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8E" w:rsidRPr="009D198E" w:rsidRDefault="009D198E" w:rsidP="009D198E">
      <w:pPr>
        <w:pStyle w:val="OZNPROJEKTUwskazaniedatylubwersjiprojektu"/>
        <w:keepNext/>
      </w:pPr>
      <w:r w:rsidRPr="009D198E">
        <w:t>Projekt</w:t>
      </w:r>
    </w:p>
    <w:p w:rsidR="009D198E" w:rsidRPr="009D198E" w:rsidRDefault="009D198E" w:rsidP="009D198E">
      <w:pPr>
        <w:pStyle w:val="OZNRODZAKTUtznustawalubrozporzdzenieiorganwydajcy"/>
      </w:pPr>
      <w:r w:rsidRPr="009D198E">
        <w:t>USTAWA</w:t>
      </w:r>
    </w:p>
    <w:p w:rsidR="009D198E" w:rsidRPr="009D198E" w:rsidRDefault="009D198E" w:rsidP="009D198E">
      <w:pPr>
        <w:pStyle w:val="DATAAKTUdatauchwalenialubwydaniaaktu"/>
      </w:pPr>
      <w:r w:rsidRPr="009D198E">
        <w:t>z</w:t>
      </w:r>
      <w:r w:rsidR="00745D23">
        <w:t xml:space="preserve"> </w:t>
      </w:r>
      <w:r w:rsidRPr="009D198E">
        <w:t>dnia</w:t>
      </w:r>
    </w:p>
    <w:p w:rsidR="009D198E" w:rsidRPr="009D198E" w:rsidRDefault="009D198E" w:rsidP="009D198E">
      <w:pPr>
        <w:pStyle w:val="TYTUAKTUprzedmiotregulacjiustawylubrozporzdzenia"/>
      </w:pPr>
      <w:r w:rsidRPr="009D198E">
        <w:t>o</w:t>
      </w:r>
      <w:r w:rsidR="00745D23">
        <w:t xml:space="preserve"> </w:t>
      </w:r>
      <w:r w:rsidRPr="009D198E">
        <w:t>zmianie</w:t>
      </w:r>
      <w:r w:rsidR="00745D23">
        <w:t xml:space="preserve"> </w:t>
      </w:r>
      <w:r w:rsidRPr="009D198E">
        <w:t>ustawy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Państwowej</w:t>
      </w:r>
      <w:r w:rsidR="00745D23">
        <w:t xml:space="preserve"> </w:t>
      </w:r>
      <w:r w:rsidRPr="009D198E">
        <w:t>Inspekcji</w:t>
      </w:r>
      <w:r w:rsidR="00745D23">
        <w:t xml:space="preserve"> </w:t>
      </w:r>
      <w:r w:rsidRPr="009D198E">
        <w:t>Sanitarnej</w:t>
      </w:r>
    </w:p>
    <w:p w:rsidR="00610567" w:rsidRPr="00610567" w:rsidRDefault="009D198E" w:rsidP="00610567">
      <w:pPr>
        <w:pStyle w:val="ARTartustawynprozporzdzenia"/>
      </w:pPr>
      <w:r w:rsidRPr="009D198E">
        <w:rPr>
          <w:rStyle w:val="Ppogrubienie"/>
        </w:rPr>
        <w:t>Art.</w:t>
      </w:r>
      <w:r w:rsidR="00745D23">
        <w:rPr>
          <w:rStyle w:val="Ppogrubienie"/>
        </w:rPr>
        <w:t xml:space="preserve"> </w:t>
      </w:r>
      <w:r w:rsidRPr="009D198E">
        <w:rPr>
          <w:rStyle w:val="Ppogrubienie"/>
        </w:rPr>
        <w:t>1.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610567" w:rsidRPr="009D198E">
        <w:t>ustawie</w:t>
      </w:r>
      <w:r w:rsidR="00BF584E">
        <w:t xml:space="preserve"> </w:t>
      </w:r>
      <w:r w:rsidR="00BF584E" w:rsidRPr="009D198E">
        <w:t>z</w:t>
      </w:r>
      <w:r w:rsidR="00BF584E">
        <w:t> </w:t>
      </w:r>
      <w:r w:rsidR="00610567" w:rsidRPr="009D198E">
        <w:t>dnia</w:t>
      </w:r>
      <w:r w:rsidR="00745D23">
        <w:t xml:space="preserve"> </w:t>
      </w:r>
      <w:r w:rsidR="00610567" w:rsidRPr="009D198E">
        <w:t>1</w:t>
      </w:r>
      <w:r w:rsidR="00BF584E" w:rsidRPr="009D198E">
        <w:t>4</w:t>
      </w:r>
      <w:r w:rsidR="00BF584E">
        <w:t> </w:t>
      </w:r>
      <w:r w:rsidR="00610567" w:rsidRPr="009D198E">
        <w:t>marca</w:t>
      </w:r>
      <w:r w:rsidR="00745D23">
        <w:t xml:space="preserve"> </w:t>
      </w:r>
      <w:r w:rsidR="00610567" w:rsidRPr="009D198E">
        <w:t>198</w:t>
      </w:r>
      <w:r w:rsidR="00BF584E" w:rsidRPr="009D198E">
        <w:t>5</w:t>
      </w:r>
      <w:r w:rsidR="00BF584E">
        <w:t> </w:t>
      </w:r>
      <w:r w:rsidR="00610567" w:rsidRPr="009D198E">
        <w:t>r.</w:t>
      </w:r>
      <w:r w:rsidR="00BF584E">
        <w:t xml:space="preserve"> </w:t>
      </w:r>
      <w:r w:rsidR="00BF584E" w:rsidRPr="009D198E">
        <w:t>o</w:t>
      </w:r>
      <w:r w:rsidR="00BF584E">
        <w:t> </w:t>
      </w:r>
      <w:r w:rsidR="00610567" w:rsidRPr="009D198E">
        <w:t>Państwowej</w:t>
      </w:r>
      <w:r w:rsidR="00745D23">
        <w:t xml:space="preserve"> </w:t>
      </w:r>
      <w:r w:rsidR="00610567" w:rsidRPr="009D198E">
        <w:t>Inspekcji</w:t>
      </w:r>
      <w:r w:rsidR="00745D23">
        <w:t xml:space="preserve"> </w:t>
      </w:r>
      <w:r w:rsidR="00610567" w:rsidRPr="009D198E">
        <w:t>Sanitarnej</w:t>
      </w:r>
      <w:r w:rsidR="00745D23">
        <w:t xml:space="preserve"> </w:t>
      </w:r>
      <w:r w:rsidR="00610567" w:rsidRPr="009D198E">
        <w:t>(</w:t>
      </w:r>
      <w:r w:rsidR="00BF584E">
        <w:t xml:space="preserve">Dz. U. </w:t>
      </w:r>
      <w:r w:rsidR="00BF584E" w:rsidRPr="009D198E">
        <w:t>z</w:t>
      </w:r>
      <w:r w:rsidR="00BF584E">
        <w:t> </w:t>
      </w:r>
      <w:r w:rsidR="00610567" w:rsidRPr="009D198E">
        <w:t>201</w:t>
      </w:r>
      <w:r w:rsidR="00BF584E" w:rsidRPr="009D198E">
        <w:t>9</w:t>
      </w:r>
      <w:r w:rsidR="00BF584E">
        <w:t> </w:t>
      </w:r>
      <w:r w:rsidR="00610567" w:rsidRPr="009D198E">
        <w:t>r.</w:t>
      </w:r>
      <w:r w:rsidR="00BF584E">
        <w:t xml:space="preserve"> poz. </w:t>
      </w:r>
      <w:r w:rsidR="00610567" w:rsidRPr="009D198E">
        <w:t>59)</w:t>
      </w:r>
      <w:r w:rsidR="00745D23">
        <w:t xml:space="preserve"> </w:t>
      </w:r>
      <w:r w:rsidR="00610567" w:rsidRPr="009D198E">
        <w:t>wprowadza</w:t>
      </w:r>
      <w:r w:rsidR="00745D23">
        <w:t xml:space="preserve"> </w:t>
      </w:r>
      <w:r w:rsidR="00610567" w:rsidRPr="009D198E">
        <w:t>się</w:t>
      </w:r>
      <w:r w:rsidR="00745D23">
        <w:t xml:space="preserve"> </w:t>
      </w:r>
      <w:r w:rsidR="00610567" w:rsidRPr="009D198E">
        <w:t>następujące</w:t>
      </w:r>
      <w:r w:rsidR="00745D23">
        <w:t xml:space="preserve"> </w:t>
      </w:r>
      <w:r w:rsidR="00610567" w:rsidRPr="009D198E">
        <w:t>zmiany:</w:t>
      </w:r>
    </w:p>
    <w:p w:rsidR="00F551EC" w:rsidRPr="00F551EC" w:rsidRDefault="00B16186" w:rsidP="00F551EC">
      <w:pPr>
        <w:pStyle w:val="ARTartustawynprozporzdzenia"/>
        <w:ind w:firstLine="0"/>
      </w:pPr>
      <w:r>
        <w:t>1</w:t>
      </w:r>
      <w:r w:rsidR="00F551EC" w:rsidRPr="00F551EC">
        <w:t>)</w:t>
      </w:r>
      <w:r w:rsidR="00F551EC" w:rsidRPr="00F551EC">
        <w:tab/>
        <w:t>w</w:t>
      </w:r>
      <w:r w:rsidR="00BF584E">
        <w:t xml:space="preserve"> art. </w:t>
      </w:r>
      <w:r w:rsidR="00BF584E" w:rsidRPr="00F551EC">
        <w:t>5</w:t>
      </w:r>
      <w:r w:rsidR="00BF584E">
        <w:t> </w:t>
      </w:r>
      <w:r w:rsidR="00F551EC" w:rsidRPr="00F551EC">
        <w:t>dotychczasową</w:t>
      </w:r>
      <w:r w:rsidR="00745D23">
        <w:t xml:space="preserve"> </w:t>
      </w:r>
      <w:r w:rsidR="00F551EC" w:rsidRPr="00F551EC">
        <w:t>treść</w:t>
      </w:r>
      <w:r w:rsidR="00745D23">
        <w:t xml:space="preserve"> </w:t>
      </w:r>
      <w:r w:rsidR="00F551EC" w:rsidRPr="00F551EC">
        <w:t>oznacza</w:t>
      </w:r>
      <w:r w:rsidR="00745D23">
        <w:t xml:space="preserve"> </w:t>
      </w:r>
      <w:r w:rsidR="00F551EC" w:rsidRPr="00F551EC">
        <w:t>się</w:t>
      </w:r>
      <w:r w:rsidR="00745D23">
        <w:t xml:space="preserve"> </w:t>
      </w:r>
      <w:r w:rsidR="00F551EC" w:rsidRPr="00F551EC">
        <w:t>jako</w:t>
      </w:r>
      <w:r w:rsidR="00BF584E">
        <w:t xml:space="preserve"> ust. </w:t>
      </w:r>
      <w:r w:rsidR="00BF584E" w:rsidRPr="00F551EC">
        <w:t>1</w:t>
      </w:r>
      <w:r w:rsidR="00BF584E">
        <w:t xml:space="preserve"> i </w:t>
      </w:r>
      <w:r w:rsidR="00F551EC" w:rsidRPr="00F551EC">
        <w:t>dodaje</w:t>
      </w:r>
      <w:r w:rsidR="00745D23">
        <w:t xml:space="preserve"> </w:t>
      </w:r>
      <w:r w:rsidR="00F551EC" w:rsidRPr="00F551EC">
        <w:t>się</w:t>
      </w:r>
      <w:r w:rsidR="00BF584E">
        <w:t xml:space="preserve"> ust. </w:t>
      </w:r>
      <w:r w:rsidR="00BF584E" w:rsidRPr="00F551EC">
        <w:t>2</w:t>
      </w:r>
      <w:r w:rsidR="00BF584E">
        <w:t xml:space="preserve"> w </w:t>
      </w:r>
      <w:r w:rsidR="00F551EC" w:rsidRPr="00F551EC">
        <w:t>brzmieniu:</w:t>
      </w:r>
    </w:p>
    <w:p w:rsidR="00F551EC" w:rsidRPr="00F551EC" w:rsidRDefault="00F551EC" w:rsidP="00F551EC">
      <w:pPr>
        <w:pStyle w:val="ZUSTzmustartykuempunktem"/>
      </w:pPr>
      <w:r w:rsidRPr="00F551EC">
        <w:t>„2.</w:t>
      </w:r>
      <w:r w:rsidR="00BF584E">
        <w:t xml:space="preserve"> </w:t>
      </w:r>
      <w:r w:rsidR="00BF584E" w:rsidRPr="00F551EC">
        <w:t>W</w:t>
      </w:r>
      <w:r w:rsidR="00BF584E">
        <w:t> </w:t>
      </w:r>
      <w:r w:rsidRPr="00F551EC">
        <w:t>przypadku</w:t>
      </w:r>
      <w:r w:rsidR="00745D23">
        <w:t xml:space="preserve"> </w:t>
      </w:r>
      <w:r w:rsidRPr="00F551EC">
        <w:t>konieczności</w:t>
      </w:r>
      <w:r w:rsidR="00745D23">
        <w:t xml:space="preserve"> </w:t>
      </w:r>
      <w:r w:rsidRPr="00F551EC">
        <w:t>podjęcia</w:t>
      </w:r>
      <w:r w:rsidR="00745D23">
        <w:t xml:space="preserve"> </w:t>
      </w:r>
      <w:r w:rsidRPr="00F551EC">
        <w:t>natychmiastowych</w:t>
      </w:r>
      <w:r w:rsidR="00745D23">
        <w:t xml:space="preserve"> </w:t>
      </w:r>
      <w:r w:rsidRPr="00F551EC">
        <w:t>działań</w:t>
      </w:r>
      <w:r w:rsidR="00745D23">
        <w:t xml:space="preserve"> </w:t>
      </w:r>
      <w:r w:rsidRPr="00F551EC">
        <w:t>wobec</w:t>
      </w:r>
      <w:r w:rsidR="00745D23">
        <w:t xml:space="preserve"> </w:t>
      </w:r>
      <w:r w:rsidRPr="00F551EC">
        <w:t>osób,</w:t>
      </w:r>
      <w:r w:rsidR="00BF584E">
        <w:t xml:space="preserve"> </w:t>
      </w:r>
      <w:r w:rsidR="00BF584E" w:rsidRPr="00F551EC">
        <w:t>o</w:t>
      </w:r>
      <w:r w:rsidR="00BF584E">
        <w:t> </w:t>
      </w:r>
      <w:r w:rsidRPr="00F551EC">
        <w:t>których</w:t>
      </w:r>
      <w:r w:rsidR="00745D23">
        <w:t xml:space="preserve"> </w:t>
      </w:r>
      <w:r w:rsidRPr="00F551EC">
        <w:t>mowa</w:t>
      </w:r>
      <w:r w:rsidR="00BF584E">
        <w:t xml:space="preserve"> </w:t>
      </w:r>
      <w:r w:rsidR="00BF584E" w:rsidRPr="00F551EC">
        <w:t>w</w:t>
      </w:r>
      <w:r w:rsidR="00BF584E">
        <w:t> art. </w:t>
      </w:r>
      <w:r w:rsidRPr="00F551EC">
        <w:t>22a</w:t>
      </w:r>
      <w:r w:rsidR="00BF584E">
        <w:t xml:space="preserve"> ust. </w:t>
      </w:r>
      <w:r w:rsidR="00BF584E" w:rsidRPr="00F551EC">
        <w:t>2</w:t>
      </w:r>
      <w:r w:rsidR="00BF584E">
        <w:t xml:space="preserve"> albo art. </w:t>
      </w:r>
      <w:r w:rsidRPr="00F551EC">
        <w:t>22</w:t>
      </w:r>
      <w:r w:rsidR="00B755F1">
        <w:t>m</w:t>
      </w:r>
      <w:r w:rsidR="00BF584E">
        <w:t xml:space="preserve"> ust. </w:t>
      </w:r>
      <w:r w:rsidRPr="00F551EC">
        <w:t>2,</w:t>
      </w:r>
      <w:r w:rsidR="00BF584E">
        <w:t xml:space="preserve"> </w:t>
      </w:r>
      <w:r w:rsidR="00BF584E" w:rsidRPr="00F551EC">
        <w:t>w</w:t>
      </w:r>
      <w:r w:rsidR="00BF584E">
        <w:t> </w:t>
      </w:r>
      <w:r w:rsidRPr="00F551EC">
        <w:t>sytuacji</w:t>
      </w:r>
      <w:r w:rsidR="00745D23">
        <w:t xml:space="preserve"> </w:t>
      </w:r>
      <w:r w:rsidRPr="00F551EC">
        <w:t>zagrożenia</w:t>
      </w:r>
      <w:r w:rsidR="00745D23">
        <w:t xml:space="preserve"> </w:t>
      </w:r>
      <w:r w:rsidRPr="00F551EC">
        <w:t>zdrowia</w:t>
      </w:r>
      <w:r w:rsidR="00745D23">
        <w:t xml:space="preserve"> </w:t>
      </w:r>
      <w:r w:rsidRPr="00F551EC">
        <w:t>publicznego</w:t>
      </w:r>
      <w:r w:rsidR="00745D23">
        <w:t xml:space="preserve"> </w:t>
      </w:r>
      <w:r w:rsidRPr="00F551EC">
        <w:t>spowodowanego</w:t>
      </w:r>
      <w:r w:rsidR="00745D23">
        <w:t xml:space="preserve"> </w:t>
      </w:r>
      <w:r w:rsidRPr="00F551EC">
        <w:t>chorobą</w:t>
      </w:r>
      <w:r w:rsidR="00745D23">
        <w:t xml:space="preserve"> </w:t>
      </w:r>
      <w:r w:rsidRPr="00F551EC">
        <w:t>szczególnie</w:t>
      </w:r>
      <w:r w:rsidR="00745D23">
        <w:t xml:space="preserve"> </w:t>
      </w:r>
      <w:r w:rsidRPr="00F551EC">
        <w:t>niebezpieczną</w:t>
      </w:r>
      <w:r w:rsidR="00BF584E">
        <w:t xml:space="preserve"> </w:t>
      </w:r>
      <w:r w:rsidR="00BF584E" w:rsidRPr="00F551EC">
        <w:t>i</w:t>
      </w:r>
      <w:r w:rsidR="00BF584E">
        <w:t> </w:t>
      </w:r>
      <w:r w:rsidRPr="00F551EC">
        <w:t>wysoce</w:t>
      </w:r>
      <w:r w:rsidR="00745D23">
        <w:t xml:space="preserve"> </w:t>
      </w:r>
      <w:r w:rsidRPr="00F551EC">
        <w:t>zakaźną</w:t>
      </w:r>
      <w:r w:rsidR="00745D23">
        <w:t xml:space="preserve"> </w:t>
      </w:r>
      <w:r w:rsidRPr="00F551EC">
        <w:t>decyzja,</w:t>
      </w:r>
      <w:r w:rsidR="00BF584E">
        <w:t xml:space="preserve"> </w:t>
      </w:r>
      <w:r w:rsidR="00BF584E" w:rsidRPr="00F551EC">
        <w:t>o</w:t>
      </w:r>
      <w:r w:rsidR="00BF584E">
        <w:t> </w:t>
      </w:r>
      <w:r w:rsidRPr="00F551EC">
        <w:t>której</w:t>
      </w:r>
      <w:r w:rsidR="00745D23">
        <w:t xml:space="preserve"> </w:t>
      </w:r>
      <w:r w:rsidRPr="00F551EC">
        <w:t>mowa</w:t>
      </w:r>
      <w:r w:rsidR="00BF584E">
        <w:t xml:space="preserve"> </w:t>
      </w:r>
      <w:r w:rsidR="00BF584E" w:rsidRPr="00F551EC">
        <w:t>w</w:t>
      </w:r>
      <w:r w:rsidR="00BF584E">
        <w:t> art. </w:t>
      </w:r>
      <w:r w:rsidRPr="00F551EC">
        <w:t>3</w:t>
      </w:r>
      <w:r w:rsidR="00BF584E" w:rsidRPr="00F551EC">
        <w:t>3</w:t>
      </w:r>
      <w:r w:rsidR="00BF584E">
        <w:t xml:space="preserve"> ust. </w:t>
      </w:r>
      <w:r w:rsidR="00BF584E" w:rsidRPr="00F551EC">
        <w:t>1</w:t>
      </w:r>
      <w:r w:rsidR="00BF584E">
        <w:t> </w:t>
      </w:r>
      <w:r w:rsidRPr="00F551EC">
        <w:t>ustawy</w:t>
      </w:r>
      <w:r w:rsidR="00BF584E">
        <w:t xml:space="preserve"> </w:t>
      </w:r>
      <w:r w:rsidR="00BF584E" w:rsidRPr="00F551EC">
        <w:t>z</w:t>
      </w:r>
      <w:r w:rsidR="00BF584E">
        <w:t> </w:t>
      </w:r>
      <w:r w:rsidRPr="00F551EC">
        <w:t>dnia</w:t>
      </w:r>
      <w:r w:rsidR="00745D23">
        <w:t xml:space="preserve"> </w:t>
      </w:r>
      <w:r w:rsidR="00BF584E" w:rsidRPr="00F551EC">
        <w:t>5</w:t>
      </w:r>
      <w:r w:rsidR="00BF584E">
        <w:t> </w:t>
      </w:r>
      <w:r w:rsidRPr="00F551EC">
        <w:t>grudnia</w:t>
      </w:r>
      <w:r w:rsidR="00745D23">
        <w:t xml:space="preserve"> </w:t>
      </w:r>
      <w:r w:rsidRPr="00F551EC">
        <w:t>200</w:t>
      </w:r>
      <w:r w:rsidR="00BF584E" w:rsidRPr="00F551EC">
        <w:t>8</w:t>
      </w:r>
      <w:r w:rsidR="00BF584E">
        <w:t> </w:t>
      </w:r>
      <w:r w:rsidRPr="00F551EC">
        <w:t>r.</w:t>
      </w:r>
      <w:r w:rsidR="00BF584E">
        <w:t xml:space="preserve"> </w:t>
      </w:r>
      <w:r w:rsidR="00BF584E" w:rsidRPr="00F551EC">
        <w:t>o</w:t>
      </w:r>
      <w:r w:rsidR="00BF584E">
        <w:t> </w:t>
      </w:r>
      <w:r w:rsidRPr="00F551EC">
        <w:t>zapobieganiu</w:t>
      </w:r>
      <w:r w:rsidR="00745D23">
        <w:t xml:space="preserve"> </w:t>
      </w:r>
      <w:r w:rsidRPr="00F551EC">
        <w:t>oraz</w:t>
      </w:r>
      <w:r w:rsidR="00745D23">
        <w:t xml:space="preserve"> </w:t>
      </w:r>
      <w:r w:rsidRPr="00F551EC">
        <w:t>zwalczaniu</w:t>
      </w:r>
      <w:r w:rsidR="00745D23">
        <w:t xml:space="preserve"> </w:t>
      </w:r>
      <w:r w:rsidRPr="00F551EC">
        <w:t>zakażeń</w:t>
      </w:r>
      <w:r w:rsidR="00BF584E">
        <w:t xml:space="preserve"> </w:t>
      </w:r>
      <w:r w:rsidR="00BF584E" w:rsidRPr="00F551EC">
        <w:t>i</w:t>
      </w:r>
      <w:r w:rsidR="00BF584E">
        <w:t> </w:t>
      </w:r>
      <w:r w:rsidRPr="00F551EC">
        <w:t>chorób</w:t>
      </w:r>
      <w:r w:rsidR="00745D23">
        <w:t xml:space="preserve"> </w:t>
      </w:r>
      <w:r w:rsidRPr="00F551EC">
        <w:t>zakaźnych</w:t>
      </w:r>
      <w:r w:rsidR="00745D23">
        <w:t xml:space="preserve"> </w:t>
      </w:r>
      <w:r w:rsidRPr="00F551EC">
        <w:t>u</w:t>
      </w:r>
      <w:r w:rsidR="00745D23">
        <w:t xml:space="preserve"> </w:t>
      </w:r>
      <w:r w:rsidRPr="00F551EC">
        <w:t>ludzi</w:t>
      </w:r>
      <w:r w:rsidR="00745D23">
        <w:t xml:space="preserve"> </w:t>
      </w:r>
      <w:r w:rsidRPr="00F551EC">
        <w:t>(</w:t>
      </w:r>
      <w:r w:rsidR="00BF584E">
        <w:t xml:space="preserve">Dz. U. </w:t>
      </w:r>
      <w:r w:rsidR="00BF584E" w:rsidRPr="00F551EC">
        <w:t>z</w:t>
      </w:r>
      <w:r w:rsidR="00BF584E">
        <w:t> </w:t>
      </w:r>
      <w:r w:rsidRPr="00F551EC">
        <w:t>201</w:t>
      </w:r>
      <w:r w:rsidR="00BF584E" w:rsidRPr="00F551EC">
        <w:t>9</w:t>
      </w:r>
      <w:r w:rsidR="00BF584E">
        <w:t> </w:t>
      </w:r>
      <w:r w:rsidRPr="00F551EC">
        <w:t>r.</w:t>
      </w:r>
      <w:r w:rsidR="00BF584E">
        <w:t xml:space="preserve"> poz. </w:t>
      </w:r>
      <w:r w:rsidRPr="00F551EC">
        <w:t>123</w:t>
      </w:r>
      <w:r w:rsidR="00BF584E" w:rsidRPr="00F551EC">
        <w:t>9</w:t>
      </w:r>
      <w:r w:rsidR="00BF584E">
        <w:t xml:space="preserve"> i </w:t>
      </w:r>
      <w:r w:rsidR="000261BE">
        <w:t>1495</w:t>
      </w:r>
      <w:r w:rsidRPr="00F551EC">
        <w:t>),</w:t>
      </w:r>
      <w:r w:rsidR="00745D23">
        <w:t xml:space="preserve"> </w:t>
      </w:r>
      <w:r w:rsidRPr="00F551EC">
        <w:t>może</w:t>
      </w:r>
      <w:r w:rsidR="00745D23">
        <w:t xml:space="preserve"> </w:t>
      </w:r>
      <w:r w:rsidRPr="00F551EC">
        <w:t>być</w:t>
      </w:r>
      <w:r w:rsidR="00745D23">
        <w:t xml:space="preserve"> </w:t>
      </w:r>
      <w:r w:rsidRPr="00F551EC">
        <w:t>wydana</w:t>
      </w:r>
      <w:r w:rsidR="00745D23">
        <w:t xml:space="preserve"> </w:t>
      </w:r>
      <w:r w:rsidRPr="00F551EC">
        <w:t>również</w:t>
      </w:r>
      <w:r w:rsidR="00745D23">
        <w:t xml:space="preserve"> </w:t>
      </w:r>
      <w:r w:rsidRPr="00F551EC">
        <w:t>przez</w:t>
      </w:r>
      <w:r w:rsidR="00745D23">
        <w:t xml:space="preserve"> </w:t>
      </w:r>
      <w:r w:rsidRPr="00F551EC">
        <w:t>państwowego</w:t>
      </w:r>
      <w:r w:rsidR="00745D23">
        <w:t xml:space="preserve"> </w:t>
      </w:r>
      <w:r w:rsidRPr="00F551EC">
        <w:t>powiatowego</w:t>
      </w:r>
      <w:r w:rsidR="00745D23">
        <w:t xml:space="preserve"> </w:t>
      </w:r>
      <w:r w:rsidRPr="00F551EC">
        <w:t>inspektora</w:t>
      </w:r>
      <w:r w:rsidR="00745D23">
        <w:t xml:space="preserve"> </w:t>
      </w:r>
      <w:r w:rsidRPr="00F551EC">
        <w:t>sanitarnego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państwowego</w:t>
      </w:r>
      <w:r w:rsidR="00745D23">
        <w:t xml:space="preserve"> </w:t>
      </w:r>
      <w:r w:rsidRPr="00F551EC">
        <w:t>granicznego</w:t>
      </w:r>
      <w:r w:rsidR="00745D23">
        <w:t xml:space="preserve"> </w:t>
      </w:r>
      <w:r w:rsidRPr="00F551EC">
        <w:t>inspektora</w:t>
      </w:r>
      <w:r w:rsidR="00745D23">
        <w:t xml:space="preserve"> </w:t>
      </w:r>
      <w:r w:rsidRPr="00F551EC">
        <w:t>sanitarnego,</w:t>
      </w:r>
      <w:r w:rsidR="00745D23">
        <w:t xml:space="preserve"> </w:t>
      </w:r>
      <w:r w:rsidRPr="00F551EC">
        <w:t>który</w:t>
      </w:r>
      <w:r w:rsidR="00745D23">
        <w:t xml:space="preserve"> </w:t>
      </w:r>
      <w:r w:rsidRPr="00F551EC">
        <w:t>zawiadamia</w:t>
      </w:r>
      <w:r w:rsidR="00BF584E">
        <w:t xml:space="preserve"> </w:t>
      </w:r>
      <w:r w:rsidR="00BF584E" w:rsidRPr="00F551EC">
        <w:t>o</w:t>
      </w:r>
      <w:r w:rsidR="00BF584E">
        <w:t> </w:t>
      </w:r>
      <w:r w:rsidRPr="00F551EC">
        <w:t>tym</w:t>
      </w:r>
      <w:r w:rsidR="00745D23">
        <w:t xml:space="preserve"> </w:t>
      </w:r>
      <w:r w:rsidRPr="00F551EC">
        <w:t>niezwłocznie</w:t>
      </w:r>
      <w:r w:rsidR="00745D23">
        <w:t xml:space="preserve"> </w:t>
      </w:r>
      <w:r w:rsidRPr="00F551EC">
        <w:t>odpowiednio</w:t>
      </w:r>
      <w:r w:rsidR="00745D23">
        <w:t xml:space="preserve"> </w:t>
      </w:r>
      <w:r w:rsidRPr="00F551EC">
        <w:t>właściwy</w:t>
      </w:r>
      <w:r w:rsidR="00745D23">
        <w:t xml:space="preserve"> </w:t>
      </w:r>
      <w:r w:rsidRPr="00F551EC">
        <w:t>organ</w:t>
      </w:r>
      <w:r w:rsidR="00745D23">
        <w:t xml:space="preserve"> </w:t>
      </w:r>
      <w:r w:rsidRPr="00F551EC">
        <w:t>Państwowej</w:t>
      </w:r>
      <w:r w:rsidR="00745D23">
        <w:t xml:space="preserve"> </w:t>
      </w:r>
      <w:r w:rsidRPr="00F551EC">
        <w:t>Inspekcji</w:t>
      </w:r>
      <w:r w:rsidR="00745D23">
        <w:t xml:space="preserve"> </w:t>
      </w:r>
      <w:r w:rsidRPr="00F551EC">
        <w:t>Sanitarnej</w:t>
      </w:r>
      <w:r w:rsidR="00745D23">
        <w:t xml:space="preserve"> </w:t>
      </w:r>
      <w:r w:rsidRPr="00F551EC">
        <w:t>Ministerstwa</w:t>
      </w:r>
      <w:r w:rsidR="00745D23">
        <w:t xml:space="preserve"> </w:t>
      </w:r>
      <w:r w:rsidRPr="00F551EC">
        <w:t>Spraw</w:t>
      </w:r>
      <w:r w:rsidR="00745D23">
        <w:t xml:space="preserve"> </w:t>
      </w:r>
      <w:r w:rsidRPr="00F551EC">
        <w:t>Wewnętrznych</w:t>
      </w:r>
      <w:r w:rsidR="00BF584E">
        <w:t xml:space="preserve"> </w:t>
      </w:r>
      <w:r w:rsidR="00BF584E" w:rsidRPr="00F551EC">
        <w:t>i</w:t>
      </w:r>
      <w:r w:rsidR="00BF584E">
        <w:t> </w:t>
      </w:r>
      <w:r w:rsidRPr="00F551EC">
        <w:t>Administracji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Wojskowej</w:t>
      </w:r>
      <w:r w:rsidR="00745D23">
        <w:t xml:space="preserve"> </w:t>
      </w:r>
      <w:r w:rsidRPr="00F551EC">
        <w:t>Inspekcji</w:t>
      </w:r>
      <w:r w:rsidR="00745D23">
        <w:t xml:space="preserve"> </w:t>
      </w:r>
      <w:r w:rsidRPr="00F551EC">
        <w:t>Sanitarnej.</w:t>
      </w:r>
      <w:r w:rsidR="00745D23">
        <w:t xml:space="preserve"> </w:t>
      </w:r>
      <w:r w:rsidRPr="00F551EC">
        <w:t>Dalsze</w:t>
      </w:r>
      <w:r w:rsidR="00745D23">
        <w:t xml:space="preserve"> </w:t>
      </w:r>
      <w:r w:rsidRPr="00F551EC">
        <w:t>postępowanie</w:t>
      </w:r>
      <w:r w:rsidR="00BF584E">
        <w:t xml:space="preserve"> </w:t>
      </w:r>
      <w:r w:rsidR="00BF584E" w:rsidRPr="00F551EC">
        <w:t>w</w:t>
      </w:r>
      <w:r w:rsidR="00BF584E">
        <w:t> </w:t>
      </w:r>
      <w:r w:rsidRPr="00F551EC">
        <w:t>sprawie</w:t>
      </w:r>
      <w:r w:rsidR="00745D23">
        <w:t xml:space="preserve"> </w:t>
      </w:r>
      <w:r w:rsidRPr="00F551EC">
        <w:t>jest</w:t>
      </w:r>
      <w:r w:rsidR="00745D23">
        <w:t xml:space="preserve"> </w:t>
      </w:r>
      <w:r w:rsidRPr="00F551EC">
        <w:t>prowadzone</w:t>
      </w:r>
      <w:r w:rsidR="00745D23">
        <w:t xml:space="preserve"> </w:t>
      </w:r>
      <w:r w:rsidRPr="00F551EC">
        <w:t>odpowiednio</w:t>
      </w:r>
      <w:r w:rsidR="00745D23">
        <w:t xml:space="preserve"> </w:t>
      </w:r>
      <w:r w:rsidRPr="00F551EC">
        <w:t>przez</w:t>
      </w:r>
      <w:r w:rsidR="00745D23">
        <w:t xml:space="preserve"> </w:t>
      </w:r>
      <w:r w:rsidRPr="00F551EC">
        <w:t>Państwową</w:t>
      </w:r>
      <w:r w:rsidR="00745D23">
        <w:t xml:space="preserve"> </w:t>
      </w:r>
      <w:r w:rsidRPr="00F551EC">
        <w:t>Inspekcję</w:t>
      </w:r>
      <w:r w:rsidR="00745D23">
        <w:t xml:space="preserve"> </w:t>
      </w:r>
      <w:r w:rsidRPr="00F551EC">
        <w:t>Sanitarną</w:t>
      </w:r>
      <w:r w:rsidR="00745D23">
        <w:t xml:space="preserve"> </w:t>
      </w:r>
      <w:r w:rsidRPr="00F551EC">
        <w:t>Ministerstwa</w:t>
      </w:r>
      <w:r w:rsidR="00745D23">
        <w:t xml:space="preserve"> </w:t>
      </w:r>
      <w:r w:rsidRPr="00F551EC">
        <w:t>Spraw</w:t>
      </w:r>
      <w:r w:rsidR="00745D23">
        <w:t xml:space="preserve"> </w:t>
      </w:r>
      <w:r w:rsidRPr="00F551EC">
        <w:t>Wewnętrznych</w:t>
      </w:r>
      <w:r w:rsidR="00BF584E">
        <w:t xml:space="preserve"> </w:t>
      </w:r>
      <w:r w:rsidR="00BF584E" w:rsidRPr="00F551EC">
        <w:t>i</w:t>
      </w:r>
      <w:r w:rsidR="00BF584E">
        <w:t> </w:t>
      </w:r>
      <w:r w:rsidRPr="00F551EC">
        <w:t>Administracji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Wojskową</w:t>
      </w:r>
      <w:r w:rsidR="00745D23">
        <w:t xml:space="preserve"> </w:t>
      </w:r>
      <w:r w:rsidRPr="00F551EC">
        <w:t>Inspekcję</w:t>
      </w:r>
      <w:r w:rsidR="00745D23">
        <w:t xml:space="preserve"> </w:t>
      </w:r>
      <w:r w:rsidRPr="00F551EC">
        <w:t>Sanitarną.”;</w:t>
      </w:r>
    </w:p>
    <w:p w:rsidR="00610567" w:rsidRPr="00610567" w:rsidRDefault="00B16186" w:rsidP="00DE488A">
      <w:pPr>
        <w:pStyle w:val="PKTpunkt"/>
      </w:pPr>
      <w:r>
        <w:t>2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8</w:t>
      </w:r>
      <w:r w:rsidR="005960A9">
        <w:t xml:space="preserve"> </w:t>
      </w:r>
      <w:r w:rsidR="00C0616C">
        <w:t>w</w:t>
      </w:r>
      <w:r w:rsidR="00BF584E">
        <w:t xml:space="preserve"> ust. </w:t>
      </w:r>
      <w:r w:rsidR="00BF584E" w:rsidRPr="009D198E">
        <w:t>6</w:t>
      </w:r>
      <w:r w:rsidR="00BF584E">
        <w:t> </w:t>
      </w:r>
      <w:r w:rsidR="00BE1DCF">
        <w:t xml:space="preserve">w pkt 7 kropkę zastępuje się średnikiem i </w:t>
      </w:r>
      <w:r w:rsidR="00610567" w:rsidRPr="009D198E">
        <w:t>dodaje</w:t>
      </w:r>
      <w:r w:rsidR="00745D23">
        <w:t xml:space="preserve"> </w:t>
      </w:r>
      <w:r w:rsidR="00610567" w:rsidRPr="009D198E">
        <w:t>się</w:t>
      </w:r>
      <w:r w:rsidR="00BF584E">
        <w:t xml:space="preserve"> pkt </w:t>
      </w:r>
      <w:r w:rsidR="00BF584E" w:rsidRPr="009D198E">
        <w:t>8</w:t>
      </w:r>
      <w:r w:rsidR="00BF584E">
        <w:t xml:space="preserve"> w </w:t>
      </w:r>
      <w:r w:rsidR="00610567" w:rsidRPr="009D198E">
        <w:t>brzmieniu:</w:t>
      </w:r>
    </w:p>
    <w:p w:rsidR="00610567" w:rsidRPr="009D198E" w:rsidRDefault="00610567" w:rsidP="00610567">
      <w:pPr>
        <w:pStyle w:val="ZLITPKTzmpktliter"/>
      </w:pPr>
      <w:r w:rsidRPr="009D198E">
        <w:t>„8)</w:t>
      </w:r>
      <w:r w:rsidRPr="009D198E">
        <w:tab/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pracowała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</w:t>
      </w:r>
      <w:r w:rsidR="00745D23">
        <w:t xml:space="preserve"> </w:t>
      </w:r>
      <w:r w:rsidRPr="009D198E">
        <w:t>służyła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rozumieniu</w:t>
      </w:r>
      <w:r w:rsidR="00BF584E">
        <w:t xml:space="preserve"> art. </w:t>
      </w:r>
      <w:r w:rsidR="00BF584E" w:rsidRPr="009D198E">
        <w:t>2</w:t>
      </w:r>
      <w:r w:rsidR="00BF584E">
        <w:t> </w:t>
      </w:r>
      <w:r w:rsidRPr="009D198E">
        <w:t>ustawy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dnia</w:t>
      </w:r>
      <w:r w:rsidR="00745D23">
        <w:t xml:space="preserve"> </w:t>
      </w:r>
      <w:r w:rsidRPr="009D198E">
        <w:t>1</w:t>
      </w:r>
      <w:r w:rsidR="00BF584E" w:rsidRPr="009D198E">
        <w:t>8</w:t>
      </w:r>
      <w:r w:rsidR="00BF584E">
        <w:t> 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BF584E">
        <w:t> 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="000261BE" w:rsidRPr="009D198E">
        <w:t>(</w:t>
      </w:r>
      <w:r w:rsidR="00BF584E">
        <w:t xml:space="preserve">Dz. U. </w:t>
      </w:r>
      <w:r w:rsidR="00BF584E" w:rsidRPr="009D198E">
        <w:t>z</w:t>
      </w:r>
      <w:r w:rsidR="00BF584E">
        <w:t> </w:t>
      </w:r>
      <w:r w:rsidR="000261BE" w:rsidRPr="009D198E">
        <w:t>201</w:t>
      </w:r>
      <w:r w:rsidR="00BF584E" w:rsidRPr="009D198E">
        <w:t>9</w:t>
      </w:r>
      <w:r w:rsidR="00BF584E">
        <w:t> </w:t>
      </w:r>
      <w:r w:rsidR="000261BE" w:rsidRPr="009D198E">
        <w:t>r.</w:t>
      </w:r>
      <w:r w:rsidR="00BF584E">
        <w:t xml:space="preserve"> poz. </w:t>
      </w:r>
      <w:r w:rsidR="000261BE">
        <w:t>43</w:t>
      </w:r>
      <w:r w:rsidR="000261BE" w:rsidRPr="009D198E">
        <w:t>0,</w:t>
      </w:r>
      <w:r w:rsidR="000261BE">
        <w:t xml:space="preserve"> </w:t>
      </w:r>
      <w:r w:rsidR="000261BE" w:rsidRPr="009D198E">
        <w:t>399,</w:t>
      </w:r>
      <w:r w:rsidR="000261BE">
        <w:t xml:space="preserve"> </w:t>
      </w:r>
      <w:r w:rsidR="000261BE" w:rsidRPr="009D198E">
        <w:t>447</w:t>
      </w:r>
      <w:r w:rsidR="000261BE">
        <w:t xml:space="preserve">, </w:t>
      </w:r>
      <w:r w:rsidR="000261BE" w:rsidRPr="009D198E">
        <w:t>53</w:t>
      </w:r>
      <w:r w:rsidR="00BF584E" w:rsidRPr="009D198E">
        <w:t>4</w:t>
      </w:r>
      <w:r w:rsidR="00BF584E">
        <w:t xml:space="preserve"> i </w:t>
      </w:r>
      <w:r w:rsidR="000261BE">
        <w:t xml:space="preserve">1571)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współpracowała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tymi</w:t>
      </w:r>
      <w:r w:rsidR="00745D23">
        <w:t xml:space="preserve"> </w:t>
      </w:r>
      <w:r w:rsidRPr="009D198E">
        <w:t>organami.”</w:t>
      </w:r>
      <w:r w:rsidR="005960A9">
        <w:t>;</w:t>
      </w:r>
    </w:p>
    <w:p w:rsidR="00610567" w:rsidRPr="00610567" w:rsidRDefault="00B16186" w:rsidP="00610567">
      <w:pPr>
        <w:pStyle w:val="PKTpunkt"/>
      </w:pPr>
      <w:r>
        <w:t>3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8a</w:t>
      </w:r>
      <w:r w:rsidR="00BF584E">
        <w:t>:</w:t>
      </w:r>
    </w:p>
    <w:p w:rsidR="00610567" w:rsidRPr="00610567" w:rsidRDefault="00B16186" w:rsidP="00610567">
      <w:pPr>
        <w:pStyle w:val="LITlitera"/>
      </w:pPr>
      <w:r>
        <w:t>a</w:t>
      </w:r>
      <w:r w:rsidR="00610567" w:rsidRPr="009D198E">
        <w:t>)</w:t>
      </w:r>
      <w:r w:rsidR="00745D23">
        <w:tab/>
      </w:r>
      <w:r w:rsidR="00610567" w:rsidRPr="009D198E">
        <w:t>ust.</w:t>
      </w:r>
      <w:r w:rsidR="00745D23">
        <w:t xml:space="preserve"> </w:t>
      </w:r>
      <w:r w:rsidR="00BF584E" w:rsidRPr="009D198E">
        <w:t>3</w:t>
      </w:r>
      <w:r w:rsidR="00BF584E">
        <w:t> </w:t>
      </w:r>
      <w:r w:rsidR="00610567" w:rsidRPr="009D198E">
        <w:t>otrzymuje</w:t>
      </w:r>
      <w:r w:rsidR="00745D23">
        <w:t xml:space="preserve"> </w:t>
      </w:r>
      <w:r w:rsidR="00610567" w:rsidRPr="00610567">
        <w:t>brzmienie:</w:t>
      </w:r>
    </w:p>
    <w:p w:rsidR="006670E9" w:rsidRPr="006670E9" w:rsidRDefault="00610567" w:rsidP="006670E9">
      <w:pPr>
        <w:pStyle w:val="ZLITUSTzmustliter"/>
      </w:pPr>
      <w:r w:rsidRPr="009D198E">
        <w:t>„3</w:t>
      </w:r>
      <w:r w:rsidR="006670E9" w:rsidRPr="006670E9">
        <w:t>. Główny Inspektor Sanitarny</w:t>
      </w:r>
      <w:r w:rsidR="008B61BD">
        <w:t>,</w:t>
      </w:r>
      <w:r w:rsidR="006670E9" w:rsidRPr="006670E9">
        <w:t xml:space="preserve"> kierując Państwową Inspekcją Sanitarną</w:t>
      </w:r>
      <w:r w:rsidR="008B61BD">
        <w:t>,</w:t>
      </w:r>
      <w:r w:rsidR="006670E9" w:rsidRPr="006670E9">
        <w:t xml:space="preserve"> może</w:t>
      </w:r>
      <w:r w:rsidR="00E027FB">
        <w:t xml:space="preserve"> </w:t>
      </w:r>
      <w:r w:rsidR="00E027FB" w:rsidRPr="006670E9">
        <w:t>wydawać organom Państwowej Inspekcji Sanitarnej</w:t>
      </w:r>
      <w:r w:rsidR="006670E9" w:rsidRPr="006670E9">
        <w:t>:</w:t>
      </w:r>
    </w:p>
    <w:p w:rsidR="005960A9" w:rsidRDefault="006670E9" w:rsidP="006670E9">
      <w:pPr>
        <w:pStyle w:val="ZLITPKTzmpktliter"/>
      </w:pPr>
      <w:r w:rsidRPr="006670E9">
        <w:t>1)</w:t>
      </w:r>
      <w:r w:rsidRPr="006670E9">
        <w:tab/>
        <w:t xml:space="preserve">polecenia </w:t>
      </w:r>
      <w:r w:rsidR="005960A9">
        <w:t>dotyczące:</w:t>
      </w:r>
    </w:p>
    <w:p w:rsidR="005960A9" w:rsidRDefault="005960A9" w:rsidP="009B549D">
      <w:pPr>
        <w:pStyle w:val="ZLITLITwPKTzmlitwpktliter"/>
      </w:pPr>
      <w:r>
        <w:lastRenderedPageBreak/>
        <w:t xml:space="preserve">a) </w:t>
      </w:r>
      <w:r w:rsidR="006670E9" w:rsidRPr="006670E9">
        <w:t>podjęcia określonych czynności zapobiegawczych lub kontrolnych oraz żądać od nich informacji</w:t>
      </w:r>
      <w:r w:rsidR="00BF584E" w:rsidRPr="006670E9">
        <w:t xml:space="preserve"> w</w:t>
      </w:r>
      <w:r w:rsidR="00BF584E">
        <w:t> </w:t>
      </w:r>
      <w:r w:rsidR="006670E9" w:rsidRPr="006670E9">
        <w:t>tym zakresie</w:t>
      </w:r>
      <w:r>
        <w:t>,</w:t>
      </w:r>
    </w:p>
    <w:p w:rsidR="006670E9" w:rsidRPr="006670E9" w:rsidRDefault="005960A9" w:rsidP="009B549D">
      <w:pPr>
        <w:pStyle w:val="ZLITLITwPKTzmlitwpktliter"/>
      </w:pPr>
      <w:r>
        <w:t>b) współdziałania z innymi organami administracji publicznej</w:t>
      </w:r>
      <w:r w:rsidR="006670E9" w:rsidRPr="006670E9">
        <w:t>;</w:t>
      </w:r>
    </w:p>
    <w:p w:rsidR="006670E9" w:rsidRPr="006670E9" w:rsidRDefault="006670E9" w:rsidP="006670E9">
      <w:pPr>
        <w:pStyle w:val="ZLITPKTzmpktliter"/>
      </w:pPr>
      <w:r w:rsidRPr="006670E9">
        <w:t>2)</w:t>
      </w:r>
      <w:r w:rsidRPr="006670E9">
        <w:tab/>
        <w:t>polecenia realizacji dodatkowych zadań lub podjęcia określonych czynności, jeżeli właściwy organ Państwowej Inspekcji Sanitarnej nie jest</w:t>
      </w:r>
      <w:r w:rsidR="00BF584E" w:rsidRPr="006670E9">
        <w:t xml:space="preserve"> w</w:t>
      </w:r>
      <w:r w:rsidR="00BF584E">
        <w:t> </w:t>
      </w:r>
      <w:r w:rsidRPr="006670E9">
        <w:t>stanie wykonać swoich ustawowych zadań ze względu na nieadekwatność posiadanych zasobów;</w:t>
      </w:r>
      <w:r w:rsidR="00CA75F6">
        <w:t xml:space="preserve"> o takim przypadku informuje wojewodę;</w:t>
      </w:r>
    </w:p>
    <w:p w:rsidR="000356BD" w:rsidRDefault="006670E9" w:rsidP="006B0103">
      <w:pPr>
        <w:pStyle w:val="ZLITPKTzmpktliter"/>
      </w:pPr>
      <w:r w:rsidRPr="006670E9">
        <w:t>3)</w:t>
      </w:r>
      <w:r w:rsidRPr="006670E9">
        <w:tab/>
        <w:t>zalecenia</w:t>
      </w:r>
      <w:r w:rsidR="00BF584E" w:rsidRPr="006670E9">
        <w:t xml:space="preserve"> i</w:t>
      </w:r>
      <w:r w:rsidR="00BF584E">
        <w:t> </w:t>
      </w:r>
      <w:r w:rsidRPr="006670E9">
        <w:t>wytyczne określające sposób postępowania</w:t>
      </w:r>
      <w:r w:rsidR="00BF584E" w:rsidRPr="006670E9">
        <w:t xml:space="preserve"> w</w:t>
      </w:r>
      <w:r w:rsidR="00BF584E">
        <w:t> </w:t>
      </w:r>
      <w:r w:rsidRPr="006670E9">
        <w:t>trakcie realizacji zadań</w:t>
      </w:r>
      <w:r w:rsidR="00610567" w:rsidRPr="009D198E">
        <w:t>.”</w:t>
      </w:r>
      <w:r w:rsidR="000356BD">
        <w:t>,</w:t>
      </w:r>
    </w:p>
    <w:p w:rsidR="000356BD" w:rsidRDefault="00B16186" w:rsidP="000356BD">
      <w:pPr>
        <w:pStyle w:val="LITlitera"/>
      </w:pPr>
      <w:r>
        <w:t>b</w:t>
      </w:r>
      <w:r w:rsidR="000356BD">
        <w:t>)</w:t>
      </w:r>
      <w:r w:rsidR="000356BD">
        <w:tab/>
        <w:t>dodaje się</w:t>
      </w:r>
      <w:r w:rsidR="00BF584E">
        <w:t xml:space="preserve"> ust. 4 w </w:t>
      </w:r>
      <w:r w:rsidR="000356BD">
        <w:t>brzmieniu:</w:t>
      </w:r>
    </w:p>
    <w:p w:rsidR="000356BD" w:rsidRPr="00846171" w:rsidRDefault="000356BD" w:rsidP="00F2664D">
      <w:pPr>
        <w:pStyle w:val="ZLITUSTzmustliter"/>
      </w:pPr>
      <w:r w:rsidRPr="000356BD">
        <w:t>„4.</w:t>
      </w:r>
      <w:r w:rsidR="00BF584E" w:rsidRPr="000356BD" w:rsidDel="001312EA">
        <w:t xml:space="preserve"> </w:t>
      </w:r>
      <w:r w:rsidR="00BF584E" w:rsidRPr="000356BD">
        <w:t>W</w:t>
      </w:r>
      <w:r w:rsidR="00BF584E">
        <w:t> </w:t>
      </w:r>
      <w:r w:rsidRPr="000356BD">
        <w:t>przypadku wystąpienia zagrożenia zdrowia publicznego,</w:t>
      </w:r>
      <w:r w:rsidR="00BF584E" w:rsidRPr="000356BD">
        <w:t xml:space="preserve"> w</w:t>
      </w:r>
      <w:r w:rsidR="00BF584E">
        <w:t> </w:t>
      </w:r>
      <w:r w:rsidRPr="000356BD">
        <w:t>szczególności zagrożenia epidemiologicznego lub zagrożenia jakości zdrowotnej żywności, Główny Inspektor Sanitarny koordynuje działalność organów Państwowej Inspekcji Sanitarnej,</w:t>
      </w:r>
      <w:r w:rsidR="00BF584E" w:rsidRPr="000356BD">
        <w:t xml:space="preserve"> w</w:t>
      </w:r>
      <w:r w:rsidR="00BF584E">
        <w:t> </w:t>
      </w:r>
      <w:r w:rsidRPr="000356BD">
        <w:t>tym może wydawać polecenia realizacji zadań mających na celu przeciwdziałanie zagrożeniu</w:t>
      </w:r>
      <w:r w:rsidR="00BF584E" w:rsidRPr="000356BD">
        <w:t xml:space="preserve"> i</w:t>
      </w:r>
      <w:r w:rsidR="00BF584E">
        <w:t> </w:t>
      </w:r>
      <w:r w:rsidRPr="000356BD">
        <w:t>jego monitorowanie.”</w:t>
      </w:r>
      <w:r w:rsidR="00F2664D">
        <w:t>;</w:t>
      </w:r>
    </w:p>
    <w:p w:rsidR="00610567" w:rsidRPr="00610567" w:rsidRDefault="00B16186" w:rsidP="00610567">
      <w:pPr>
        <w:pStyle w:val="PKTpunkt"/>
      </w:pPr>
      <w:r>
        <w:t>4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10:</w:t>
      </w:r>
    </w:p>
    <w:p w:rsidR="00610567" w:rsidRPr="00610567" w:rsidRDefault="00610567" w:rsidP="00610567">
      <w:pPr>
        <w:pStyle w:val="LITlitera"/>
      </w:pPr>
      <w:r w:rsidRPr="009D198E">
        <w:t>a)</w:t>
      </w:r>
      <w:r w:rsidR="00745D23">
        <w:tab/>
      </w:r>
      <w:r w:rsidRPr="009D198E">
        <w:t>w</w:t>
      </w:r>
      <w:r w:rsidR="00BF584E">
        <w:t xml:space="preserve"> ust. </w:t>
      </w:r>
      <w:r w:rsidR="00BF584E" w:rsidRPr="009D198E">
        <w:t>1</w:t>
      </w:r>
      <w:r w:rsidR="00BF584E">
        <w:t xml:space="preserve"> pkt </w:t>
      </w:r>
      <w:r w:rsidR="00BF584E" w:rsidRPr="009D198E">
        <w:t>3</w:t>
      </w:r>
      <w:r w:rsidR="00BF584E">
        <w:t> </w:t>
      </w:r>
      <w:r w:rsidRPr="009D198E">
        <w:t>otrzymuje</w:t>
      </w:r>
      <w:r w:rsidR="00745D23">
        <w:t xml:space="preserve"> </w:t>
      </w:r>
      <w:r w:rsidRPr="009D198E">
        <w:t>brzmienie:</w:t>
      </w:r>
    </w:p>
    <w:p w:rsidR="00610567" w:rsidRPr="009D198E" w:rsidRDefault="00610567" w:rsidP="00610567">
      <w:pPr>
        <w:pStyle w:val="ZLITPKTzmpktliter"/>
      </w:pPr>
      <w:r w:rsidRPr="009D198E">
        <w:t>„3)</w:t>
      </w:r>
      <w:r w:rsidRPr="009D198E">
        <w:tab/>
        <w:t>państwowy</w:t>
      </w:r>
      <w:r w:rsidR="00745D23">
        <w:t xml:space="preserve"> </w:t>
      </w:r>
      <w:r w:rsidRPr="009D198E">
        <w:t>powiatowy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sanitarny,</w:t>
      </w:r>
      <w:r w:rsidR="00745D23">
        <w:t xml:space="preserve"> </w:t>
      </w:r>
      <w:r w:rsidRPr="009D198E">
        <w:t>jako</w:t>
      </w:r>
      <w:r w:rsidR="00745D23">
        <w:t xml:space="preserve"> </w:t>
      </w:r>
      <w:r w:rsidRPr="009D198E">
        <w:t>organ</w:t>
      </w:r>
      <w:r w:rsidR="00745D23">
        <w:t xml:space="preserve"> </w:t>
      </w:r>
      <w:r w:rsidRPr="009D198E">
        <w:t>rządowej</w:t>
      </w:r>
      <w:r w:rsidR="00745D23">
        <w:t xml:space="preserve"> </w:t>
      </w:r>
      <w:r w:rsidRPr="009D198E">
        <w:t>administracji</w:t>
      </w:r>
      <w:r w:rsidR="00745D23">
        <w:t xml:space="preserve"> </w:t>
      </w:r>
      <w:r w:rsidRPr="009D198E">
        <w:t>zespolonej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województwie;”,</w:t>
      </w:r>
    </w:p>
    <w:p w:rsidR="00610567" w:rsidRPr="00610567" w:rsidRDefault="00610567" w:rsidP="00610567">
      <w:pPr>
        <w:pStyle w:val="LITlitera"/>
      </w:pPr>
      <w:r w:rsidRPr="009D198E">
        <w:t>b)</w:t>
      </w:r>
      <w:r w:rsidR="00745D23">
        <w:tab/>
      </w:r>
      <w:r w:rsidRPr="009D198E">
        <w:t>po</w:t>
      </w:r>
      <w:r w:rsidR="00BF584E">
        <w:t xml:space="preserve"> ust. </w:t>
      </w:r>
      <w:r w:rsidRPr="009D198E">
        <w:t>4b</w:t>
      </w:r>
      <w:r w:rsidR="00745D23">
        <w:t xml:space="preserve"> 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ust. </w:t>
      </w:r>
      <w:r w:rsidRPr="009D198E">
        <w:t>4c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brzmieniu:</w:t>
      </w:r>
    </w:p>
    <w:p w:rsidR="00610567" w:rsidRPr="009D198E" w:rsidRDefault="00610567" w:rsidP="00610567">
      <w:pPr>
        <w:pStyle w:val="ZLITUSTzmustliter"/>
      </w:pPr>
      <w:r w:rsidRPr="009D198E">
        <w:t>„4c.</w:t>
      </w:r>
      <w:r w:rsidR="00745D23">
        <w:t xml:space="preserve"> </w:t>
      </w:r>
      <w:r w:rsidRPr="009D198E">
        <w:t>Inspektorami,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="00BF584E" w:rsidRPr="009D198E">
        <w:t>1</w:t>
      </w:r>
      <w:r w:rsidR="00BF584E">
        <w:t xml:space="preserve"> pkt </w:t>
      </w:r>
      <w:r w:rsidRPr="009D198E">
        <w:t>2</w:t>
      </w:r>
      <w:r w:rsidR="007A249B">
        <w:t>–</w:t>
      </w:r>
      <w:r w:rsidRPr="009D198E">
        <w:t>4,</w:t>
      </w:r>
      <w:r w:rsidR="00745D23">
        <w:t xml:space="preserve"> </w:t>
      </w:r>
      <w:r w:rsidRPr="009D198E">
        <w:t>mogą</w:t>
      </w:r>
      <w:r w:rsidR="00745D23">
        <w:t xml:space="preserve"> </w:t>
      </w:r>
      <w:r w:rsidRPr="009D198E">
        <w:t>być</w:t>
      </w:r>
      <w:r w:rsidR="00745D23">
        <w:t xml:space="preserve"> </w:t>
      </w:r>
      <w:r w:rsidRPr="009D198E">
        <w:t>osoby,</w:t>
      </w:r>
      <w:r w:rsidR="00745D23">
        <w:t xml:space="preserve"> </w:t>
      </w:r>
      <w:r w:rsidRPr="009D198E">
        <w:t>które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</w:t>
      </w:r>
      <w:r w:rsidR="00745D23">
        <w:t xml:space="preserve"> </w:t>
      </w:r>
      <w:r w:rsidRPr="009D198E">
        <w:t>służyły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rozumieniu</w:t>
      </w:r>
      <w:r w:rsidR="00BF584E">
        <w:t xml:space="preserve"> art. </w:t>
      </w:r>
      <w:r w:rsidR="00BF584E" w:rsidRPr="009D198E">
        <w:t>2</w:t>
      </w:r>
      <w:r w:rsidR="00BF584E">
        <w:t> </w:t>
      </w:r>
      <w:r w:rsidRPr="009D198E">
        <w:t>ustawy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dnia</w:t>
      </w:r>
      <w:r w:rsidR="00745D23">
        <w:t xml:space="preserve"> </w:t>
      </w:r>
      <w:r w:rsidRPr="009D198E">
        <w:t>1</w:t>
      </w:r>
      <w:r w:rsidR="00BF584E" w:rsidRPr="009D198E">
        <w:t>8</w:t>
      </w:r>
      <w:r w:rsidR="00BF584E">
        <w:t> 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BF584E">
        <w:t> 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</w:t>
      </w:r>
      <w:r w:rsidR="002A5AD2">
        <w:t>y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tymi</w:t>
      </w:r>
      <w:r w:rsidR="00745D23">
        <w:t xml:space="preserve"> </w:t>
      </w:r>
      <w:r w:rsidRPr="009D198E">
        <w:t>organami.”;</w:t>
      </w:r>
    </w:p>
    <w:p w:rsidR="00610567" w:rsidRPr="00610567" w:rsidRDefault="00B16186" w:rsidP="00610567">
      <w:pPr>
        <w:pStyle w:val="PKTpunkt"/>
      </w:pPr>
      <w:r>
        <w:t>5</w:t>
      </w:r>
      <w:r w:rsidR="00610567" w:rsidRPr="009D198E">
        <w:t>)</w:t>
      </w:r>
      <w:r w:rsidR="00610567" w:rsidRPr="009D198E">
        <w:tab/>
        <w:t>art.</w:t>
      </w:r>
      <w:r w:rsidR="00745D23">
        <w:t xml:space="preserve"> </w:t>
      </w:r>
      <w:r w:rsidR="00610567" w:rsidRPr="009D198E">
        <w:t>1</w:t>
      </w:r>
      <w:r w:rsidR="00BF584E" w:rsidRPr="009D198E">
        <w:t>1</w:t>
      </w:r>
      <w:r w:rsidR="00BF584E">
        <w:t> </w:t>
      </w:r>
      <w:r w:rsidR="00610567" w:rsidRPr="009D198E">
        <w:t>otrzymuje</w:t>
      </w:r>
      <w:r w:rsidR="00745D23">
        <w:t xml:space="preserve"> </w:t>
      </w:r>
      <w:r w:rsidR="00610567" w:rsidRPr="009D198E">
        <w:t>brzmienie:</w:t>
      </w:r>
    </w:p>
    <w:p w:rsidR="00610567" w:rsidRPr="009D198E" w:rsidRDefault="00610567" w:rsidP="00610567">
      <w:pPr>
        <w:pStyle w:val="ZARTzmartartykuempunktem"/>
      </w:pPr>
      <w:r w:rsidRPr="009D198E">
        <w:t>„Art.</w:t>
      </w:r>
      <w:r w:rsidR="00745D23">
        <w:t xml:space="preserve"> </w:t>
      </w:r>
      <w:r w:rsidRPr="009D198E">
        <w:t>11.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odwołuje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Sanitarny,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zgodą</w:t>
      </w:r>
      <w:r w:rsidR="00745D23">
        <w:t xml:space="preserve"> </w:t>
      </w:r>
      <w:r w:rsidRPr="009D198E">
        <w:t>wojewody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siedzibę</w:t>
      </w:r>
      <w:r w:rsidR="00745D23">
        <w:t xml:space="preserve"> </w:t>
      </w:r>
      <w:r w:rsidRPr="009D198E">
        <w:t>odpowiednio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lastRenderedPageBreak/>
        <w:t>2.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odwołuje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wniosek,</w:t>
      </w:r>
      <w:r w:rsidR="00745D23">
        <w:t xml:space="preserve"> </w:t>
      </w:r>
      <w:r w:rsidRPr="009D198E">
        <w:t>odpowiednio,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3.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odwołuje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po</w:t>
      </w:r>
      <w:r w:rsidR="00745D23">
        <w:t xml:space="preserve"> </w:t>
      </w:r>
      <w:r w:rsidRPr="009D198E">
        <w:t>zasięgnięciu</w:t>
      </w:r>
      <w:r w:rsidR="00745D23">
        <w:t xml:space="preserve"> </w:t>
      </w:r>
      <w:r w:rsidRPr="009D198E">
        <w:t>opinii</w:t>
      </w:r>
      <w:r w:rsidR="00745D23">
        <w:t xml:space="preserve"> </w:t>
      </w:r>
      <w:r w:rsidRPr="009D198E">
        <w:t>wojewody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siedzibę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4.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odwołuje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wniosek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5.</w:t>
      </w:r>
      <w:r w:rsidR="00745D23">
        <w:t xml:space="preserve"> </w:t>
      </w:r>
      <w:r w:rsidR="00846171">
        <w:t xml:space="preserve"> </w:t>
      </w:r>
      <w:r w:rsidRPr="009D198E">
        <w:t>Powołanie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stanowisko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następuje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okres</w:t>
      </w:r>
      <w:r w:rsidR="00745D23">
        <w:t xml:space="preserve"> </w:t>
      </w:r>
      <w:r w:rsidR="00BF584E" w:rsidRPr="009D198E">
        <w:t>5</w:t>
      </w:r>
      <w:r w:rsidR="00BF584E">
        <w:t> </w:t>
      </w:r>
      <w:r w:rsidRPr="009D198E">
        <w:t>lat.</w:t>
      </w:r>
    </w:p>
    <w:p w:rsidR="00610567" w:rsidRPr="009D198E" w:rsidRDefault="00610567" w:rsidP="00610567">
      <w:pPr>
        <w:pStyle w:val="ZUSTzmustartykuempunktem"/>
      </w:pPr>
      <w:r w:rsidRPr="009D198E">
        <w:t>6.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mogą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każdym</w:t>
      </w:r>
      <w:r w:rsidR="00745D23">
        <w:t xml:space="preserve"> </w:t>
      </w:r>
      <w:r w:rsidRPr="009D198E">
        <w:t>czasie</w:t>
      </w:r>
      <w:r w:rsidR="00745D23">
        <w:t xml:space="preserve"> </w:t>
      </w:r>
      <w:r w:rsidRPr="009D198E">
        <w:t>odwołać,</w:t>
      </w:r>
      <w:r w:rsidR="00745D23">
        <w:t xml:space="preserve"> </w:t>
      </w:r>
      <w:r w:rsidRPr="009D198E">
        <w:t>odpowiednio,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przemawia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tym</w:t>
      </w:r>
      <w:r w:rsidR="00745D23">
        <w:t xml:space="preserve"> </w:t>
      </w:r>
      <w:r w:rsidRPr="009D198E">
        <w:t>interes</w:t>
      </w:r>
      <w:r w:rsidR="00745D23">
        <w:t xml:space="preserve"> </w:t>
      </w:r>
      <w:r w:rsidRPr="009D198E">
        <w:t>służby,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szczególności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działalność</w:t>
      </w:r>
      <w:r w:rsidR="00745D23">
        <w:t xml:space="preserve"> </w:t>
      </w:r>
      <w:r w:rsidRPr="009D198E">
        <w:t>tego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podległej</w:t>
      </w:r>
      <w:r w:rsidR="00745D23">
        <w:t xml:space="preserve"> </w:t>
      </w:r>
      <w:r w:rsidRPr="009D198E">
        <w:t>mu</w:t>
      </w:r>
      <w:r w:rsidR="00745D23">
        <w:t xml:space="preserve"> </w:t>
      </w:r>
      <w:r w:rsidRPr="009D198E">
        <w:t>jednostki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zagrozić</w:t>
      </w:r>
      <w:r w:rsidR="00745D23">
        <w:t xml:space="preserve"> </w:t>
      </w:r>
      <w:r w:rsidRPr="009D198E">
        <w:t>prawidłowemu</w:t>
      </w:r>
      <w:r w:rsidR="00745D23">
        <w:t xml:space="preserve"> </w:t>
      </w:r>
      <w:r w:rsidRPr="009D198E">
        <w:t>wykonywaniu</w:t>
      </w:r>
      <w:r w:rsidR="00745D23">
        <w:t xml:space="preserve"> </w:t>
      </w:r>
      <w:r w:rsidRPr="009D198E">
        <w:t>zadań</w:t>
      </w:r>
      <w:r w:rsidR="00745D23">
        <w:t xml:space="preserve"> </w:t>
      </w:r>
      <w:r w:rsidRPr="009D198E">
        <w:t>Państwowej</w:t>
      </w:r>
      <w:r w:rsidR="00745D23">
        <w:t xml:space="preserve"> </w:t>
      </w:r>
      <w:r w:rsidRPr="009D198E">
        <w:t>Inspekcji</w:t>
      </w:r>
      <w:r w:rsidR="00745D23">
        <w:t xml:space="preserve"> </w:t>
      </w:r>
      <w:r w:rsidRPr="009D198E">
        <w:t>Sanitarnej,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szczególności</w:t>
      </w:r>
      <w:r w:rsidR="00745D23">
        <w:t xml:space="preserve"> </w:t>
      </w:r>
      <w:r w:rsidRPr="009D198E">
        <w:t>naruszyć</w:t>
      </w:r>
      <w:r w:rsidR="00745D23">
        <w:t xml:space="preserve"> </w:t>
      </w:r>
      <w:r w:rsidRPr="009D198E">
        <w:t>bezpieczeństwo</w:t>
      </w:r>
      <w:r w:rsidR="00745D23">
        <w:t xml:space="preserve"> </w:t>
      </w:r>
      <w:r w:rsidRPr="009D198E">
        <w:t>sanitarne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obszarze</w:t>
      </w:r>
      <w:r w:rsidR="00745D23">
        <w:t xml:space="preserve"> </w:t>
      </w:r>
      <w:r w:rsidRPr="009D198E">
        <w:t>właściwości</w:t>
      </w:r>
      <w:r w:rsidR="00745D23">
        <w:t xml:space="preserve"> </w:t>
      </w:r>
      <w:r w:rsidRPr="009D198E">
        <w:t>tego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F551EC" w:rsidP="00610567">
      <w:pPr>
        <w:pStyle w:val="ZUSTzmustartykuempunktem"/>
      </w:pPr>
      <w:r>
        <w:t>7</w:t>
      </w:r>
      <w:r w:rsidR="00610567" w:rsidRPr="009D198E">
        <w:t>.</w:t>
      </w:r>
      <w:r w:rsidR="00745D23">
        <w:t xml:space="preserve"> </w:t>
      </w:r>
      <w:r w:rsidR="00610567" w:rsidRPr="009D198E">
        <w:t>Powołanie</w:t>
      </w:r>
      <w:r w:rsidR="00745D23">
        <w:t xml:space="preserve"> </w:t>
      </w:r>
      <w:r w:rsidR="00610567" w:rsidRPr="009D198E">
        <w:t>na</w:t>
      </w:r>
      <w:r w:rsidR="00745D23">
        <w:t xml:space="preserve"> </w:t>
      </w:r>
      <w:r w:rsidR="00610567" w:rsidRPr="009D198E">
        <w:t>stanowiska,</w:t>
      </w:r>
      <w:r w:rsidR="00BF584E">
        <w:t xml:space="preserve"> </w:t>
      </w:r>
      <w:r w:rsidR="00BF584E" w:rsidRPr="009D198E">
        <w:t>o</w:t>
      </w:r>
      <w:r w:rsidR="00BF584E">
        <w:t> </w:t>
      </w:r>
      <w:r w:rsidR="00610567" w:rsidRPr="009D198E">
        <w:t>których</w:t>
      </w:r>
      <w:r w:rsidR="00745D23">
        <w:t xml:space="preserve"> </w:t>
      </w:r>
      <w:r w:rsidR="00610567" w:rsidRPr="009D198E">
        <w:t>mowa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="00610567" w:rsidRPr="009D198E">
        <w:t>1–</w:t>
      </w:r>
      <w:r w:rsidR="00F266AD">
        <w:t>4</w:t>
      </w:r>
      <w:r w:rsidR="00610567" w:rsidRPr="009D198E">
        <w:t>,</w:t>
      </w:r>
      <w:r w:rsidR="00745D23">
        <w:t xml:space="preserve"> </w:t>
      </w:r>
      <w:r w:rsidR="00610567" w:rsidRPr="009D198E">
        <w:t>jest</w:t>
      </w:r>
      <w:r w:rsidR="00745D23">
        <w:t xml:space="preserve"> </w:t>
      </w:r>
      <w:r w:rsidR="00610567" w:rsidRPr="009D198E">
        <w:t>równoznaczne</w:t>
      </w:r>
      <w:r w:rsidR="00BF584E">
        <w:t xml:space="preserve"> </w:t>
      </w:r>
      <w:r w:rsidR="00BF584E" w:rsidRPr="009D198E">
        <w:t>z</w:t>
      </w:r>
      <w:r w:rsidR="00BF584E">
        <w:t> </w:t>
      </w:r>
      <w:r w:rsidR="00610567" w:rsidRPr="009D198E">
        <w:t>nawiązaniem</w:t>
      </w:r>
      <w:r w:rsidR="00745D23">
        <w:t xml:space="preserve"> </w:t>
      </w:r>
      <w:r w:rsidR="00610567" w:rsidRPr="009D198E">
        <w:t>stosunku</w:t>
      </w:r>
      <w:r w:rsidR="00745D23">
        <w:t xml:space="preserve"> </w:t>
      </w:r>
      <w:r w:rsidR="00610567" w:rsidRPr="009D198E">
        <w:t>pracy</w:t>
      </w:r>
      <w:r w:rsidR="00745D23">
        <w:t xml:space="preserve"> </w:t>
      </w:r>
      <w:r w:rsidR="00610567" w:rsidRPr="009D198E">
        <w:t>na</w:t>
      </w:r>
      <w:r w:rsidR="00745D23">
        <w:t xml:space="preserve"> </w:t>
      </w:r>
      <w:r w:rsidR="00610567" w:rsidRPr="009D198E">
        <w:t>podstawie</w:t>
      </w:r>
      <w:r w:rsidR="00745D23">
        <w:t xml:space="preserve"> </w:t>
      </w:r>
      <w:r w:rsidR="00610567" w:rsidRPr="009D198E">
        <w:t>powołania,</w:t>
      </w:r>
      <w:r w:rsidR="00BF584E">
        <w:t xml:space="preserve"> </w:t>
      </w:r>
      <w:r w:rsidR="00BF584E" w:rsidRPr="009D198E">
        <w:t>o</w:t>
      </w:r>
      <w:r w:rsidR="00BF584E">
        <w:t> </w:t>
      </w:r>
      <w:r w:rsidR="00610567" w:rsidRPr="009D198E">
        <w:t>którym</w:t>
      </w:r>
      <w:r w:rsidR="00745D23">
        <w:t xml:space="preserve"> </w:t>
      </w:r>
      <w:r w:rsidR="00610567" w:rsidRPr="009D198E">
        <w:t>mowa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610567" w:rsidRPr="009D198E">
        <w:t>ustawie</w:t>
      </w:r>
      <w:r w:rsidR="00BF584E">
        <w:t xml:space="preserve"> </w:t>
      </w:r>
      <w:r w:rsidR="00BF584E" w:rsidRPr="009D198E">
        <w:t>z</w:t>
      </w:r>
      <w:r w:rsidR="00BF584E">
        <w:t> </w:t>
      </w:r>
      <w:r w:rsidR="00610567" w:rsidRPr="009D198E">
        <w:t>dnia</w:t>
      </w:r>
      <w:r w:rsidR="00745D23">
        <w:t xml:space="preserve"> </w:t>
      </w:r>
      <w:r w:rsidR="00610567" w:rsidRPr="009D198E">
        <w:t>2</w:t>
      </w:r>
      <w:r w:rsidR="00BF584E" w:rsidRPr="009D198E">
        <w:t>6</w:t>
      </w:r>
      <w:r w:rsidR="00BF584E">
        <w:t> </w:t>
      </w:r>
      <w:r w:rsidR="00610567" w:rsidRPr="009D198E">
        <w:t>czerwca</w:t>
      </w:r>
      <w:r w:rsidR="00745D23">
        <w:t xml:space="preserve"> </w:t>
      </w:r>
      <w:r w:rsidR="00610567" w:rsidRPr="009D198E">
        <w:t>197</w:t>
      </w:r>
      <w:r w:rsidR="00BF584E" w:rsidRPr="009D198E">
        <w:t>4</w:t>
      </w:r>
      <w:r w:rsidR="00BF584E">
        <w:t> </w:t>
      </w:r>
      <w:r w:rsidR="00610567" w:rsidRPr="009D198E">
        <w:t>r.</w:t>
      </w:r>
      <w:r w:rsidR="00745D23">
        <w:t xml:space="preserve"> </w:t>
      </w:r>
      <w:r w:rsidR="00610567" w:rsidRPr="009D198E">
        <w:t>–</w:t>
      </w:r>
      <w:r w:rsidR="00745D23">
        <w:t xml:space="preserve"> </w:t>
      </w:r>
      <w:r w:rsidR="00610567" w:rsidRPr="009D198E">
        <w:t>Kodeks</w:t>
      </w:r>
      <w:r w:rsidR="00745D23">
        <w:t xml:space="preserve"> </w:t>
      </w:r>
      <w:r w:rsidR="00610567" w:rsidRPr="009D198E">
        <w:t>pracy</w:t>
      </w:r>
      <w:r w:rsidR="00745D23">
        <w:t xml:space="preserve"> </w:t>
      </w:r>
      <w:r w:rsidR="00610567" w:rsidRPr="009D198E">
        <w:t>(</w:t>
      </w:r>
      <w:r w:rsidR="00BF584E">
        <w:t xml:space="preserve">Dz. U. </w:t>
      </w:r>
      <w:r w:rsidR="00BF584E" w:rsidRPr="009D198E">
        <w:t>z</w:t>
      </w:r>
      <w:r w:rsidR="00BF584E">
        <w:t> </w:t>
      </w:r>
      <w:r w:rsidR="00610567" w:rsidRPr="009D198E">
        <w:t>201</w:t>
      </w:r>
      <w:r w:rsidR="00BF584E" w:rsidRPr="009D198E">
        <w:t>9</w:t>
      </w:r>
      <w:r w:rsidR="00BF584E">
        <w:t> </w:t>
      </w:r>
      <w:r w:rsidR="00610567" w:rsidRPr="009D198E">
        <w:t>r.</w:t>
      </w:r>
      <w:r w:rsidR="00BF584E">
        <w:t xml:space="preserve"> poz. </w:t>
      </w:r>
      <w:r w:rsidR="00610567" w:rsidRPr="009D198E">
        <w:t>1040</w:t>
      </w:r>
      <w:r w:rsidR="000261BE">
        <w:t>,</w:t>
      </w:r>
      <w:r w:rsidR="00745D23">
        <w:t xml:space="preserve"> </w:t>
      </w:r>
      <w:r w:rsidR="00610567" w:rsidRPr="009D198E">
        <w:t>104</w:t>
      </w:r>
      <w:r w:rsidR="00BF584E" w:rsidRPr="009D198E">
        <w:t>3</w:t>
      </w:r>
      <w:r w:rsidR="00BF584E">
        <w:t xml:space="preserve"> i </w:t>
      </w:r>
      <w:r w:rsidR="000261BE">
        <w:t>1495</w:t>
      </w:r>
      <w:r w:rsidR="0016536A">
        <w:t>)</w:t>
      </w:r>
      <w:r w:rsidR="00610567" w:rsidRPr="009D198E">
        <w:t>.</w:t>
      </w:r>
      <w:r w:rsidR="00610567" w:rsidRPr="009D198E">
        <w:rPr>
          <w:rStyle w:val="Odwoanieprzypisudolnego"/>
        </w:rPr>
        <w:t>”</w:t>
      </w:r>
      <w:r w:rsidR="00610567" w:rsidRPr="009D198E">
        <w:t>;</w:t>
      </w:r>
    </w:p>
    <w:p w:rsidR="00610567" w:rsidRPr="009D198E" w:rsidRDefault="00B16186" w:rsidP="00610567">
      <w:pPr>
        <w:pStyle w:val="PKTpunkt"/>
      </w:pPr>
      <w:r>
        <w:t>6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1</w:t>
      </w:r>
      <w:r w:rsidR="00BF584E" w:rsidRPr="009D198E">
        <w:t>2</w:t>
      </w:r>
      <w:r w:rsidR="00BF584E">
        <w:t xml:space="preserve"> w ust. </w:t>
      </w:r>
      <w:r w:rsidR="00610567" w:rsidRPr="009D198E">
        <w:t>1a</w:t>
      </w:r>
      <w:r w:rsidR="00745D23">
        <w:t xml:space="preserve"> </w:t>
      </w:r>
      <w:r w:rsidR="00610567" w:rsidRPr="009D198E">
        <w:t>uchyla</w:t>
      </w:r>
      <w:r w:rsidR="00745D23">
        <w:t xml:space="preserve"> </w:t>
      </w:r>
      <w:r w:rsidR="00610567" w:rsidRPr="009D198E">
        <w:t>się</w:t>
      </w:r>
      <w:r w:rsidR="00BF584E">
        <w:t xml:space="preserve"> pkt </w:t>
      </w:r>
      <w:r w:rsidR="00610567" w:rsidRPr="009D198E">
        <w:t>1;</w:t>
      </w:r>
    </w:p>
    <w:p w:rsidR="00610567" w:rsidRPr="009D198E" w:rsidRDefault="00B16186" w:rsidP="00610567">
      <w:pPr>
        <w:pStyle w:val="PKTpunkt"/>
      </w:pPr>
      <w:r>
        <w:t>7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12a</w:t>
      </w:r>
      <w:r w:rsidR="00745D23">
        <w:t xml:space="preserve"> </w:t>
      </w:r>
      <w:r w:rsidR="00610567" w:rsidRPr="009D198E">
        <w:t>uchyla</w:t>
      </w:r>
      <w:r w:rsidR="00745D23">
        <w:t xml:space="preserve"> </w:t>
      </w:r>
      <w:r w:rsidR="00610567" w:rsidRPr="009D198E">
        <w:t>się</w:t>
      </w:r>
      <w:r w:rsidR="00BF584E">
        <w:t xml:space="preserve"> ust. </w:t>
      </w:r>
      <w:r w:rsidR="00610567" w:rsidRPr="009D198E">
        <w:t>3a</w:t>
      </w:r>
      <w:r w:rsidR="00BF584E">
        <w:t xml:space="preserve"> </w:t>
      </w:r>
      <w:r w:rsidR="00BF584E" w:rsidRPr="009D198E">
        <w:t>i</w:t>
      </w:r>
      <w:r w:rsidR="00BF584E">
        <w:t> </w:t>
      </w:r>
      <w:r w:rsidR="00610567" w:rsidRPr="009D198E">
        <w:t>3b;</w:t>
      </w:r>
    </w:p>
    <w:p w:rsidR="00610567" w:rsidRPr="00610567" w:rsidRDefault="00B16186" w:rsidP="00610567">
      <w:pPr>
        <w:pStyle w:val="PKTpunkt"/>
      </w:pPr>
      <w:r>
        <w:t>8</w:t>
      </w:r>
      <w:r w:rsidR="00610567" w:rsidRPr="009D198E">
        <w:t>)</w:t>
      </w:r>
      <w:r w:rsidR="00610567" w:rsidRPr="009D198E">
        <w:tab/>
        <w:t>w</w:t>
      </w:r>
      <w:r w:rsidR="00BF584E">
        <w:t xml:space="preserve"> art. </w:t>
      </w:r>
      <w:r w:rsidR="00610567" w:rsidRPr="009D198E">
        <w:t>13:</w:t>
      </w:r>
    </w:p>
    <w:p w:rsidR="00610567" w:rsidRPr="009D198E" w:rsidRDefault="00610567" w:rsidP="006670E9">
      <w:pPr>
        <w:pStyle w:val="LITlitera"/>
      </w:pPr>
      <w:r w:rsidRPr="009D198E">
        <w:t>a)</w:t>
      </w:r>
      <w:r w:rsidRPr="009D198E">
        <w:tab/>
        <w:t>w</w:t>
      </w:r>
      <w:r w:rsidR="00BF584E">
        <w:t xml:space="preserve"> ust. </w:t>
      </w:r>
      <w:r w:rsidR="00BF584E" w:rsidRPr="009D198E">
        <w:t>1</w:t>
      </w:r>
      <w:r w:rsidR="00BF584E">
        <w:t> 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pkt </w:t>
      </w:r>
      <w:r w:rsidR="00BF584E" w:rsidRPr="009D198E">
        <w:t>6</w:t>
      </w:r>
      <w:r w:rsidR="00BF584E">
        <w:t xml:space="preserve"> w </w:t>
      </w:r>
      <w:r w:rsidRPr="009D198E">
        <w:t>brzmieniu:</w:t>
      </w:r>
    </w:p>
    <w:p w:rsidR="00610567" w:rsidRPr="009D198E" w:rsidRDefault="00610567" w:rsidP="006670E9">
      <w:pPr>
        <w:pStyle w:val="ZLITPKTzmpktliter"/>
      </w:pPr>
      <w:r w:rsidRPr="009D198E">
        <w:t>„6)</w:t>
      </w:r>
      <w:r w:rsidR="00F551EC">
        <w:tab/>
        <w:t>w</w:t>
      </w:r>
      <w:r w:rsidR="00745D23">
        <w:t xml:space="preserve"> </w:t>
      </w:r>
      <w:r w:rsidRPr="009D198E"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BF584E">
        <w:t> 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BF584E">
        <w:t> 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pracowała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</w:t>
      </w:r>
      <w:r w:rsidR="00745D23">
        <w:t xml:space="preserve"> </w:t>
      </w:r>
      <w:r w:rsidRPr="009D198E">
        <w:t>służyła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rozumieniu</w:t>
      </w:r>
      <w:r w:rsidR="00BF584E">
        <w:t xml:space="preserve"> art. </w:t>
      </w:r>
      <w:r w:rsidR="00BF584E" w:rsidRPr="009D198E">
        <w:t>2</w:t>
      </w:r>
      <w:r w:rsidR="00BF584E">
        <w:t> </w:t>
      </w:r>
      <w:r w:rsidRPr="009D198E">
        <w:t>ustawy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dnia</w:t>
      </w:r>
      <w:r w:rsidR="00745D23">
        <w:t xml:space="preserve"> </w:t>
      </w:r>
      <w:r w:rsidRPr="009D198E">
        <w:t>1</w:t>
      </w:r>
      <w:r w:rsidR="00BF584E" w:rsidRPr="009D198E">
        <w:t>8</w:t>
      </w:r>
      <w:r w:rsidR="00BF584E">
        <w:t> 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BF584E">
        <w:t> 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współpracowała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tymi</w:t>
      </w:r>
      <w:r w:rsidR="00745D23">
        <w:t xml:space="preserve"> </w:t>
      </w:r>
      <w:r w:rsidRPr="009D198E">
        <w:t>organami.”,</w:t>
      </w:r>
    </w:p>
    <w:p w:rsidR="00610567" w:rsidRPr="009D198E" w:rsidRDefault="00610567" w:rsidP="00610567">
      <w:pPr>
        <w:pStyle w:val="LITlitera"/>
      </w:pPr>
      <w:r w:rsidRPr="009D198E">
        <w:lastRenderedPageBreak/>
        <w:t>b)</w:t>
      </w:r>
      <w:r w:rsidRPr="009D198E">
        <w:tab/>
        <w:t>w</w:t>
      </w:r>
      <w:r w:rsidR="00BF584E">
        <w:t xml:space="preserve"> ust. </w:t>
      </w:r>
      <w:r w:rsidR="00BF584E" w:rsidRPr="009D198E">
        <w:t>3</w:t>
      </w:r>
      <w:r w:rsidR="00BF584E">
        <w:t> </w:t>
      </w:r>
      <w:r w:rsidRPr="009D198E">
        <w:t>skreśla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="000B61B6">
        <w:t xml:space="preserve">przecinek oraz </w:t>
      </w:r>
      <w:r w:rsidRPr="009D198E">
        <w:t>wyrazy</w:t>
      </w:r>
      <w:r w:rsidR="00745D23">
        <w:t xml:space="preserve"> </w:t>
      </w:r>
      <w:r w:rsidRPr="009D198E">
        <w:t>„</w:t>
      </w:r>
      <w:r w:rsidR="00BF584E" w:rsidRPr="009D198E">
        <w:t>z</w:t>
      </w:r>
      <w:r w:rsidR="00BF584E">
        <w:t> </w:t>
      </w:r>
      <w:r w:rsidRPr="009D198E">
        <w:t>zastrzeżeniem</w:t>
      </w:r>
      <w:r w:rsidR="00BF584E">
        <w:t xml:space="preserve"> ust. </w:t>
      </w:r>
      <w:r w:rsidR="00BF584E" w:rsidRPr="009D198E">
        <w:t>4</w:t>
      </w:r>
      <w:r w:rsidR="00BF584E">
        <w:t xml:space="preserve"> i </w:t>
      </w:r>
      <w:r w:rsidRPr="009D198E">
        <w:t>5”,</w:t>
      </w:r>
    </w:p>
    <w:p w:rsidR="00610567" w:rsidRPr="00610567" w:rsidRDefault="00610567" w:rsidP="00610567">
      <w:pPr>
        <w:pStyle w:val="LITlitera"/>
      </w:pPr>
      <w:r w:rsidRPr="009D198E">
        <w:t>c)</w:t>
      </w:r>
      <w:r w:rsidR="00F551EC">
        <w:tab/>
      </w:r>
      <w:r w:rsidRPr="009D198E">
        <w:t>po</w:t>
      </w:r>
      <w:r w:rsidR="00BF584E">
        <w:t xml:space="preserve"> ust. </w:t>
      </w:r>
      <w:r w:rsidR="00BF584E" w:rsidRPr="009D198E">
        <w:t>3</w:t>
      </w:r>
      <w:r w:rsidR="00BF584E">
        <w:t> 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ust. </w:t>
      </w:r>
      <w:r w:rsidRPr="009D198E">
        <w:t>3a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3b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brzmieniu:</w:t>
      </w:r>
    </w:p>
    <w:p w:rsidR="00610567" w:rsidRPr="00610567" w:rsidRDefault="00610567" w:rsidP="00610567">
      <w:pPr>
        <w:pStyle w:val="ZLITUSTzmustliter"/>
      </w:pPr>
      <w:r w:rsidRPr="009D198E">
        <w:t>„3a.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mogą</w:t>
      </w:r>
      <w:r w:rsidR="00745D23">
        <w:t xml:space="preserve"> </w:t>
      </w:r>
      <w:r w:rsidRPr="009D198E">
        <w:t>wykonywać</w:t>
      </w:r>
      <w:r w:rsidR="00745D23">
        <w:t xml:space="preserve"> </w:t>
      </w:r>
      <w:r w:rsidRPr="009D198E">
        <w:t>dodatkowych</w:t>
      </w:r>
      <w:r w:rsidR="00745D23">
        <w:t xml:space="preserve"> </w:t>
      </w:r>
      <w:r w:rsidRPr="009D198E">
        <w:t>zajęć</w:t>
      </w:r>
      <w:r w:rsidR="00745D23">
        <w:t xml:space="preserve"> </w:t>
      </w:r>
      <w:r w:rsidRPr="009D198E">
        <w:t>zarobkowych,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tym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dodatkowego</w:t>
      </w:r>
      <w:r w:rsidR="00745D23">
        <w:t xml:space="preserve"> </w:t>
      </w:r>
      <w:r w:rsidRPr="009D198E">
        <w:t>zatrudnienia,</w:t>
      </w:r>
      <w:r w:rsidR="00745D23">
        <w:t xml:space="preserve"> </w:t>
      </w:r>
      <w:r w:rsidRPr="009D198E">
        <w:t>bez</w:t>
      </w:r>
      <w:r w:rsidR="00745D23">
        <w:t xml:space="preserve"> </w:t>
      </w:r>
      <w:r w:rsidRPr="009D198E">
        <w:t>zgody:</w:t>
      </w:r>
    </w:p>
    <w:p w:rsidR="00610567" w:rsidRPr="009D198E" w:rsidRDefault="00610567" w:rsidP="00610567">
      <w:pPr>
        <w:pStyle w:val="ZLITPKTzmpktliter"/>
      </w:pPr>
      <w:r w:rsidRPr="009D198E">
        <w:t>1)</w:t>
      </w:r>
      <w:r w:rsidRPr="009D198E">
        <w:tab/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–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przypadku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powiatowych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ich</w:t>
      </w:r>
      <w:r w:rsidR="00745D23">
        <w:t xml:space="preserve"> </w:t>
      </w:r>
      <w:r w:rsidRPr="009D198E">
        <w:t>zastępców;</w:t>
      </w:r>
    </w:p>
    <w:p w:rsidR="00610567" w:rsidRPr="009D198E" w:rsidRDefault="00610567" w:rsidP="00610567">
      <w:pPr>
        <w:pStyle w:val="ZLITPKTzmpktliter"/>
      </w:pPr>
      <w:r w:rsidRPr="009D198E">
        <w:t>2)</w:t>
      </w:r>
      <w:r w:rsidRPr="009D198E">
        <w:tab/>
        <w:t>Głównego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–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przypadku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wojewódzkich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ich</w:t>
      </w:r>
      <w:r w:rsidR="00745D23">
        <w:t xml:space="preserve"> </w:t>
      </w:r>
      <w:r w:rsidRPr="009D198E">
        <w:t>zastępców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granicznych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ich</w:t>
      </w:r>
      <w:r w:rsidR="00745D23">
        <w:t xml:space="preserve"> </w:t>
      </w:r>
      <w:r w:rsidRPr="009D198E">
        <w:t>zastępców.</w:t>
      </w:r>
    </w:p>
    <w:p w:rsidR="00610567" w:rsidRPr="009D198E" w:rsidRDefault="00610567" w:rsidP="00610567">
      <w:pPr>
        <w:pStyle w:val="ZLITUSTzmustliter"/>
      </w:pPr>
      <w:r w:rsidRPr="009D198E">
        <w:t>3b.</w:t>
      </w:r>
      <w:r w:rsidR="00745D23">
        <w:t xml:space="preserve"> </w:t>
      </w:r>
      <w:r w:rsidRPr="009D198E">
        <w:t>Wykonywanie</w:t>
      </w:r>
      <w:r w:rsidR="00745D23">
        <w:t xml:space="preserve"> </w:t>
      </w:r>
      <w:r w:rsidRPr="009D198E">
        <w:t>dodatkowych</w:t>
      </w:r>
      <w:r w:rsidR="00745D23">
        <w:t xml:space="preserve"> </w:t>
      </w:r>
      <w:r w:rsidRPr="009D198E">
        <w:t>zajęć</w:t>
      </w:r>
      <w:r w:rsidR="00745D23">
        <w:t xml:space="preserve"> </w:t>
      </w:r>
      <w:r w:rsidRPr="009D198E">
        <w:t>zarobkowych,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tym</w:t>
      </w:r>
      <w:r w:rsidR="00745D23">
        <w:t xml:space="preserve"> </w:t>
      </w:r>
      <w:r w:rsidRPr="009D198E">
        <w:t>podejmowanie</w:t>
      </w:r>
      <w:r w:rsidR="00745D23">
        <w:t xml:space="preserve"> </w:t>
      </w:r>
      <w:r w:rsidRPr="009D198E">
        <w:t>dodatkowego</w:t>
      </w:r>
      <w:r w:rsidR="00745D23">
        <w:t xml:space="preserve"> </w:t>
      </w:r>
      <w:r w:rsidRPr="009D198E">
        <w:t>zatrudnienia,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pozostawać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sprzeczności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obowiązkami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BF584E">
        <w:rPr>
          <w:rStyle w:val="Odwoaniedokomentarza"/>
        </w:rPr>
        <w:t xml:space="preserve"> </w:t>
      </w:r>
      <w:r w:rsidR="00BF584E">
        <w:t>je</w:t>
      </w:r>
      <w:r w:rsidRPr="009D198E">
        <w:t>go</w:t>
      </w:r>
      <w:r w:rsidR="00745D23">
        <w:t xml:space="preserve"> </w:t>
      </w:r>
      <w:r w:rsidRPr="009D198E">
        <w:t>zastępcy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wywoływać</w:t>
      </w:r>
      <w:r w:rsidR="00745D23">
        <w:t xml:space="preserve"> </w:t>
      </w:r>
      <w:r w:rsidRPr="009D198E">
        <w:t>podejrzenia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jego</w:t>
      </w:r>
      <w:r w:rsidR="00745D23">
        <w:t xml:space="preserve"> </w:t>
      </w:r>
      <w:r w:rsidRPr="009D198E">
        <w:t>stronniczość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interesowność.”,</w:t>
      </w:r>
    </w:p>
    <w:p w:rsidR="00610567" w:rsidRPr="00610567" w:rsidRDefault="00610567" w:rsidP="00610567">
      <w:pPr>
        <w:pStyle w:val="LITlitera"/>
      </w:pPr>
      <w:r w:rsidRPr="009D198E">
        <w:t>d)</w:t>
      </w:r>
      <w:r w:rsidRPr="009D198E">
        <w:tab/>
        <w:t>ust.</w:t>
      </w:r>
      <w:r w:rsidR="00745D23">
        <w:t xml:space="preserve"> </w:t>
      </w:r>
      <w:r w:rsidR="00BF584E" w:rsidRPr="009D198E">
        <w:t>4</w:t>
      </w:r>
      <w:r w:rsidR="00BF584E">
        <w:t xml:space="preserve"> i </w:t>
      </w:r>
      <w:r w:rsidR="00BF584E" w:rsidRPr="009D198E">
        <w:t>5</w:t>
      </w:r>
      <w:r w:rsidR="00BF584E">
        <w:t> </w:t>
      </w:r>
      <w:r w:rsidRPr="009D198E">
        <w:t>otrzymują</w:t>
      </w:r>
      <w:r w:rsidR="00745D23">
        <w:t xml:space="preserve"> </w:t>
      </w:r>
      <w:r w:rsidRPr="009D198E">
        <w:t>brzmienie:</w:t>
      </w:r>
    </w:p>
    <w:p w:rsidR="00610567" w:rsidRPr="009D198E" w:rsidRDefault="00610567" w:rsidP="00610567">
      <w:pPr>
        <w:pStyle w:val="ZLITUSTzmustliter"/>
      </w:pPr>
      <w:r w:rsidRPr="009D198E">
        <w:t>„4.</w:t>
      </w:r>
      <w:r w:rsidR="00745D23">
        <w:t xml:space="preserve"> </w:t>
      </w:r>
      <w:r w:rsidRPr="009D198E">
        <w:t>Naruszenie</w:t>
      </w:r>
      <w:r w:rsidR="00745D23">
        <w:t xml:space="preserve"> </w:t>
      </w:r>
      <w:r w:rsidRPr="009D198E">
        <w:t>zakazów,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art. </w:t>
      </w:r>
      <w:r w:rsidR="00BF584E" w:rsidRPr="009D198E">
        <w:t>4</w:t>
      </w:r>
      <w:r w:rsidR="00BF584E">
        <w:t> </w:t>
      </w:r>
      <w:r w:rsidRPr="009D198E">
        <w:t>ustawy</w:t>
      </w:r>
      <w:r w:rsidR="00745D23">
        <w:t xml:space="preserve"> </w:t>
      </w:r>
      <w:r w:rsidRPr="009D198E">
        <w:t>wymienionej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Pr="009D198E">
        <w:t>3,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naruszenie</w:t>
      </w:r>
      <w:r w:rsidR="00745D23">
        <w:t xml:space="preserve"> </w:t>
      </w:r>
      <w:r w:rsidRPr="009D198E">
        <w:t>zakazu,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którym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Pr="009D198E">
        <w:t>3a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3b,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jego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stanowi</w:t>
      </w:r>
      <w:r w:rsidR="00745D23">
        <w:t xml:space="preserve"> </w:t>
      </w:r>
      <w:r w:rsidRPr="009D198E">
        <w:t>podstawę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odwołania</w:t>
      </w:r>
      <w:r w:rsidR="00745D23">
        <w:t xml:space="preserve"> </w:t>
      </w:r>
      <w:r w:rsidRPr="009D198E">
        <w:t>go</w:t>
      </w:r>
      <w:r w:rsidR="00BF584E">
        <w:t xml:space="preserve"> </w:t>
      </w:r>
      <w:r w:rsidR="00BF584E" w:rsidRPr="009D198E">
        <w:t>z</w:t>
      </w:r>
      <w:r w:rsidR="004C38B0">
        <w:t>e</w:t>
      </w:r>
      <w:r w:rsidR="00745D23">
        <w:t xml:space="preserve"> </w:t>
      </w:r>
      <w:r w:rsidRPr="009D198E">
        <w:t>stanowiska.</w:t>
      </w:r>
    </w:p>
    <w:p w:rsidR="00610567" w:rsidRPr="00610567" w:rsidRDefault="00610567" w:rsidP="00610567">
      <w:pPr>
        <w:pStyle w:val="ZLITUSTzmustliter"/>
      </w:pPr>
      <w:r w:rsidRPr="009D198E">
        <w:t>5.</w:t>
      </w:r>
      <w:r w:rsidR="00745D23">
        <w:t xml:space="preserve"> </w:t>
      </w:r>
      <w:r w:rsidRPr="009D198E">
        <w:t>Oświadczenie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stanie</w:t>
      </w:r>
      <w:r w:rsidR="00745D23">
        <w:t xml:space="preserve"> </w:t>
      </w:r>
      <w:r w:rsidRPr="009D198E">
        <w:t>majątkowym,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którym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art. </w:t>
      </w:r>
      <w:r w:rsidRPr="009D198E">
        <w:t>1</w:t>
      </w:r>
      <w:r w:rsidR="00BF584E" w:rsidRPr="009D198E">
        <w:t>0</w:t>
      </w:r>
      <w:r w:rsidR="00BF584E">
        <w:t> </w:t>
      </w:r>
      <w:r w:rsidRPr="009D198E">
        <w:t>ustawy</w:t>
      </w:r>
      <w:r w:rsidR="00745D23">
        <w:t xml:space="preserve"> </w:t>
      </w:r>
      <w:r w:rsidRPr="009D198E">
        <w:t>wymienionej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Pr="009D198E">
        <w:t>3,</w:t>
      </w:r>
      <w:r w:rsidR="00745D23">
        <w:t xml:space="preserve"> </w:t>
      </w:r>
      <w:r w:rsidRPr="009D198E">
        <w:t>składają</w:t>
      </w:r>
      <w:r w:rsidR="00745D23">
        <w:t xml:space="preserve"> </w:t>
      </w:r>
      <w:r w:rsidRPr="009D198E">
        <w:t>odpowiednio:</w:t>
      </w:r>
    </w:p>
    <w:p w:rsidR="00610567" w:rsidRPr="009D198E" w:rsidRDefault="00610567" w:rsidP="00610567">
      <w:pPr>
        <w:pStyle w:val="ZLITPKTzmpktliter"/>
      </w:pPr>
      <w:r w:rsidRPr="009D198E">
        <w:t>1)</w:t>
      </w:r>
      <w:r w:rsidRPr="009D198E">
        <w:tab/>
        <w:t>państwowy</w:t>
      </w:r>
      <w:r w:rsidR="00745D23">
        <w:t xml:space="preserve"> </w:t>
      </w:r>
      <w:r w:rsidRPr="009D198E">
        <w:t>powiatowy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–</w:t>
      </w:r>
      <w:r w:rsidR="00745D23">
        <w:t xml:space="preserve"> </w:t>
      </w:r>
      <w:r w:rsidRPr="009D198E">
        <w:t>wojewodzie;</w:t>
      </w:r>
    </w:p>
    <w:p w:rsidR="00610567" w:rsidRPr="009D198E" w:rsidRDefault="00610567" w:rsidP="00610567">
      <w:pPr>
        <w:pStyle w:val="ZLITPKTzmpktliter"/>
      </w:pPr>
      <w:r w:rsidRPr="009D198E">
        <w:t>2)</w:t>
      </w:r>
      <w:r w:rsidRPr="009D198E">
        <w:tab/>
        <w:t>państwowy</w:t>
      </w:r>
      <w:r w:rsidR="00745D23">
        <w:t xml:space="preserve"> </w:t>
      </w:r>
      <w:r w:rsidRPr="009D198E">
        <w:t>graniczny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="00D654E1">
        <w:t>jego</w:t>
      </w:r>
      <w:r w:rsidR="00745D23">
        <w:t xml:space="preserve"> </w:t>
      </w:r>
      <w:r w:rsidRPr="009D198E">
        <w:t>zastępc</w:t>
      </w:r>
      <w:r w:rsidR="00D654E1">
        <w:t>a</w:t>
      </w:r>
      <w:r w:rsidR="00745D23">
        <w:t xml:space="preserve"> </w:t>
      </w:r>
      <w:r w:rsidRPr="009D198E">
        <w:t>–</w:t>
      </w:r>
      <w:r w:rsidR="00745D23">
        <w:t xml:space="preserve"> </w:t>
      </w:r>
      <w:r w:rsidRPr="009D198E">
        <w:t>Głównemu</w:t>
      </w:r>
      <w:r w:rsidR="00745D23">
        <w:t xml:space="preserve"> </w:t>
      </w:r>
      <w:r w:rsidRPr="009D198E">
        <w:t>Inspektorowi</w:t>
      </w:r>
      <w:r w:rsidR="00745D23">
        <w:t xml:space="preserve"> </w:t>
      </w:r>
      <w:r w:rsidRPr="009D198E">
        <w:t>Sanitarnemu.”;</w:t>
      </w:r>
    </w:p>
    <w:p w:rsidR="004B1F70" w:rsidRPr="004B1F70" w:rsidRDefault="00B16186" w:rsidP="004B1F70">
      <w:pPr>
        <w:pStyle w:val="PKTpunkt"/>
      </w:pPr>
      <w:r>
        <w:t>9</w:t>
      </w:r>
      <w:r w:rsidR="004B1F70" w:rsidRPr="004B1F70">
        <w:t>)</w:t>
      </w:r>
      <w:r w:rsidR="004B1F70" w:rsidRPr="004B1F70">
        <w:tab/>
        <w:t>uchyla</w:t>
      </w:r>
      <w:r w:rsidR="00745D23">
        <w:t xml:space="preserve"> </w:t>
      </w:r>
      <w:r w:rsidR="004B1F70" w:rsidRPr="004B1F70">
        <w:t>się</w:t>
      </w:r>
      <w:r w:rsidR="00BF584E">
        <w:t xml:space="preserve"> art. </w:t>
      </w:r>
      <w:r w:rsidR="004B1F70" w:rsidRPr="004B1F70">
        <w:t>2</w:t>
      </w:r>
      <w:r w:rsidR="00BF584E" w:rsidRPr="004B1F70">
        <w:t>0</w:t>
      </w:r>
      <w:r w:rsidR="00BF584E">
        <w:t xml:space="preserve"> i art. </w:t>
      </w:r>
      <w:r w:rsidR="004B1F70" w:rsidRPr="004B1F70">
        <w:t>20a;</w:t>
      </w:r>
    </w:p>
    <w:p w:rsidR="004B1F70" w:rsidRPr="004B1F70" w:rsidRDefault="004B1F70" w:rsidP="004B1F70">
      <w:pPr>
        <w:pStyle w:val="PKTpunkt"/>
      </w:pPr>
      <w:r w:rsidRPr="004B1F70">
        <w:t>1</w:t>
      </w:r>
      <w:r w:rsidR="00B16186">
        <w:t>0</w:t>
      </w:r>
      <w:r w:rsidRPr="004B1F70">
        <w:t>)</w:t>
      </w:r>
      <w:r w:rsidRPr="004B1F70">
        <w:tab/>
        <w:t>po</w:t>
      </w:r>
      <w:r w:rsidR="00BF584E">
        <w:t xml:space="preserve"> art. </w:t>
      </w:r>
      <w:r w:rsidRPr="004B1F70">
        <w:t>2</w:t>
      </w:r>
      <w:r w:rsidR="00BF584E" w:rsidRPr="004B1F70">
        <w:t>2</w:t>
      </w:r>
      <w:r w:rsidR="00BF584E">
        <w:t> </w:t>
      </w:r>
      <w:r w:rsidRPr="004B1F70">
        <w:t>dodaje</w:t>
      </w:r>
      <w:r w:rsidR="00745D23">
        <w:t xml:space="preserve"> </w:t>
      </w:r>
      <w:r w:rsidRPr="004B1F70">
        <w:t>się</w:t>
      </w:r>
      <w:r w:rsidR="00BF584E">
        <w:t xml:space="preserve"> art. </w:t>
      </w:r>
      <w:r w:rsidR="009C10C3">
        <w:t>22a–</w:t>
      </w:r>
      <w:r w:rsidR="00041A5D">
        <w:t>22w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brzmieniu:</w:t>
      </w:r>
    </w:p>
    <w:p w:rsidR="004B1F70" w:rsidRPr="004B1F70" w:rsidRDefault="004B1F70" w:rsidP="004B1F70">
      <w:pPr>
        <w:pStyle w:val="ZARTzmartartykuempunktem"/>
      </w:pPr>
      <w:r w:rsidRPr="004B1F70">
        <w:t>„Art.</w:t>
      </w:r>
      <w:r w:rsidR="00745D23">
        <w:t xml:space="preserve"> </w:t>
      </w:r>
      <w:r w:rsidRPr="004B1F70">
        <w:t>22a.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Policji,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Straży</w:t>
      </w:r>
      <w:r w:rsidR="00745D23">
        <w:t xml:space="preserve"> </w:t>
      </w:r>
      <w:r w:rsidRPr="004B1F70">
        <w:t>Pożarnej,</w:t>
      </w:r>
      <w:r w:rsidR="00745D23">
        <w:t xml:space="preserve"> </w:t>
      </w:r>
      <w:r w:rsidRPr="004B1F70">
        <w:t>Straży</w:t>
      </w:r>
      <w:r w:rsidR="00745D23">
        <w:t xml:space="preserve"> </w:t>
      </w:r>
      <w:r w:rsidRPr="004B1F70">
        <w:t>Granicznej,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Ochrony</w:t>
      </w:r>
      <w:r w:rsidR="00745D23">
        <w:t xml:space="preserve"> </w:t>
      </w:r>
      <w:r w:rsidRPr="004B1F70">
        <w:t>Państwa,</w:t>
      </w:r>
      <w:r w:rsidR="00745D23">
        <w:t xml:space="preserve"> 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nadzorowanych,</w:t>
      </w:r>
      <w:r w:rsidR="00745D23">
        <w:t xml:space="preserve"> </w:t>
      </w:r>
      <w:r w:rsidRPr="004B1F70">
        <w:t>podmiotach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="00E74CBD">
        <w:t>u</w:t>
      </w:r>
      <w:r w:rsidRPr="004B1F70">
        <w:t>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E74CBD">
        <w:t xml:space="preserve">, Szefa </w:t>
      </w:r>
      <w:r w:rsidR="00E74CBD" w:rsidRPr="00E74CBD">
        <w:t xml:space="preserve">Agencji Bezpieczeństwa Wewnętrznego, </w:t>
      </w:r>
      <w:r w:rsidR="00E74CBD">
        <w:t xml:space="preserve">Szefa </w:t>
      </w:r>
      <w:r w:rsidR="00E74CBD" w:rsidRPr="00E74CBD">
        <w:t xml:space="preserve">Agencji Wywiadu </w:t>
      </w:r>
      <w:r w:rsidR="00E74CBD">
        <w:t xml:space="preserve">albo Szefa </w:t>
      </w:r>
      <w:r w:rsidR="00E74CBD" w:rsidRPr="00E74CBD">
        <w:t>Centralnego Biura Antykorupcyjnego</w:t>
      </w:r>
      <w:r w:rsidRPr="004B1F70">
        <w:t>,</w:t>
      </w:r>
      <w:r w:rsidR="00745D23">
        <w:t xml:space="preserve"> </w:t>
      </w:r>
      <w:r w:rsidRPr="004B1F70">
        <w:t>urzędzie</w:t>
      </w:r>
      <w:r w:rsidR="00745D23">
        <w:t xml:space="preserve"> </w:t>
      </w:r>
      <w:r w:rsidRPr="004B1F70">
        <w:t>obsługującym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lastRenderedPageBreak/>
        <w:t>wewnętrznych</w:t>
      </w:r>
      <w:r w:rsidR="000855C3">
        <w:t>, urzędach obsługujących organy podległe lub nadzorowane przez ministra właściwego do spraw wewnętrznych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0855C3">
        <w:t>, a także na terenie tych jednostek i podmiotów</w:t>
      </w:r>
      <w:r w:rsidR="004B7B2F">
        <w:t>,</w:t>
      </w:r>
      <w:r w:rsidR="000855C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E74CBD">
        <w:t xml:space="preserve"> </w:t>
      </w:r>
      <w:r w:rsidRPr="004B1F70">
        <w:t>wykonuje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finansowana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budżetu</w:t>
      </w:r>
      <w:r w:rsidR="00745D23">
        <w:t xml:space="preserve"> </w:t>
      </w:r>
      <w:r w:rsidRPr="004B1F70">
        <w:t>państwa.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terenem</w:t>
      </w:r>
      <w:r w:rsidR="00745D23">
        <w:t xml:space="preserve"> </w:t>
      </w:r>
      <w:r w:rsidRPr="004B1F70">
        <w:t>jednostek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Pr="004B1F70">
        <w:t>1,</w:t>
      </w:r>
      <w:r w:rsidR="00745D23">
        <w:t xml:space="preserve"> </w:t>
      </w:r>
      <w:r w:rsidRPr="004B1F70">
        <w:t>również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do:</w:t>
      </w:r>
    </w:p>
    <w:p w:rsidR="004B1F70" w:rsidRPr="003E0ECD" w:rsidRDefault="004B1F70" w:rsidP="004B1F70">
      <w:pPr>
        <w:pStyle w:val="ZPKTzmpktartykuempunktem"/>
      </w:pPr>
      <w:r w:rsidRPr="003E0ECD">
        <w:t>1)</w:t>
      </w:r>
      <w:r>
        <w:tab/>
      </w:r>
      <w:r w:rsidRPr="003E0ECD">
        <w:t>pracowników</w:t>
      </w:r>
      <w:r w:rsidR="00745D23">
        <w:t xml:space="preserve"> </w:t>
      </w:r>
      <w:r w:rsidRPr="003E0ECD">
        <w:t>urzędu</w:t>
      </w:r>
      <w:r w:rsidR="00745D23">
        <w:t xml:space="preserve"> </w:t>
      </w:r>
      <w:r w:rsidRPr="003E0ECD">
        <w:t>obsługującego</w:t>
      </w:r>
      <w:r w:rsidR="00745D23">
        <w:t xml:space="preserve"> </w:t>
      </w:r>
      <w:r w:rsidRPr="003E0ECD">
        <w:t>ministra</w:t>
      </w:r>
      <w:r w:rsidR="00745D23">
        <w:t xml:space="preserve"> </w:t>
      </w:r>
      <w:r w:rsidRPr="003E0ECD">
        <w:t>właściwego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spraw</w:t>
      </w:r>
      <w:r w:rsidR="00745D23">
        <w:t xml:space="preserve"> </w:t>
      </w:r>
      <w:r w:rsidRPr="003E0ECD">
        <w:t>wewnętrznych</w:t>
      </w:r>
      <w:r w:rsidR="00745D23">
        <w:t xml:space="preserve"> </w:t>
      </w:r>
      <w:r w:rsidRPr="003E0ECD">
        <w:t>oraz</w:t>
      </w:r>
      <w:r w:rsidR="00745D23">
        <w:t xml:space="preserve"> </w:t>
      </w:r>
      <w:r w:rsidRPr="003E0ECD">
        <w:t>jednostek</w:t>
      </w:r>
      <w:r w:rsidR="00745D23">
        <w:t xml:space="preserve"> </w:t>
      </w:r>
      <w:r w:rsidRPr="003E0ECD">
        <w:t>organizacyjnych</w:t>
      </w:r>
      <w:r w:rsidR="00745D23">
        <w:t xml:space="preserve"> </w:t>
      </w:r>
      <w:r w:rsidRPr="003E0ECD">
        <w:t>podległych</w:t>
      </w:r>
      <w:r w:rsidR="00745D23">
        <w:t xml:space="preserve"> </w:t>
      </w:r>
      <w:r w:rsidRPr="003E0ECD">
        <w:t>temu</w:t>
      </w:r>
      <w:r w:rsidR="00745D23">
        <w:t xml:space="preserve"> </w:t>
      </w:r>
      <w:r w:rsidRPr="003E0ECD">
        <w:t>ministrowi</w:t>
      </w:r>
      <w:r w:rsidR="00745D23">
        <w:t xml:space="preserve"> </w:t>
      </w:r>
      <w:r w:rsidRPr="003E0ECD">
        <w:t>lub</w:t>
      </w:r>
      <w:r w:rsidR="00745D23">
        <w:t xml:space="preserve"> </w:t>
      </w:r>
      <w:r w:rsidRPr="003E0ECD">
        <w:t>przez</w:t>
      </w:r>
      <w:r w:rsidR="00745D23">
        <w:t xml:space="preserve"> </w:t>
      </w:r>
      <w:r w:rsidRPr="003E0ECD">
        <w:t>niego</w:t>
      </w:r>
      <w:r w:rsidR="00745D23">
        <w:t xml:space="preserve"> </w:t>
      </w:r>
      <w:r w:rsidRPr="003E0ECD">
        <w:t>nadzorowanych</w:t>
      </w:r>
      <w:r w:rsidR="000855C3" w:rsidRPr="000855C3">
        <w:t xml:space="preserve"> </w:t>
      </w:r>
      <w:r w:rsidR="000855C3">
        <w:t xml:space="preserve">oraz urzędów </w:t>
      </w:r>
      <w:r w:rsidR="000855C3" w:rsidRPr="000855C3">
        <w:t>obsługujących organy podległe lub nadzorowane przez ministra właściwego do spraw wewnętrznych</w:t>
      </w:r>
      <w:r w:rsidR="000855C3">
        <w:t>,</w:t>
      </w:r>
    </w:p>
    <w:p w:rsidR="004B1F70" w:rsidRPr="003E0ECD" w:rsidRDefault="004B1F70" w:rsidP="004B1F70">
      <w:pPr>
        <w:pStyle w:val="ZPKTzmpktartykuempunktem"/>
      </w:pPr>
      <w:r w:rsidRPr="003E0ECD">
        <w:t>2)</w:t>
      </w:r>
      <w:r>
        <w:tab/>
      </w:r>
      <w:r w:rsidRPr="003E0ECD">
        <w:t>funkcjonariuszy</w:t>
      </w:r>
      <w:r w:rsidR="00745D23">
        <w:t xml:space="preserve"> </w:t>
      </w:r>
      <w:r w:rsidR="000855C3">
        <w:t xml:space="preserve">i pracowników </w:t>
      </w:r>
      <w:r w:rsidRPr="003E0ECD">
        <w:t>Policji,</w:t>
      </w:r>
      <w:r w:rsidR="00745D23">
        <w:t xml:space="preserve"> </w:t>
      </w:r>
      <w:r w:rsidRPr="003E0ECD">
        <w:t>Państwowej</w:t>
      </w:r>
      <w:r w:rsidR="00745D23">
        <w:t xml:space="preserve"> </w:t>
      </w:r>
      <w:r w:rsidRPr="003E0ECD">
        <w:t>Straży</w:t>
      </w:r>
      <w:r w:rsidR="00745D23">
        <w:t xml:space="preserve"> </w:t>
      </w:r>
      <w:r w:rsidRPr="003E0ECD">
        <w:t>Pożarnej,</w:t>
      </w:r>
      <w:r w:rsidR="00745D23">
        <w:t xml:space="preserve"> </w:t>
      </w:r>
      <w:r w:rsidRPr="003E0ECD">
        <w:t>Straży</w:t>
      </w:r>
      <w:r w:rsidR="00745D23">
        <w:t xml:space="preserve"> </w:t>
      </w:r>
      <w:r w:rsidRPr="003E0ECD">
        <w:t>Granicznej</w:t>
      </w:r>
      <w:r w:rsidR="00BF584E">
        <w:t xml:space="preserve"> </w:t>
      </w:r>
      <w:r w:rsidR="00BF584E" w:rsidRPr="003E0ECD">
        <w:t>i</w:t>
      </w:r>
      <w:r w:rsidR="00BF584E">
        <w:t> </w:t>
      </w:r>
      <w:r w:rsidRPr="003E0ECD">
        <w:t>Służby</w:t>
      </w:r>
      <w:r w:rsidR="00745D23">
        <w:t xml:space="preserve"> </w:t>
      </w:r>
      <w:r w:rsidRPr="003E0ECD">
        <w:t>Ochrony</w:t>
      </w:r>
      <w:r w:rsidR="00745D23">
        <w:t xml:space="preserve"> </w:t>
      </w:r>
      <w:r w:rsidRPr="003E0ECD">
        <w:t>Państwa</w:t>
      </w:r>
      <w:r w:rsidR="000855C3">
        <w:t>,</w:t>
      </w:r>
    </w:p>
    <w:p w:rsidR="000855C3" w:rsidRDefault="004B1F70" w:rsidP="004B1F70">
      <w:pPr>
        <w:pStyle w:val="ZPKTzmpktartykuempunktem"/>
      </w:pPr>
      <w:r w:rsidRPr="004B1F70">
        <w:t>3)</w:t>
      </w:r>
      <w:r w:rsidRPr="004B1F70">
        <w:tab/>
      </w:r>
      <w:r w:rsidRPr="00DE4F53">
        <w:t>funkcjonariuszy</w:t>
      </w:r>
      <w:r w:rsidR="00745D23">
        <w:t xml:space="preserve"> </w:t>
      </w:r>
      <w:r w:rsidR="000855C3">
        <w:t xml:space="preserve">i pracowników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</w:p>
    <w:p w:rsidR="004B1F70" w:rsidRPr="003E0ECD" w:rsidRDefault="006B0103" w:rsidP="004B1F70">
      <w:pPr>
        <w:pStyle w:val="ZPKTzmpktartykuempunktem"/>
      </w:pPr>
      <w:r w:rsidRPr="006B0103">
        <w:t>–</w:t>
      </w:r>
      <w:r>
        <w:t xml:space="preserve"> w </w:t>
      </w:r>
      <w:r w:rsidR="000855C3">
        <w:t>związku z wykonywaniem przez te osoby zadań służbowych.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podlega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22b.</w:t>
      </w:r>
      <w:r w:rsidR="00745D23">
        <w:t xml:space="preserve"> </w:t>
      </w:r>
      <w:r w:rsidRPr="004B1F70">
        <w:t>Organami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są: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Administracji;</w:t>
      </w:r>
      <w:r w:rsidR="00745D23">
        <w:t xml:space="preserve"> </w:t>
      </w:r>
    </w:p>
    <w:p w:rsidR="004B1F70" w:rsidRPr="003E0ECD" w:rsidRDefault="004B1F70" w:rsidP="004B1F70">
      <w:pPr>
        <w:pStyle w:val="ZPKTzmpktartykuempunktem"/>
      </w:pPr>
      <w:r w:rsidRPr="004B1F70">
        <w:t>2)</w:t>
      </w:r>
      <w:r w:rsidRPr="003E0ECD">
        <w:tab/>
        <w:t>państwowi</w:t>
      </w:r>
      <w:r w:rsidR="00745D23">
        <w:t xml:space="preserve"> </w:t>
      </w:r>
      <w:r w:rsidRPr="003E0ECD">
        <w:t>inspektorzy</w:t>
      </w:r>
      <w:r w:rsidR="00745D23">
        <w:t xml:space="preserve"> </w:t>
      </w:r>
      <w:r w:rsidRPr="003E0ECD">
        <w:t>sanitarni</w:t>
      </w:r>
      <w:r w:rsidR="00745D23">
        <w:t xml:space="preserve"> </w:t>
      </w:r>
      <w:r w:rsidRPr="00DE4F53">
        <w:t>Ministerstwa</w:t>
      </w:r>
      <w:r w:rsidR="00745D23">
        <w:t xml:space="preserve"> </w:t>
      </w:r>
      <w:r w:rsidRPr="003E0ECD">
        <w:t>Spraw</w:t>
      </w:r>
      <w:r w:rsidR="00745D23">
        <w:t xml:space="preserve"> </w:t>
      </w:r>
      <w:r w:rsidRPr="003E0ECD">
        <w:t>Wewnętrznych</w:t>
      </w:r>
      <w:r w:rsidR="00BF584E">
        <w:t xml:space="preserve"> </w:t>
      </w:r>
      <w:r w:rsidR="00BF584E" w:rsidRPr="003E0ECD">
        <w:t>i</w:t>
      </w:r>
      <w:r w:rsidR="00BF584E">
        <w:t> </w:t>
      </w:r>
      <w:r w:rsidRPr="003E0ECD">
        <w:t>Administracji</w:t>
      </w:r>
      <w:r w:rsidR="00745D23">
        <w:t xml:space="preserve"> </w:t>
      </w:r>
      <w:r w:rsidRPr="003E0ECD">
        <w:t>powołani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wykonywania</w:t>
      </w:r>
      <w:r w:rsidR="00745D23">
        <w:t xml:space="preserve"> </w:t>
      </w:r>
      <w:r w:rsidRPr="003E0ECD">
        <w:t>zadań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obszarze</w:t>
      </w:r>
      <w:r w:rsidR="00745D23">
        <w:t xml:space="preserve"> </w:t>
      </w:r>
      <w:r w:rsidRPr="003E0ECD">
        <w:t>poszczególnych</w:t>
      </w:r>
      <w:r w:rsidR="00745D23">
        <w:t xml:space="preserve"> </w:t>
      </w:r>
      <w:r w:rsidRPr="003E0ECD">
        <w:t>województw.</w:t>
      </w:r>
    </w:p>
    <w:p w:rsidR="004B1F70" w:rsidRPr="004B1F70" w:rsidRDefault="004B1F70" w:rsidP="004B1F70">
      <w:pPr>
        <w:pStyle w:val="ZUSTzmustartykuempunktem"/>
      </w:pPr>
      <w:r w:rsidRPr="004B1F70">
        <w:t>Art.</w:t>
      </w:r>
      <w:r w:rsidR="00745D23">
        <w:t xml:space="preserve"> </w:t>
      </w:r>
      <w:r w:rsidRPr="004B1F70">
        <w:t>22c.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powołuje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odwołuje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powołuje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odwołuje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wniosek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lastRenderedPageBreak/>
        <w:t>Art.</w:t>
      </w:r>
      <w:r w:rsidR="00745D23">
        <w:t xml:space="preserve"> </w:t>
      </w:r>
      <w:r w:rsidRPr="004B1F70">
        <w:t>22d.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Głównym</w:t>
      </w:r>
      <w:r w:rsidR="00745D23">
        <w:t xml:space="preserve"> </w:t>
      </w:r>
      <w:r w:rsidRPr="004B1F70">
        <w:t>Inspektorem</w:t>
      </w:r>
      <w:r w:rsidR="00745D23">
        <w:t xml:space="preserve"> </w:t>
      </w:r>
      <w:r w:rsidRPr="004B1F70">
        <w:t>Sanitarnym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być</w:t>
      </w:r>
      <w:r w:rsidR="00745D23">
        <w:t xml:space="preserve"> </w:t>
      </w:r>
      <w:r w:rsidRPr="004B1F70">
        <w:t>osoba,</w:t>
      </w:r>
      <w:r w:rsidR="00745D23">
        <w:t xml:space="preserve"> </w:t>
      </w:r>
      <w:r w:rsidRPr="004B1F70">
        <w:t>która: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spełnia</w:t>
      </w:r>
      <w:r w:rsidR="00745D23">
        <w:t xml:space="preserve"> </w:t>
      </w:r>
      <w:r w:rsidRPr="004B1F70">
        <w:t>wymagania,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="00BF584E" w:rsidRPr="004B1F70">
        <w:t>8</w:t>
      </w:r>
      <w:r w:rsidR="00BF584E">
        <w:t xml:space="preserve"> ust. </w:t>
      </w:r>
      <w:r w:rsidR="00BF584E" w:rsidRPr="004B1F70">
        <w:t>6</w:t>
      </w:r>
      <w:r w:rsidR="00BF584E">
        <w:t xml:space="preserve"> pkt </w:t>
      </w:r>
      <w:r w:rsidRPr="004B1F70">
        <w:t>1–6;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posiada</w:t>
      </w:r>
      <w:r w:rsidR="00745D23">
        <w:t xml:space="preserve"> </w:t>
      </w:r>
      <w:r w:rsidRPr="004B1F70">
        <w:t>wiedzę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zakresu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należących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właściwości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naboru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stanowisko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stosuje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przepisy</w:t>
      </w:r>
      <w:r w:rsidR="00BF584E">
        <w:t xml:space="preserve"> art. </w:t>
      </w:r>
      <w:r w:rsidR="00BF584E" w:rsidRPr="004B1F70">
        <w:t>8</w:t>
      </w:r>
      <w:r w:rsidR="00BF584E">
        <w:t xml:space="preserve"> ust. </w:t>
      </w:r>
      <w:r w:rsidRPr="004B1F70">
        <w:t>8–16.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Państwowym</w:t>
      </w:r>
      <w:r w:rsidR="00745D23">
        <w:t xml:space="preserve"> </w:t>
      </w:r>
      <w:r w:rsidRPr="004B1F70">
        <w:t>inspektorem</w:t>
      </w:r>
      <w:r w:rsidR="00745D23">
        <w:t xml:space="preserve"> </w:t>
      </w:r>
      <w:r w:rsidRPr="004B1F70">
        <w:t>sanitarnym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być</w:t>
      </w:r>
      <w:r w:rsidR="00745D23">
        <w:t xml:space="preserve"> </w:t>
      </w:r>
      <w:r w:rsidRPr="004B1F70">
        <w:t>osoba,</w:t>
      </w:r>
      <w:r w:rsidR="00745D23">
        <w:t xml:space="preserve"> </w:t>
      </w:r>
      <w:r w:rsidRPr="004B1F70">
        <w:t>która: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spełnia</w:t>
      </w:r>
      <w:r w:rsidR="00745D23">
        <w:t xml:space="preserve"> </w:t>
      </w:r>
      <w:r w:rsidRPr="004B1F70">
        <w:t>wymagania,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1</w:t>
      </w:r>
      <w:r w:rsidR="00BF584E" w:rsidRPr="004B1F70">
        <w:t>3</w:t>
      </w:r>
      <w:r w:rsidR="00BF584E">
        <w:t xml:space="preserve"> ust. </w:t>
      </w:r>
      <w:r w:rsidR="00BF584E" w:rsidRPr="004B1F70">
        <w:t>1</w:t>
      </w:r>
      <w:r w:rsidR="00BF584E">
        <w:t xml:space="preserve"> pkt </w:t>
      </w:r>
      <w:r w:rsidRPr="004B1F70">
        <w:t>1,</w:t>
      </w:r>
      <w:r w:rsidR="00745D23">
        <w:t xml:space="preserve"> </w:t>
      </w:r>
      <w:r w:rsidRPr="004B1F70">
        <w:t>2,</w:t>
      </w:r>
      <w:r w:rsidR="00745D23">
        <w:t xml:space="preserve"> </w:t>
      </w:r>
      <w:r w:rsidR="00BF584E" w:rsidRPr="004B1F70">
        <w:t>4</w:t>
      </w:r>
      <w:r w:rsidR="00BF584E">
        <w:t xml:space="preserve"> i </w:t>
      </w:r>
      <w:r w:rsidRPr="004B1F70">
        <w:t>5;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jest</w:t>
      </w:r>
      <w:r w:rsidR="00745D23">
        <w:t xml:space="preserve"> </w:t>
      </w:r>
      <w:r w:rsidRPr="004B1F70">
        <w:t>lekarzem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posiada</w:t>
      </w:r>
      <w:r w:rsidR="00745D23">
        <w:t xml:space="preserve"> </w:t>
      </w:r>
      <w:r w:rsidRPr="004B1F70">
        <w:t>tytuł</w:t>
      </w:r>
      <w:r w:rsidR="00745D23">
        <w:t xml:space="preserve"> </w:t>
      </w:r>
      <w:r w:rsidRPr="004B1F70">
        <w:t>zawodowy</w:t>
      </w:r>
      <w:r w:rsidR="00745D23">
        <w:t xml:space="preserve"> </w:t>
      </w:r>
      <w:r w:rsidRPr="004B1F70">
        <w:t>magistra,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inny</w:t>
      </w:r>
      <w:r w:rsidR="00745D23">
        <w:t xml:space="preserve"> </w:t>
      </w:r>
      <w:r w:rsidRPr="004B1F70">
        <w:t>równorzędny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uzyskała</w:t>
      </w:r>
      <w:r w:rsidR="00745D23">
        <w:t xml:space="preserve"> </w:t>
      </w:r>
      <w:r w:rsidRPr="004B1F70">
        <w:t>dodatkowe</w:t>
      </w:r>
      <w:r w:rsidR="00745D23">
        <w:t xml:space="preserve"> </w:t>
      </w:r>
      <w:r w:rsidRPr="004B1F70">
        <w:t>kwalifikacje</w:t>
      </w:r>
      <w:r w:rsidR="00745D23">
        <w:t xml:space="preserve"> </w:t>
      </w:r>
      <w:r w:rsidRPr="004B1F70">
        <w:t>mające</w:t>
      </w:r>
      <w:r w:rsidR="00745D23">
        <w:t xml:space="preserve"> </w:t>
      </w:r>
      <w:r w:rsidRPr="004B1F70">
        <w:t>zastosowanie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realizacji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określone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ust. </w:t>
      </w:r>
      <w:r w:rsidRPr="004B1F70">
        <w:t>4.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drodze</w:t>
      </w:r>
      <w:r w:rsidR="00745D23">
        <w:t xml:space="preserve"> </w:t>
      </w:r>
      <w:r w:rsidRPr="004B1F70">
        <w:t>rozporządzenia,</w:t>
      </w:r>
      <w:r w:rsidR="00745D23">
        <w:t xml:space="preserve"> </w:t>
      </w:r>
      <w:r w:rsidRPr="004B1F70">
        <w:t>dodatkowe</w:t>
      </w:r>
      <w:r w:rsidR="00745D23">
        <w:t xml:space="preserve"> </w:t>
      </w:r>
      <w:r w:rsidRPr="004B1F70">
        <w:t>kwalifikacje</w:t>
      </w:r>
      <w:r w:rsidR="00745D23">
        <w:t xml:space="preserve"> </w:t>
      </w:r>
      <w:r w:rsidRPr="004B1F70">
        <w:t>mające</w:t>
      </w:r>
      <w:r w:rsidR="00745D23">
        <w:t xml:space="preserve"> </w:t>
      </w:r>
      <w:r w:rsidRPr="004B1F70">
        <w:t>zastosowanie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realizacji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="00BF584E" w:rsidRPr="004B1F70">
        <w:t>3</w:t>
      </w:r>
      <w:r w:rsidR="00BF584E">
        <w:t xml:space="preserve"> pkt </w:t>
      </w:r>
      <w:r w:rsidRPr="004B1F70">
        <w:t>2,</w:t>
      </w:r>
      <w:r w:rsidR="00745D23">
        <w:t xml:space="preserve"> </w:t>
      </w:r>
      <w:r w:rsidRPr="004B1F70">
        <w:t>kierując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rodzajem</w:t>
      </w:r>
      <w:r w:rsidR="00745D23">
        <w:t xml:space="preserve"> </w:t>
      </w:r>
      <w:r w:rsidRPr="004B1F70">
        <w:t>zadań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zakresem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22e.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stosuje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przepisy</w:t>
      </w:r>
      <w:r w:rsidR="00745D23">
        <w:t xml:space="preserve"> 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dnia</w:t>
      </w:r>
      <w:r w:rsidR="00745D23">
        <w:t xml:space="preserve"> </w:t>
      </w:r>
      <w:r w:rsidRPr="004B1F70">
        <w:t>2</w:t>
      </w:r>
      <w:r w:rsidR="00BF584E" w:rsidRPr="004B1F70">
        <w:t>1</w:t>
      </w:r>
      <w:r w:rsidR="00BF584E">
        <w:t> </w:t>
      </w:r>
      <w:r w:rsidRPr="004B1F70">
        <w:t>sierpnia</w:t>
      </w:r>
      <w:r w:rsidR="00745D23">
        <w:t xml:space="preserve"> </w:t>
      </w:r>
      <w:r w:rsidRPr="004B1F70">
        <w:t>199</w:t>
      </w:r>
      <w:r w:rsidR="00BF584E" w:rsidRPr="004B1F70">
        <w:t>7</w:t>
      </w:r>
      <w:r w:rsidR="00BF584E">
        <w:t> 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ograniczeniu</w:t>
      </w:r>
      <w:r w:rsidR="00745D23">
        <w:t xml:space="preserve"> </w:t>
      </w:r>
      <w:r w:rsidRPr="004B1F70">
        <w:t>prowadzenia</w:t>
      </w:r>
      <w:r w:rsidR="00745D23">
        <w:t xml:space="preserve"> </w:t>
      </w:r>
      <w:r w:rsidRPr="004B1F70">
        <w:t>działalności</w:t>
      </w:r>
      <w:r w:rsidR="00745D23">
        <w:t xml:space="preserve"> </w:t>
      </w:r>
      <w:r w:rsidRPr="004B1F70">
        <w:t>gospodarczej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osoby</w:t>
      </w:r>
      <w:r w:rsidR="00745D23">
        <w:t xml:space="preserve"> </w:t>
      </w:r>
      <w:r w:rsidRPr="004B1F70">
        <w:t>pełniące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publiczne</w:t>
      </w:r>
      <w:r w:rsidR="00745D23">
        <w:t xml:space="preserve"> </w:t>
      </w:r>
      <w:r w:rsidRPr="004B1F70">
        <w:t>odnoszące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osób,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="00BF584E" w:rsidRPr="004B1F70">
        <w:t>2</w:t>
      </w:r>
      <w:r w:rsidR="00BF584E">
        <w:t xml:space="preserve"> pkt </w:t>
      </w:r>
      <w:r w:rsidRPr="004B1F70">
        <w:t>1</w:t>
      </w:r>
      <w:r w:rsidR="00BF584E" w:rsidRPr="004B1F70">
        <w:t>1</w:t>
      </w:r>
      <w:r w:rsidR="00BF584E">
        <w:t> </w:t>
      </w:r>
      <w:r w:rsidRPr="004B1F70">
        <w:t>tej</w:t>
      </w:r>
      <w:r w:rsidR="00745D23">
        <w:t xml:space="preserve"> </w:t>
      </w:r>
      <w:r w:rsidRPr="004B1F70">
        <w:t>ustawy.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Oświadczenie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stanie</w:t>
      </w:r>
      <w:r w:rsidR="00745D23">
        <w:t xml:space="preserve"> </w:t>
      </w:r>
      <w:r w:rsidRPr="004B1F70">
        <w:t>majątkowym,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1</w:t>
      </w:r>
      <w:r w:rsidR="00BF584E" w:rsidRPr="004B1F70">
        <w:t>0</w:t>
      </w:r>
      <w:r w:rsidR="00BF584E">
        <w:t> 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Pr="004B1F70">
        <w:t>1,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składa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nie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wykonywać</w:t>
      </w:r>
      <w:r w:rsidR="00745D23">
        <w:t xml:space="preserve"> </w:t>
      </w:r>
      <w:r w:rsidRPr="004B1F70">
        <w:t>dodatkowych</w:t>
      </w:r>
      <w:r w:rsidR="00745D23">
        <w:t xml:space="preserve"> </w:t>
      </w:r>
      <w:r w:rsidRPr="004B1F70">
        <w:t>zajęć</w:t>
      </w:r>
      <w:r w:rsidR="00745D23">
        <w:t xml:space="preserve"> </w:t>
      </w:r>
      <w:r w:rsidRPr="004B1F70">
        <w:t>zarobkowych,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tym</w:t>
      </w:r>
      <w:r w:rsidR="00745D23">
        <w:t xml:space="preserve"> </w:t>
      </w:r>
      <w:r w:rsidRPr="004B1F70">
        <w:t>podejmować</w:t>
      </w:r>
      <w:r w:rsidR="00745D23">
        <w:t xml:space="preserve"> </w:t>
      </w:r>
      <w:r w:rsidRPr="004B1F70">
        <w:t>dodatkowego</w:t>
      </w:r>
      <w:r w:rsidR="00745D23">
        <w:t xml:space="preserve"> </w:t>
      </w:r>
      <w:r w:rsidRPr="004B1F70">
        <w:t>zatrudnienia,</w:t>
      </w:r>
      <w:r w:rsidR="00745D23">
        <w:t xml:space="preserve"> </w:t>
      </w:r>
      <w:r w:rsidRPr="004B1F70">
        <w:t>bez</w:t>
      </w:r>
      <w:r w:rsidR="00745D23">
        <w:t xml:space="preserve"> </w:t>
      </w:r>
      <w:r w:rsidRPr="004B1F70">
        <w:t>zgody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Wykonywanie</w:t>
      </w:r>
      <w:r w:rsidR="00745D23">
        <w:t xml:space="preserve"> </w:t>
      </w:r>
      <w:r w:rsidRPr="004B1F70">
        <w:t>dodatkowych</w:t>
      </w:r>
      <w:r w:rsidR="00745D23">
        <w:t xml:space="preserve"> </w:t>
      </w:r>
      <w:r w:rsidRPr="004B1F70">
        <w:t>zajęć</w:t>
      </w:r>
      <w:r w:rsidR="00745D23">
        <w:t xml:space="preserve"> </w:t>
      </w:r>
      <w:r w:rsidRPr="004B1F70">
        <w:t>zarobkowych,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tym</w:t>
      </w:r>
      <w:r w:rsidR="00745D23">
        <w:t xml:space="preserve"> </w:t>
      </w:r>
      <w:r w:rsidRPr="004B1F70">
        <w:t>podejmowanie</w:t>
      </w:r>
      <w:r w:rsidR="00745D23">
        <w:t xml:space="preserve"> </w:t>
      </w:r>
      <w:r w:rsidRPr="004B1F70">
        <w:t>dodatkowego</w:t>
      </w:r>
      <w:r w:rsidR="00745D23">
        <w:t xml:space="preserve"> </w:t>
      </w:r>
      <w:r w:rsidRPr="004B1F70">
        <w:t>zatrudnienia,</w:t>
      </w:r>
      <w:r w:rsidR="00745D23">
        <w:t xml:space="preserve"> </w:t>
      </w:r>
      <w:r w:rsidRPr="004B1F70">
        <w:t>nie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pozostawać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sprzeczności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obowiązkami</w:t>
      </w:r>
      <w:r w:rsidR="00745D23">
        <w:t xml:space="preserve"> </w:t>
      </w:r>
      <w:r w:rsidRPr="004B1F70">
        <w:lastRenderedPageBreak/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wywoływać</w:t>
      </w:r>
      <w:r w:rsidR="00745D23">
        <w:t xml:space="preserve"> </w:t>
      </w:r>
      <w:r w:rsidRPr="004B1F70">
        <w:t>podejrzenia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jego</w:t>
      </w:r>
      <w:r w:rsidR="00745D23">
        <w:t xml:space="preserve"> </w:t>
      </w:r>
      <w:r w:rsidRPr="004B1F70">
        <w:t>stronniczość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interesowność.</w:t>
      </w:r>
    </w:p>
    <w:p w:rsidR="004B1F70" w:rsidRPr="004B1F70" w:rsidRDefault="004B1F70" w:rsidP="004B1F70">
      <w:pPr>
        <w:pStyle w:val="ZUSTzmustartykuempunktem"/>
      </w:pPr>
      <w:r w:rsidRPr="004B1F70">
        <w:t>5.</w:t>
      </w:r>
      <w:r w:rsidR="00745D23">
        <w:t xml:space="preserve"> </w:t>
      </w:r>
      <w:r w:rsidRPr="004B1F70">
        <w:t>Naruszenie</w:t>
      </w:r>
      <w:r w:rsidR="00745D23">
        <w:t xml:space="preserve"> </w:t>
      </w:r>
      <w:r w:rsidRPr="004B1F70">
        <w:t>zakazów,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="00BF584E" w:rsidRPr="004B1F70">
        <w:t>4</w:t>
      </w:r>
      <w:r w:rsidR="00BF584E">
        <w:t> 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Pr="004B1F70">
        <w:t>1,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naruszenia</w:t>
      </w:r>
      <w:r w:rsidR="00745D23">
        <w:t xml:space="preserve"> </w:t>
      </w:r>
      <w:r w:rsidRPr="004B1F70">
        <w:t>zakazu,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="00BF584E" w:rsidRPr="004B1F70">
        <w:t>3</w:t>
      </w:r>
      <w:r w:rsidR="00BF584E">
        <w:t xml:space="preserve"> lub</w:t>
      </w:r>
      <w:r w:rsidR="00745D23">
        <w:t xml:space="preserve"> </w:t>
      </w:r>
      <w:r w:rsidRPr="004B1F70">
        <w:t>4,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stanowi</w:t>
      </w:r>
      <w:r w:rsidR="00745D23">
        <w:t xml:space="preserve"> </w:t>
      </w:r>
      <w:r w:rsidRPr="004B1F70">
        <w:t>podstawę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odwołania</w:t>
      </w:r>
      <w:r w:rsidR="00745D23">
        <w:t xml:space="preserve"> </w:t>
      </w:r>
      <w:r w:rsidRPr="004B1F70">
        <w:t>go</w:t>
      </w:r>
      <w:r w:rsidR="00745D23">
        <w:t xml:space="preserve"> </w:t>
      </w:r>
      <w:r w:rsidRPr="004B1F70">
        <w:t>ze</w:t>
      </w:r>
      <w:r w:rsidR="00745D23">
        <w:t xml:space="preserve"> </w:t>
      </w:r>
      <w:r w:rsidRPr="004B1F70">
        <w:t>stanowiska.</w:t>
      </w:r>
    </w:p>
    <w:p w:rsidR="004B1F70" w:rsidRPr="004B1F70" w:rsidRDefault="004B1F70" w:rsidP="004B1F70">
      <w:pPr>
        <w:pStyle w:val="ZUSTzmustartykuempunktem"/>
      </w:pPr>
      <w:r w:rsidRPr="004B1F70">
        <w:t>6.</w:t>
      </w:r>
      <w:r w:rsidR="00745D23">
        <w:t xml:space="preserve"> </w:t>
      </w:r>
      <w:r w:rsidRPr="004B1F70">
        <w:t>Oświadczenie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stanie</w:t>
      </w:r>
      <w:r w:rsidR="00745D23">
        <w:t xml:space="preserve"> </w:t>
      </w:r>
      <w:r w:rsidRPr="004B1F70">
        <w:t>majątkowym,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1</w:t>
      </w:r>
      <w:r w:rsidR="00BF584E" w:rsidRPr="004B1F70">
        <w:t>0</w:t>
      </w:r>
      <w:r w:rsidR="00BF584E">
        <w:t> 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Pr="004B1F70">
        <w:t>1,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składają</w:t>
      </w:r>
      <w:r w:rsidR="00745D23">
        <w:t xml:space="preserve"> </w:t>
      </w:r>
      <w:r w:rsidRPr="004B1F70">
        <w:t>Głównemu</w:t>
      </w:r>
      <w:r w:rsidR="00745D23">
        <w:t xml:space="preserve"> </w:t>
      </w:r>
      <w:r w:rsidRPr="004B1F70">
        <w:t>Inspektorowi</w:t>
      </w:r>
      <w:r w:rsidR="00745D23">
        <w:t xml:space="preserve"> </w:t>
      </w:r>
      <w:r w:rsidRPr="004B1F70">
        <w:t>Sanitarnemu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22f.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Inspekcją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kieruje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zadania,</w:t>
      </w:r>
      <w:r w:rsidR="00745D23">
        <w:t xml:space="preserve"> </w:t>
      </w:r>
      <w:r w:rsidRPr="004B1F70">
        <w:t>przewidziane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odniesieniu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jednostek,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745D23">
        <w:t xml:space="preserve"> </w:t>
      </w:r>
      <w:r w:rsidRPr="004B1F70">
        <w:t>pracowników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funkcjonariuszy,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22a</w:t>
      </w:r>
      <w:r w:rsidR="00BF584E">
        <w:t xml:space="preserve"> ust. </w:t>
      </w:r>
      <w:r w:rsidR="00BF584E" w:rsidRPr="004B1F70">
        <w:t>1</w:t>
      </w:r>
      <w:r w:rsidR="00BF584E">
        <w:t xml:space="preserve"> i </w:t>
      </w:r>
      <w:r w:rsidRPr="004B1F70">
        <w:t>2.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pomocy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Inspektoratu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realizują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wojewódzkiego,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powiatowego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państwowego</w:t>
      </w:r>
      <w:r w:rsidR="00745D23">
        <w:t xml:space="preserve"> </w:t>
      </w:r>
      <w:r w:rsidRPr="004B1F70">
        <w:t>granicznego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odniesieniu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jednostek,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745D23">
        <w:t xml:space="preserve"> </w:t>
      </w:r>
      <w:r w:rsidRPr="004B1F70">
        <w:t>pracowników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funkcjonariuszy,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22a</w:t>
      </w:r>
      <w:r w:rsidR="00D749C0">
        <w:t xml:space="preserve"> ust. 1 i 2</w:t>
      </w:r>
      <w:r w:rsidRPr="004B1F70">
        <w:t>,</w:t>
      </w:r>
      <w:r w:rsidR="00745D23">
        <w:t xml:space="preserve"> </w:t>
      </w:r>
      <w:r w:rsidRPr="004B1F70">
        <w:t>korzystając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uprawnień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ochrony</w:t>
      </w:r>
      <w:r w:rsidR="00745D23">
        <w:t xml:space="preserve"> </w:t>
      </w:r>
      <w:r w:rsidRPr="004B1F70">
        <w:t>prawnej</w:t>
      </w:r>
      <w:r w:rsidR="00745D23">
        <w:t xml:space="preserve"> </w:t>
      </w:r>
      <w:r w:rsidRPr="004B1F70">
        <w:t>przewidzianej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22g</w:t>
      </w:r>
      <w:r w:rsidR="00BF584E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są</w:t>
      </w:r>
      <w:r w:rsidR="00745D23">
        <w:t xml:space="preserve"> </w:t>
      </w:r>
      <w:r w:rsidRPr="004B1F70">
        <w:t>właściwi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pierwszej</w:t>
      </w:r>
      <w:r w:rsidR="00745D23">
        <w:t xml:space="preserve"> </w:t>
      </w:r>
      <w:r w:rsidRPr="004B1F70">
        <w:t>instancji.</w:t>
      </w:r>
    </w:p>
    <w:p w:rsidR="004B1F70" w:rsidRPr="004B1F70" w:rsidRDefault="004B1F70" w:rsidP="004B1F70">
      <w:pPr>
        <w:pStyle w:val="ZARTzmartartykuempunktem"/>
      </w:pPr>
      <w:r w:rsidRPr="004B1F70">
        <w:t>2.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wyższego</w:t>
      </w:r>
      <w:r w:rsidR="00745D23">
        <w:t xml:space="preserve"> </w:t>
      </w:r>
      <w:r w:rsidRPr="004B1F70">
        <w:t>stopnia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rozumieniu</w:t>
      </w:r>
      <w:r w:rsidR="00745D23">
        <w:t xml:space="preserve"> </w:t>
      </w:r>
      <w:r w:rsidRPr="004B1F70">
        <w:t>przepisów</w:t>
      </w:r>
      <w:r w:rsidR="00745D23">
        <w:t xml:space="preserve"> </w:t>
      </w:r>
      <w:r w:rsidRPr="004B1F70">
        <w:t>Kodeksu</w:t>
      </w:r>
      <w:r w:rsidR="00745D23">
        <w:t xml:space="preserve"> </w:t>
      </w:r>
      <w:r w:rsidRPr="004B1F70">
        <w:t>postępowania</w:t>
      </w:r>
      <w:r w:rsidR="00745D23">
        <w:t xml:space="preserve"> </w:t>
      </w:r>
      <w:r w:rsidRPr="004B1F70">
        <w:lastRenderedPageBreak/>
        <w:t>administracyjnego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sprawach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22a</w:t>
      </w:r>
      <w:r w:rsidR="00B720D1">
        <w:t xml:space="preserve"> ust. 1 i 2</w:t>
      </w:r>
      <w:r w:rsidRPr="004B1F70">
        <w:t>.</w:t>
      </w:r>
    </w:p>
    <w:p w:rsidR="004B1F70" w:rsidRPr="004B1F70" w:rsidRDefault="004B1F70" w:rsidP="004B1F70">
      <w:pPr>
        <w:pStyle w:val="ZARTzmar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podejmować</w:t>
      </w:r>
      <w:r w:rsidR="00745D23">
        <w:t xml:space="preserve"> </w:t>
      </w:r>
      <w:r w:rsidRPr="004B1F70">
        <w:t>wszelkie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należące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zakresu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Administracji,</w:t>
      </w:r>
      <w:r w:rsidR="00745D23">
        <w:t xml:space="preserve"> </w:t>
      </w:r>
      <w:r w:rsidRPr="004B1F70">
        <w:t>jeżeli</w:t>
      </w:r>
      <w:r w:rsidR="00745D23">
        <w:t xml:space="preserve"> </w:t>
      </w:r>
      <w:r w:rsidRPr="004B1F70">
        <w:t>przemawiają</w:t>
      </w:r>
      <w:r w:rsidR="00745D23">
        <w:t xml:space="preserve"> </w:t>
      </w:r>
      <w:r w:rsidRPr="004B1F70">
        <w:t>za</w:t>
      </w:r>
      <w:r w:rsidR="00745D23">
        <w:t xml:space="preserve"> </w:t>
      </w:r>
      <w:r w:rsidRPr="004B1F70">
        <w:t>tym</w:t>
      </w:r>
      <w:r w:rsidR="00745D23">
        <w:t xml:space="preserve"> </w:t>
      </w:r>
      <w:r w:rsidRPr="004B1F70">
        <w:t>względy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sanitarnego.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tych</w:t>
      </w:r>
      <w:r w:rsidR="00745D23">
        <w:t xml:space="preserve"> </w:t>
      </w:r>
      <w:r w:rsidRPr="004B1F70">
        <w:t>przypadkach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staje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pierwszej</w:t>
      </w:r>
      <w:r w:rsidR="00745D23">
        <w:t xml:space="preserve"> </w:t>
      </w:r>
      <w:r w:rsidRPr="004B1F70">
        <w:t>instancji.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22h.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upoważnić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piśmie</w:t>
      </w:r>
      <w:r w:rsidR="00745D23">
        <w:t xml:space="preserve"> </w:t>
      </w:r>
      <w:r w:rsidRPr="004B1F70">
        <w:t>pracowników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kontrolnych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</w:t>
      </w:r>
      <w:r w:rsidR="00745D23">
        <w:t xml:space="preserve"> </w:t>
      </w:r>
      <w:r w:rsidRPr="004B1F70">
        <w:t>dotyczących</w:t>
      </w:r>
      <w:r w:rsidR="00745D23">
        <w:t xml:space="preserve"> </w:t>
      </w:r>
      <w:r w:rsidRPr="004B1F70">
        <w:t>zagadnień</w:t>
      </w:r>
      <w:r w:rsidR="00745D23">
        <w:t xml:space="preserve"> </w:t>
      </w:r>
      <w:r w:rsidRPr="004B1F70">
        <w:t>sanitarnohigienicznych.</w:t>
      </w:r>
      <w:r w:rsidR="00745D23">
        <w:t xml:space="preserve"> </w:t>
      </w:r>
    </w:p>
    <w:p w:rsidR="003A402C" w:rsidRPr="004B2F28" w:rsidRDefault="004B1F70" w:rsidP="00041A5D">
      <w:pPr>
        <w:pStyle w:val="ZUSTzmustartykuempunktem"/>
      </w:pPr>
      <w:r w:rsidRPr="004B1F70">
        <w:t>Art.</w:t>
      </w:r>
      <w:r w:rsidR="00745D23">
        <w:t xml:space="preserve"> </w:t>
      </w:r>
      <w:r w:rsidRPr="004B1F70">
        <w:t>22i.</w:t>
      </w:r>
      <w:r w:rsidR="00745D23">
        <w:t xml:space="preserve"> </w:t>
      </w:r>
      <w:r w:rsidR="003A402C" w:rsidRPr="004B2F28">
        <w:t>Państwowy inspektor sanitarny</w:t>
      </w:r>
      <w:r w:rsidR="003A402C">
        <w:t xml:space="preserve"> </w:t>
      </w:r>
      <w:r w:rsidR="003A402C" w:rsidRPr="004B2F28">
        <w:t xml:space="preserve">Ministerstwa Spraw Wewnętrznych i Administracji lub upoważniony pracownik </w:t>
      </w:r>
      <w:r w:rsidR="00B1204F">
        <w:t xml:space="preserve">Państwowej </w:t>
      </w:r>
      <w:r w:rsidR="003A402C" w:rsidRPr="004B2F28">
        <w:t>Inspekcji Sanitarnej Ministerstwa Spraw Wewnętrznych i Administracji w</w:t>
      </w:r>
      <w:r w:rsidR="000F4919">
        <w:t xml:space="preserve"> związku z wykonywaniem zadań</w:t>
      </w:r>
      <w:r w:rsidR="003A402C">
        <w:t xml:space="preserve">, ma prawo </w:t>
      </w:r>
      <w:r w:rsidR="003A402C" w:rsidRPr="004B2F28">
        <w:t>do:</w:t>
      </w:r>
    </w:p>
    <w:p w:rsidR="003A402C" w:rsidRPr="004B2F28" w:rsidRDefault="003A402C" w:rsidP="00041A5D">
      <w:pPr>
        <w:pStyle w:val="ZPKTzmpktartykuempunktem"/>
      </w:pPr>
      <w:r w:rsidRPr="004B2F28">
        <w:t>1)</w:t>
      </w:r>
      <w:r>
        <w:tab/>
      </w:r>
      <w:r w:rsidRPr="004B2F28">
        <w:t>wstępu o każdej porze do obiektów</w:t>
      </w:r>
      <w:r>
        <w:t xml:space="preserve"> </w:t>
      </w:r>
      <w:r w:rsidRPr="004B2F28">
        <w:t xml:space="preserve">jednostek </w:t>
      </w:r>
      <w:r>
        <w:t>i podmiotów</w:t>
      </w:r>
      <w:r w:rsidRPr="004B2F28">
        <w:t xml:space="preserve"> określonych w </w:t>
      </w:r>
      <w:r>
        <w:t>art. 22a ust. 1 i 2</w:t>
      </w:r>
      <w:r w:rsidRPr="004B2F28">
        <w:t xml:space="preserve">, a w przypadku stwierdzenia albo podejrzenia choroby zakaźnej lub zagrożenia zdrowia czynnikami środowiskowymi </w:t>
      </w:r>
      <w:r w:rsidR="00041A5D" w:rsidRPr="009D198E">
        <w:t>–</w:t>
      </w:r>
      <w:r w:rsidRPr="004B2F28">
        <w:t xml:space="preserve"> również do znajdujących się na ich terenie kwater i lokali mieszkalnych</w:t>
      </w:r>
      <w:r>
        <w:t xml:space="preserve">, oraz </w:t>
      </w:r>
      <w:r w:rsidRPr="004B2F28">
        <w:t xml:space="preserve">do środków transportu znajdujących się w dyspozycji </w:t>
      </w:r>
      <w:r>
        <w:t xml:space="preserve">tych </w:t>
      </w:r>
      <w:r w:rsidRPr="004B2F28">
        <w:t xml:space="preserve">jednostek </w:t>
      </w:r>
      <w:r>
        <w:t>i podmiotów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2)</w:t>
      </w:r>
      <w:r>
        <w:tab/>
      </w:r>
      <w:r w:rsidRPr="004B2F28">
        <w:t xml:space="preserve">żądania pisemnych lub ustnych informacji oraz wzywania i przesłuchiwania </w:t>
      </w:r>
      <w:r w:rsidRPr="00041A5D">
        <w:t>osób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3)</w:t>
      </w:r>
      <w:r>
        <w:tab/>
      </w:r>
      <w:r w:rsidRPr="004B2F28">
        <w:t>żądania okazania dokumentów i udostępniania wszelkich danych niezbędnych w dochodzeniu epidemiologicznym lub do ustalenia wykroczeń</w:t>
      </w:r>
      <w:r w:rsidR="00624D76">
        <w:t xml:space="preserve"> związanych ze stanem higienicznym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4)</w:t>
      </w:r>
      <w:r>
        <w:tab/>
      </w:r>
      <w:r w:rsidRPr="004B2F28">
        <w:t>pobierania nieodpłatnie próbek do badań;</w:t>
      </w:r>
    </w:p>
    <w:p w:rsidR="003A402C" w:rsidRPr="004B2F28" w:rsidRDefault="003A402C" w:rsidP="00041A5D">
      <w:pPr>
        <w:pStyle w:val="ZPKTzmpktartykuempunktem"/>
      </w:pPr>
      <w:r w:rsidRPr="004B2F28">
        <w:t>5)</w:t>
      </w:r>
      <w:r>
        <w:tab/>
      </w:r>
      <w:r w:rsidRPr="004B2F28">
        <w:t>nakazania, w drodze decyzji, usunięcia w określonym terminie stwierdzonych uchybień higienicznych i zdrowotnych;</w:t>
      </w:r>
    </w:p>
    <w:p w:rsidR="003A402C" w:rsidRPr="004B2F28" w:rsidRDefault="003A402C" w:rsidP="00041A5D">
      <w:pPr>
        <w:pStyle w:val="ZPKTzmpktartykuempunktem"/>
      </w:pPr>
      <w:r w:rsidRPr="004B2F28">
        <w:t>6)</w:t>
      </w:r>
      <w:r>
        <w:tab/>
      </w:r>
      <w:r w:rsidRPr="004B2F28">
        <w:t xml:space="preserve">wydania niezbędnych ze względu na ochronę zdrowia i życia ludzkiego decyzji o unieruchomieniu obiektu, zakładu pracy, jego części (stanowiska pracy lub urządzenia), wyłączeniu z eksploatacji środka transportu, wycofaniu z obrotu środka spożywczego, przedmiotu użytku lub innego wyrobu mogącego mieć </w:t>
      </w:r>
      <w:r w:rsidRPr="004B2F28">
        <w:lastRenderedPageBreak/>
        <w:t>wpływ na zdrowie ludzi albo o podjęciu lub zaprzestaniu innych dz</w:t>
      </w:r>
      <w:r w:rsidR="00B755F1">
        <w:t>iałań, jeżeli naruszenie wymagań</w:t>
      </w:r>
      <w:r w:rsidRPr="004B2F28">
        <w:t xml:space="preserve"> higienicznych i zdrowotnych spowodowało bezpośrednie za</w:t>
      </w:r>
      <w:r w:rsidR="00624D76">
        <w:t xml:space="preserve">grożenie życia lub zdrowia na terenie </w:t>
      </w:r>
      <w:r w:rsidR="00624D76" w:rsidRPr="00624D76">
        <w:t>obiektów jednostek i podmiotów określonych w art.</w:t>
      </w:r>
      <w:r w:rsidR="00624D76">
        <w:t xml:space="preserve"> 22a</w:t>
      </w:r>
      <w:r w:rsidR="00624D76" w:rsidRPr="00624D76">
        <w:t xml:space="preserve"> ust. 1</w:t>
      </w:r>
      <w:r w:rsidR="00624D76">
        <w:t xml:space="preserve"> i 2</w:t>
      </w:r>
      <w:r w:rsidR="00624D76" w:rsidRPr="00624D76">
        <w:t>, lub w stosunku do osób, o których mowa w art.</w:t>
      </w:r>
      <w:r w:rsidR="007F1A69">
        <w:t xml:space="preserve"> 22a </w:t>
      </w:r>
      <w:r w:rsidR="00624D76" w:rsidRPr="00624D76">
        <w:t>ust. 2</w:t>
      </w:r>
      <w:r w:rsidRPr="004B2F28">
        <w:t>; decyzje w tych sprawach podlegają natychmiastowemu wykonaniu;</w:t>
      </w:r>
    </w:p>
    <w:p w:rsidR="003A402C" w:rsidRDefault="003A402C" w:rsidP="00041A5D">
      <w:pPr>
        <w:pStyle w:val="ZPKTzmpktartykuempunktem"/>
      </w:pPr>
      <w:r w:rsidRPr="004B2F28">
        <w:t>7)</w:t>
      </w:r>
      <w:r>
        <w:tab/>
      </w:r>
      <w:r w:rsidRPr="004B2F28">
        <w:t>stosowania środków egzekucyjnych, o których mowa w art. 29.</w:t>
      </w:r>
    </w:p>
    <w:p w:rsidR="004B1F70" w:rsidRPr="004B1F70" w:rsidRDefault="003A402C" w:rsidP="00041A5D">
      <w:pPr>
        <w:pStyle w:val="ZUSTzmustartykuempunktem"/>
      </w:pPr>
      <w:r w:rsidRPr="004B1F70">
        <w:t>Art.</w:t>
      </w:r>
      <w:r>
        <w:t xml:space="preserve"> 22j</w:t>
      </w:r>
      <w:r w:rsidRPr="004B1F70">
        <w:t>.</w:t>
      </w:r>
      <w:r>
        <w:t xml:space="preserve"> </w:t>
      </w:r>
      <w:r w:rsidR="004B1F70" w:rsidRPr="00041A5D">
        <w:t>Główny</w:t>
      </w:r>
      <w:r w:rsidR="00745D23">
        <w:t xml:space="preserve"> </w:t>
      </w:r>
      <w:r w:rsidR="004B1F70" w:rsidRPr="004B1F70">
        <w:t>Inspektor</w:t>
      </w:r>
      <w:r w:rsidR="00745D23">
        <w:t xml:space="preserve"> </w:t>
      </w:r>
      <w:r w:rsidR="004B1F70" w:rsidRPr="004B1F70">
        <w:t>Sanitarny</w:t>
      </w:r>
      <w:r w:rsidR="00745D23">
        <w:t xml:space="preserve"> </w:t>
      </w:r>
      <w:r w:rsidR="004B1F70" w:rsidRPr="004B1F70">
        <w:t>Ministerstwa</w:t>
      </w:r>
      <w:r w:rsidR="00745D23">
        <w:t xml:space="preserve"> </w:t>
      </w:r>
      <w:r w:rsidR="004B1F70" w:rsidRPr="004B1F70">
        <w:t>Spraw</w:t>
      </w:r>
      <w:r w:rsidR="00745D23">
        <w:t xml:space="preserve"> </w:t>
      </w:r>
      <w:r w:rsidR="004B1F70"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4B1F70" w:rsidRPr="004B1F70">
        <w:t>Administracji</w:t>
      </w:r>
      <w:r w:rsidR="00745D23">
        <w:t xml:space="preserve"> </w:t>
      </w:r>
      <w:r w:rsidR="004B1F70" w:rsidRPr="004B1F70">
        <w:t>przedstawia</w:t>
      </w:r>
      <w:r w:rsidR="00745D23">
        <w:t xml:space="preserve"> </w:t>
      </w:r>
      <w:r w:rsidR="004B1F70" w:rsidRPr="004B1F70">
        <w:t>analizę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4B1F70" w:rsidRPr="004B1F70">
        <w:t>ocenę</w:t>
      </w:r>
      <w:r w:rsidR="00745D23">
        <w:t xml:space="preserve"> </w:t>
      </w:r>
      <w:r w:rsidR="004B1F70" w:rsidRPr="004B1F70">
        <w:t>stanu</w:t>
      </w:r>
      <w:r w:rsidR="00745D23">
        <w:t xml:space="preserve"> </w:t>
      </w:r>
      <w:r w:rsidR="004B1F70" w:rsidRPr="004B1F70">
        <w:t>sanitarnohigienicznego</w:t>
      </w:r>
      <w:r w:rsidR="00745D23">
        <w:t xml:space="preserve"> </w:t>
      </w:r>
      <w:r w:rsidR="004B1F70" w:rsidRPr="004B1F70">
        <w:t>oraz</w:t>
      </w:r>
      <w:r w:rsidR="00745D23">
        <w:t xml:space="preserve"> </w:t>
      </w:r>
      <w:r w:rsidR="004B1F70" w:rsidRPr="004B1F70">
        <w:t>sytuacji</w:t>
      </w:r>
      <w:r w:rsidR="00745D23">
        <w:t xml:space="preserve"> </w:t>
      </w:r>
      <w:r w:rsidR="004B1F70" w:rsidRPr="004B1F70">
        <w:t>epidemiologicznej:</w:t>
      </w:r>
    </w:p>
    <w:p w:rsidR="004B1F70" w:rsidRPr="004B1F70" w:rsidRDefault="004B1F70" w:rsidP="004B1F70">
      <w:pPr>
        <w:pStyle w:val="ZPKTzmpktartykuempunktem"/>
      </w:pPr>
      <w:r>
        <w:t>1)</w:t>
      </w:r>
      <w:r>
        <w:tab/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="00B755F1">
        <w:t>u</w:t>
      </w:r>
      <w:r w:rsidRPr="004B1F70">
        <w:t>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urzędu</w:t>
      </w:r>
      <w:r w:rsidR="00745D23">
        <w:t xml:space="preserve"> </w:t>
      </w:r>
      <w:r w:rsidRPr="004B1F70">
        <w:t>obsługującego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E9279C">
        <w:t>, urzędów obsługujących organy podległe lub nadzorowane przez ministra właściwego do spraw wewnętrznych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corocznie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pierwszym</w:t>
      </w:r>
      <w:r w:rsidR="00745D23">
        <w:t xml:space="preserve"> </w:t>
      </w:r>
      <w:r w:rsidRPr="004B1F70">
        <w:t>kwartale</w:t>
      </w:r>
      <w:r w:rsidR="00EB0E45">
        <w:t>,</w:t>
      </w:r>
      <w:r w:rsidR="00DF79F3">
        <w:t xml:space="preserve"> za rok ubiegły</w:t>
      </w:r>
      <w:r w:rsidRPr="004B1F70">
        <w:t>;</w:t>
      </w:r>
    </w:p>
    <w:p w:rsidR="004B1F70" w:rsidRPr="004B1F70" w:rsidRDefault="004B1F70" w:rsidP="004B1F70">
      <w:pPr>
        <w:pStyle w:val="ZPKTzmpktartykuempunktem"/>
      </w:pPr>
      <w:r>
        <w:t>2)</w:t>
      </w:r>
      <w:r>
        <w:tab/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Szefowi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Szefowi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Szefowi</w:t>
      </w:r>
      <w:r w:rsidR="00745D23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co</w:t>
      </w:r>
      <w:r w:rsidR="00745D23">
        <w:t xml:space="preserve"> </w:t>
      </w:r>
      <w:r w:rsidRPr="004B1F70">
        <w:t>najmniej</w:t>
      </w:r>
      <w:r w:rsidR="00745D23">
        <w:t xml:space="preserve"> </w:t>
      </w:r>
      <w:r w:rsidRPr="004B1F70">
        <w:t>raz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dwa</w:t>
      </w:r>
      <w:r w:rsidR="00745D23">
        <w:t xml:space="preserve"> </w:t>
      </w:r>
      <w:r w:rsidRPr="004B1F70">
        <w:t>lata.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k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wydaje</w:t>
      </w:r>
      <w:r w:rsidR="00745D23">
        <w:t xml:space="preserve"> </w:t>
      </w:r>
      <w:r w:rsidRPr="004B1F70">
        <w:t>legitymacje</w:t>
      </w:r>
      <w:r w:rsidR="00745D23">
        <w:t xml:space="preserve"> </w:t>
      </w:r>
      <w:r w:rsidRPr="004B1F70">
        <w:t>służbowe</w:t>
      </w:r>
      <w:r w:rsidR="00745D23">
        <w:t xml:space="preserve"> </w:t>
      </w:r>
      <w:r w:rsidRPr="004B1F70">
        <w:t>organom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pracownikom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Administracji.</w:t>
      </w:r>
      <w:r w:rsidR="00745D23">
        <w:t xml:space="preserve"> </w:t>
      </w:r>
    </w:p>
    <w:p w:rsidR="004B1F70" w:rsidRPr="004B1F70" w:rsidRDefault="004B1F70" w:rsidP="004B1F70">
      <w:pPr>
        <w:pStyle w:val="ZARTzmartartykuempunktem"/>
      </w:pPr>
      <w:r w:rsidRPr="004B1F70">
        <w:t>2.</w:t>
      </w:r>
      <w:r w:rsidR="00745D23">
        <w:t xml:space="preserve"> </w:t>
      </w:r>
      <w:r w:rsidRPr="004B1F70">
        <w:t>Organy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pracownicy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wykonywaniu</w:t>
      </w:r>
      <w:r w:rsidR="00745D23">
        <w:t xml:space="preserve"> </w:t>
      </w:r>
      <w:r w:rsidRPr="004B1F70">
        <w:t>swoich</w:t>
      </w:r>
      <w:r w:rsidR="00745D23">
        <w:t xml:space="preserve"> </w:t>
      </w:r>
      <w:r w:rsidRPr="004B1F70">
        <w:t>uprawnień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obowiązków</w:t>
      </w:r>
      <w:r w:rsidR="00745D23">
        <w:t xml:space="preserve"> </w:t>
      </w:r>
      <w:r w:rsidRPr="004B1F70">
        <w:t>posługują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legitymacją</w:t>
      </w:r>
      <w:r w:rsidR="00745D23">
        <w:t xml:space="preserve"> </w:t>
      </w:r>
      <w:r w:rsidRPr="004B1F70">
        <w:t>służbową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upoważnieniem,</w:t>
      </w:r>
      <w:r w:rsidR="00745D23">
        <w:t xml:space="preserve"> </w:t>
      </w:r>
      <w:r w:rsidRPr="004B1F70">
        <w:t>jeżeli</w:t>
      </w:r>
      <w:r w:rsidR="00745D23">
        <w:t xml:space="preserve"> </w:t>
      </w:r>
      <w:r w:rsidRPr="004B1F70">
        <w:t>zostało</w:t>
      </w:r>
      <w:r w:rsidR="00745D23">
        <w:t xml:space="preserve"> </w:t>
      </w:r>
      <w:r w:rsidRPr="004B1F70">
        <w:t>im</w:t>
      </w:r>
      <w:r w:rsidR="00745D23">
        <w:t xml:space="preserve"> </w:t>
      </w:r>
      <w:r w:rsidRPr="004B1F70">
        <w:t>wydane.</w:t>
      </w:r>
      <w:r w:rsidR="00745D23">
        <w:t xml:space="preserve"> 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l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drodze</w:t>
      </w:r>
      <w:r w:rsidR="00745D23">
        <w:t xml:space="preserve"> </w:t>
      </w:r>
      <w:r w:rsidRPr="004B1F70">
        <w:t>rozporządzenia:</w:t>
      </w:r>
      <w:r w:rsidR="00745D23">
        <w:t xml:space="preserve"> </w:t>
      </w:r>
    </w:p>
    <w:p w:rsidR="004B1F70" w:rsidRPr="004B1F70" w:rsidRDefault="004B1F70" w:rsidP="004B1F70">
      <w:pPr>
        <w:pStyle w:val="ZPKTzmpktartykuempunktem"/>
      </w:pPr>
      <w:r>
        <w:t>1)</w:t>
      </w:r>
      <w:r>
        <w:tab/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Administracji:</w:t>
      </w:r>
    </w:p>
    <w:p w:rsidR="004B1F70" w:rsidRPr="004B1F70" w:rsidRDefault="004B1F70" w:rsidP="004B1F70">
      <w:pPr>
        <w:pStyle w:val="ZLITwPKTzmlitwpktartykuempunktem"/>
      </w:pPr>
      <w:r w:rsidRPr="004B1F70">
        <w:t>a)</w:t>
      </w:r>
      <w:r w:rsidRPr="004B1F70">
        <w:tab/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="00A661D6">
        <w:t xml:space="preserve">jednostek </w:t>
      </w:r>
      <w:r w:rsidR="005960A9" w:rsidRPr="005960A9">
        <w:t xml:space="preserve">Policji, Państwowej Straży Pożarnej, Straży Granicznej i Służby Ochrony Państwa, </w:t>
      </w:r>
      <w:r w:rsidR="005960A9">
        <w:t xml:space="preserve">jednostek organizacyjnych podległych ministrowi </w:t>
      </w:r>
      <w:r w:rsidR="005960A9">
        <w:lastRenderedPageBreak/>
        <w:t xml:space="preserve">właściwemu do spraw wewnętrznych lub przez niego nadzorowanych, podmiotów leczniczych utworzonych przez ministra </w:t>
      </w:r>
      <w:r w:rsidR="005960A9" w:rsidRPr="005960A9">
        <w:t>w</w:t>
      </w:r>
      <w:r w:rsidR="005960A9">
        <w:t>łaściwego</w:t>
      </w:r>
      <w:r w:rsidR="005960A9" w:rsidRPr="005960A9">
        <w:t xml:space="preserve"> do spraw wewnętrznych</w:t>
      </w:r>
      <w:r w:rsidR="005960A9">
        <w:t xml:space="preserve">, </w:t>
      </w:r>
      <w:r w:rsidR="00E74CBD" w:rsidRPr="00E74CBD">
        <w:t>Szefa Agencji Bezpieczeństwa Wewnętrznego, Szefa Agencji Wywiadu albo Szefa Centralnego Biura Antykorupcyjnego</w:t>
      </w:r>
      <w:r w:rsidR="00E74CBD">
        <w:t xml:space="preserve">, </w:t>
      </w:r>
      <w:r w:rsidRPr="004B1F70">
        <w:t>urzędu</w:t>
      </w:r>
      <w:r w:rsidR="00745D23">
        <w:t xml:space="preserve"> </w:t>
      </w:r>
      <w:r w:rsidRPr="004B1F70">
        <w:t>obsługującego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="005960A9">
        <w:t xml:space="preserve">urzędów obsługujących organy </w:t>
      </w:r>
      <w:r w:rsidRPr="004B1F70">
        <w:t>podległ</w:t>
      </w:r>
      <w:r w:rsidR="005960A9">
        <w:t>e</w:t>
      </w:r>
      <w:r w:rsidR="00745D23">
        <w:t xml:space="preserve"> </w:t>
      </w:r>
      <w:r w:rsidRPr="004B1F70">
        <w:t>temu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</w:t>
      </w:r>
      <w:r w:rsidR="005960A9">
        <w:t>e</w:t>
      </w:r>
      <w:r w:rsidRPr="004B1F70">
        <w:t>,</w:t>
      </w:r>
    </w:p>
    <w:p w:rsidR="004B1F70" w:rsidRPr="004B1F70" w:rsidRDefault="005960A9" w:rsidP="004B1F70">
      <w:pPr>
        <w:pStyle w:val="ZLITwPKTzmlitwpktartykuempunktem"/>
      </w:pPr>
      <w:r>
        <w:t>b</w:t>
      </w:r>
      <w:r w:rsidR="004B1F70" w:rsidRPr="004B1F70">
        <w:t>)</w:t>
      </w:r>
      <w:r w:rsidR="004B1F70" w:rsidRPr="004B1F70">
        <w:tab/>
        <w:t>w</w:t>
      </w:r>
      <w:r w:rsidR="00745D23">
        <w:t xml:space="preserve"> </w:t>
      </w:r>
      <w:r w:rsidR="004B1F70" w:rsidRPr="004B1F70">
        <w:t>stosunku</w:t>
      </w:r>
      <w:r w:rsidR="00745D23">
        <w:t xml:space="preserve"> </w:t>
      </w:r>
      <w:r w:rsidR="005D1FA7">
        <w:t>do</w:t>
      </w:r>
      <w:r w:rsidR="00745D23">
        <w:t xml:space="preserve"> </w:t>
      </w:r>
      <w:r w:rsidR="004B1F70" w:rsidRPr="004B1F70">
        <w:t>funkcjonariuszy</w:t>
      </w:r>
      <w:r w:rsidR="00745D23">
        <w:t xml:space="preserve"> </w:t>
      </w:r>
      <w:r w:rsidR="004B1F70" w:rsidRPr="004B1F70">
        <w:t>Policji,</w:t>
      </w:r>
      <w:r w:rsidR="00745D23">
        <w:t xml:space="preserve"> </w:t>
      </w:r>
      <w:r w:rsidR="004B1F70" w:rsidRPr="004B1F70">
        <w:t>Państwowej</w:t>
      </w:r>
      <w:r w:rsidR="00745D23">
        <w:t xml:space="preserve"> </w:t>
      </w:r>
      <w:r w:rsidR="004B1F70" w:rsidRPr="004B1F70">
        <w:t>Straży</w:t>
      </w:r>
      <w:r w:rsidR="00745D23">
        <w:t xml:space="preserve"> </w:t>
      </w:r>
      <w:r w:rsidR="004B1F70" w:rsidRPr="004B1F70">
        <w:t>Pożarnej,</w:t>
      </w:r>
      <w:r w:rsidR="00745D23">
        <w:t xml:space="preserve"> </w:t>
      </w:r>
      <w:r w:rsidR="004B1F70" w:rsidRPr="004B1F70">
        <w:t>Straży</w:t>
      </w:r>
      <w:r w:rsidR="00745D23">
        <w:t xml:space="preserve"> </w:t>
      </w:r>
      <w:r w:rsidR="004B1F70" w:rsidRPr="004B1F70">
        <w:t>Granicznej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4B1F70" w:rsidRPr="004B1F70">
        <w:t>Służby</w:t>
      </w:r>
      <w:r w:rsidR="00745D23">
        <w:t xml:space="preserve"> </w:t>
      </w:r>
      <w:r w:rsidR="004B1F70" w:rsidRPr="004B1F70">
        <w:t>Ochrony</w:t>
      </w:r>
      <w:r w:rsidR="00745D23">
        <w:t xml:space="preserve"> </w:t>
      </w:r>
      <w:r w:rsidR="004B1F70" w:rsidRPr="004B1F70">
        <w:t>Państwa</w:t>
      </w:r>
      <w:r w:rsidR="00745D23">
        <w:t xml:space="preserve"> </w:t>
      </w:r>
      <w:r w:rsidR="005D1FA7">
        <w:t xml:space="preserve">oraz </w:t>
      </w:r>
      <w:r w:rsidR="005D1FA7" w:rsidRPr="004B1F70">
        <w:t>pracowników</w:t>
      </w:r>
      <w:r w:rsidR="005D1FA7">
        <w:t xml:space="preserve"> </w:t>
      </w:r>
      <w:r w:rsidR="005D1FA7" w:rsidRPr="004B1F70">
        <w:t>jednostek,</w:t>
      </w:r>
      <w:r w:rsidR="005D1FA7">
        <w:t xml:space="preserve"> </w:t>
      </w:r>
      <w:r w:rsidR="005D1FA7" w:rsidRPr="004B1F70">
        <w:t>o</w:t>
      </w:r>
      <w:r w:rsidR="005D1FA7">
        <w:t> </w:t>
      </w:r>
      <w:r w:rsidR="005D1FA7" w:rsidRPr="004B1F70">
        <w:t>których</w:t>
      </w:r>
      <w:r w:rsidR="005D1FA7">
        <w:t xml:space="preserve"> </w:t>
      </w:r>
      <w:r w:rsidR="005D1FA7" w:rsidRPr="004B1F70">
        <w:t>mowa</w:t>
      </w:r>
      <w:r w:rsidR="005D1FA7">
        <w:t xml:space="preserve"> </w:t>
      </w:r>
      <w:r w:rsidR="005D1FA7" w:rsidRPr="004B1F70">
        <w:t>w</w:t>
      </w:r>
      <w:r w:rsidR="005D1FA7">
        <w:t> lit. </w:t>
      </w:r>
      <w:r w:rsidR="00041A5D">
        <w:t>a</w:t>
      </w:r>
    </w:p>
    <w:p w:rsidR="004B1F70" w:rsidRPr="004B1F70" w:rsidRDefault="004B1F70" w:rsidP="004B1F70">
      <w:pPr>
        <w:pStyle w:val="ZCZWSPLITwPKTzmczciwsplitw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BF584E">
        <w:t xml:space="preserve"> </w:t>
      </w:r>
      <w:r w:rsidR="00B755F1">
        <w:t>oraz</w:t>
      </w:r>
      <w:r w:rsidR="00BF584E">
        <w:t> 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sprawnego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wzór:</w:t>
      </w:r>
    </w:p>
    <w:p w:rsidR="004B1F70" w:rsidRPr="004B1F70" w:rsidRDefault="004B1F70" w:rsidP="004B1F70">
      <w:pPr>
        <w:pStyle w:val="ZLITwPKTzmlitwpktartykuempunktem"/>
      </w:pPr>
      <w:r w:rsidRPr="004B1F70">
        <w:t>a)</w:t>
      </w:r>
      <w:r w:rsidRPr="004B1F70">
        <w:tab/>
        <w:t>legitymacji</w:t>
      </w:r>
      <w:r w:rsidR="00745D23">
        <w:t xml:space="preserve"> </w:t>
      </w:r>
      <w:r w:rsidRPr="004B1F70">
        <w:t>służbowej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Administracji,</w:t>
      </w:r>
    </w:p>
    <w:p w:rsidR="004B1F70" w:rsidRPr="004B1F70" w:rsidRDefault="004B1F70" w:rsidP="004B1F70">
      <w:pPr>
        <w:pStyle w:val="ZLITwPKTzmlitwpktartykuempunktem"/>
      </w:pPr>
      <w:r w:rsidRPr="004B1F70">
        <w:t>b)</w:t>
      </w:r>
      <w:r w:rsidRPr="004B1F70">
        <w:tab/>
        <w:t>upoważnienia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kontrolnych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22h</w:t>
      </w:r>
      <w:r w:rsidR="00745D23">
        <w:t xml:space="preserve"> </w:t>
      </w:r>
    </w:p>
    <w:p w:rsidR="004B1F70" w:rsidRPr="004B1F70" w:rsidRDefault="004B1F70" w:rsidP="004B1F70">
      <w:pPr>
        <w:pStyle w:val="ZCZWSPLITwPKTzmczciwsplitw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identyfikacji</w:t>
      </w:r>
      <w:r w:rsidR="00745D23">
        <w:t xml:space="preserve"> </w:t>
      </w:r>
      <w:r w:rsidRPr="004B1F70">
        <w:t>osób</w:t>
      </w:r>
      <w:r w:rsidR="00745D23">
        <w:t xml:space="preserve"> </w:t>
      </w:r>
      <w:r w:rsidRPr="004B1F70">
        <w:t>posługujących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tymi</w:t>
      </w:r>
      <w:r w:rsidR="00745D23">
        <w:t xml:space="preserve"> </w:t>
      </w:r>
      <w:r w:rsidRPr="004B1F70">
        <w:t>dokumentami.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po</w:t>
      </w:r>
      <w:r w:rsidR="00745D23">
        <w:t xml:space="preserve"> </w:t>
      </w:r>
      <w:r w:rsidRPr="004B1F70">
        <w:t>zasięgnięciu</w:t>
      </w:r>
      <w:r w:rsidR="00745D23">
        <w:t xml:space="preserve"> </w:t>
      </w:r>
      <w:r w:rsidRPr="004B1F70">
        <w:t>opinii</w:t>
      </w:r>
      <w:r w:rsidR="00745D23">
        <w:t xml:space="preserve"> </w:t>
      </w:r>
      <w:r w:rsidRPr="004B1F70">
        <w:t>Szefów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drodze</w:t>
      </w:r>
      <w:r w:rsidR="00745D23">
        <w:t xml:space="preserve"> </w:t>
      </w:r>
      <w:r w:rsidRPr="004B1F70">
        <w:t>rozporządzenia,</w:t>
      </w:r>
      <w:r w:rsidR="00745D23">
        <w:t xml:space="preserve"> </w:t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Pr="004B1F70">
        <w:t>obiektów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funkcjonariuszy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sprawnego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Inspekcji.</w:t>
      </w:r>
      <w:bookmarkStart w:id="0" w:name="mip23097364"/>
      <w:bookmarkStart w:id="1" w:name="mip23097389"/>
      <w:bookmarkEnd w:id="0"/>
      <w:bookmarkEnd w:id="1"/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m</w:t>
      </w:r>
      <w:r w:rsidRPr="004B1F70">
        <w:t>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podmiotach,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tym</w:t>
      </w:r>
      <w:r w:rsidR="00745D23">
        <w:t xml:space="preserve"> </w:t>
      </w:r>
      <w:r w:rsidRPr="004B1F70">
        <w:t>spółkach,</w:t>
      </w:r>
      <w:r w:rsidR="00745D23">
        <w:t xml:space="preserve"> </w:t>
      </w:r>
      <w:r w:rsidRPr="004B1F70">
        <w:t>utworzonych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te</w:t>
      </w:r>
      <w:r w:rsidR="00745D23">
        <w:t xml:space="preserve"> </w:t>
      </w:r>
      <w:r w:rsidRPr="004B1F70">
        <w:t>jednostki,</w:t>
      </w:r>
      <w:r w:rsidR="00745D23">
        <w:t xml:space="preserve"> </w:t>
      </w:r>
      <w:r w:rsidRPr="004B1F70">
        <w:t>urzędzie</w:t>
      </w:r>
      <w:r w:rsidR="00745D23">
        <w:t xml:space="preserve"> </w:t>
      </w:r>
      <w:r w:rsidRPr="004B1F70">
        <w:t>obsługującym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Narodowej,</w:t>
      </w:r>
      <w:r w:rsidR="00745D23">
        <w:t xml:space="preserve"> </w:t>
      </w:r>
      <w:r w:rsidRPr="004B1F70">
        <w:lastRenderedPageBreak/>
        <w:t>podmiotach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Pr="004B1F70">
        <w:t>utworzonych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nadzorowanych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Kontrwywiadu</w:t>
      </w:r>
      <w:r w:rsidR="00745D23">
        <w:t xml:space="preserve"> </w:t>
      </w:r>
      <w:r w:rsidRPr="004B1F70">
        <w:t>Wojskowego,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Wywiadu</w:t>
      </w:r>
      <w:r w:rsidR="00745D23">
        <w:t xml:space="preserve"> </w:t>
      </w:r>
      <w:r w:rsidRPr="004B1F70">
        <w:t>Wojskowego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rejonach</w:t>
      </w:r>
      <w:r w:rsidR="00745D23">
        <w:t xml:space="preserve"> </w:t>
      </w:r>
      <w:r w:rsidRPr="004B1F70">
        <w:t>zakwaterowania</w:t>
      </w:r>
      <w:r w:rsidR="00745D23">
        <w:t xml:space="preserve"> </w:t>
      </w:r>
      <w:r w:rsidRPr="004B1F70">
        <w:t>przejściowego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wojsk</w:t>
      </w:r>
      <w:r w:rsidR="00745D23">
        <w:t xml:space="preserve"> </w:t>
      </w:r>
      <w:r w:rsidRPr="004B1F70">
        <w:t>obcych</w:t>
      </w:r>
      <w:r w:rsidR="00745D23">
        <w:t xml:space="preserve"> </w:t>
      </w:r>
      <w:r w:rsidRPr="004B1F70">
        <w:t>przebywających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przemieszczających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to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BF584E">
        <w:t xml:space="preserve"> </w:t>
      </w:r>
      <w:r w:rsidRPr="004B1F70">
        <w:t>wykonuje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finansowana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budżetu</w:t>
      </w:r>
      <w:r w:rsidR="00745D23">
        <w:t xml:space="preserve"> </w:t>
      </w:r>
      <w:r w:rsidRPr="004B1F70">
        <w:t>państwa.</w:t>
      </w:r>
      <w:r w:rsidR="00745D23">
        <w:t xml:space="preserve"> 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również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terenem</w:t>
      </w:r>
      <w:r w:rsidR="00745D23">
        <w:t xml:space="preserve"> </w:t>
      </w:r>
      <w:r w:rsidRPr="004B1F70">
        <w:t>jednostek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podmiotów,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Pr="004B1F70">
        <w:t>1,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żołnierzy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czynnej;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funkcjonariuszy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Kontrwywiadu</w:t>
      </w:r>
      <w:r w:rsidR="00745D23">
        <w:t xml:space="preserve"> </w:t>
      </w:r>
      <w:r w:rsidRPr="004B1F70">
        <w:t>Wojskowego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Wywiadu</w:t>
      </w:r>
      <w:r w:rsidR="00745D23">
        <w:t xml:space="preserve"> </w:t>
      </w:r>
      <w:r w:rsidRPr="004B1F70">
        <w:t>Wojskowego;</w:t>
      </w:r>
    </w:p>
    <w:p w:rsidR="004B1F70" w:rsidRPr="004B1F70" w:rsidRDefault="004B1F70" w:rsidP="004B1F70">
      <w:pPr>
        <w:pStyle w:val="ZPKTzmpktartykuempunktem"/>
      </w:pPr>
      <w:r w:rsidRPr="004B1F70">
        <w:t>3)</w:t>
      </w:r>
      <w:r w:rsidRPr="004B1F70">
        <w:tab/>
        <w:t>żołnierzy</w:t>
      </w:r>
      <w:r w:rsidR="00745D23">
        <w:t xml:space="preserve"> </w:t>
      </w:r>
      <w:r w:rsidRPr="004B1F70">
        <w:t>wojsk</w:t>
      </w:r>
      <w:r w:rsidR="00745D23">
        <w:t xml:space="preserve"> </w:t>
      </w:r>
      <w:r w:rsidRPr="004B1F70">
        <w:t>obcych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ich</w:t>
      </w:r>
      <w:r w:rsidR="00745D23">
        <w:t xml:space="preserve"> </w:t>
      </w:r>
      <w:r w:rsidRPr="004B1F70">
        <w:t>personelu</w:t>
      </w:r>
      <w:r w:rsidR="00745D23">
        <w:t xml:space="preserve"> </w:t>
      </w:r>
      <w:r w:rsidRPr="004B1F70">
        <w:t>cywilnego,</w:t>
      </w:r>
      <w:r w:rsidR="00745D23">
        <w:t xml:space="preserve"> </w:t>
      </w:r>
      <w:r w:rsidRPr="004B1F70">
        <w:t>przemieszczających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przebywających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tym</w:t>
      </w:r>
      <w:r w:rsidR="00745D23">
        <w:t xml:space="preserve"> </w:t>
      </w:r>
      <w:r w:rsidRPr="004B1F70">
        <w:t>terytorium.</w:t>
      </w:r>
    </w:p>
    <w:p w:rsidR="004B1F70" w:rsidRPr="004B1F70" w:rsidRDefault="004B1F70" w:rsidP="00B755F1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podlega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n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Organami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są:</w:t>
      </w:r>
      <w:r w:rsidR="00745D23">
        <w:t xml:space="preserve"> 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3)</w:t>
      </w:r>
      <w:r w:rsidRPr="004B1F70">
        <w:tab/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zgodnie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właściwością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określoną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art. </w:t>
      </w:r>
      <w:r w:rsidRPr="004B1F70">
        <w:t>22</w:t>
      </w:r>
      <w:r w:rsidR="008E6B89">
        <w:t>w</w:t>
      </w:r>
      <w:r w:rsidRPr="004B1F70">
        <w:t>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wykonują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pomocy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będących</w:t>
      </w:r>
      <w:r w:rsidR="00745D23">
        <w:t xml:space="preserve"> </w:t>
      </w:r>
      <w:r w:rsidRPr="004B1F70">
        <w:t>podmiotami</w:t>
      </w:r>
      <w:r w:rsidR="00745D23">
        <w:t xml:space="preserve"> </w:t>
      </w:r>
      <w:r w:rsidRPr="004B1F70">
        <w:t>leczniczymi</w:t>
      </w:r>
      <w:r w:rsidR="00745D23">
        <w:t xml:space="preserve"> </w:t>
      </w:r>
      <w:r w:rsidRPr="004B1F70">
        <w:t>finansowanymi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budżetu</w:t>
      </w:r>
      <w:r w:rsidR="00745D23">
        <w:t xml:space="preserve"> </w:t>
      </w:r>
      <w:r w:rsidRPr="004B1F70">
        <w:t>państwa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jednostkami</w:t>
      </w:r>
      <w:r w:rsidR="00745D23">
        <w:t xml:space="preserve"> </w:t>
      </w:r>
      <w:r w:rsidRPr="004B1F70">
        <w:t>wojskowymi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rozumieniu</w:t>
      </w:r>
      <w:r w:rsidR="00BF584E">
        <w:t xml:space="preserve"> art. </w:t>
      </w:r>
      <w:r w:rsidR="00BF584E" w:rsidRPr="004B1F70">
        <w:t>3</w:t>
      </w:r>
      <w:r w:rsidR="00BF584E">
        <w:t xml:space="preserve"> ust. </w:t>
      </w:r>
      <w:r w:rsidR="00BF584E" w:rsidRPr="004B1F70">
        <w:t>5</w:t>
      </w:r>
      <w:r w:rsidR="00BF584E">
        <w:t> 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dnia</w:t>
      </w:r>
      <w:r w:rsidR="00745D23">
        <w:t xml:space="preserve"> </w:t>
      </w:r>
      <w:r w:rsidRPr="004B1F70">
        <w:t>2</w:t>
      </w:r>
      <w:r w:rsidR="00BF584E" w:rsidRPr="004B1F70">
        <w:t>1</w:t>
      </w:r>
      <w:r w:rsidR="00BF584E">
        <w:t> </w:t>
      </w:r>
      <w:r w:rsidRPr="004B1F70">
        <w:t>listopada</w:t>
      </w:r>
      <w:r w:rsidR="00745D23">
        <w:t xml:space="preserve"> </w:t>
      </w:r>
      <w:r w:rsidRPr="004B1F70">
        <w:t>196</w:t>
      </w:r>
      <w:r w:rsidR="00BF584E" w:rsidRPr="004B1F70">
        <w:t>7</w:t>
      </w:r>
      <w:r w:rsidR="00BF584E">
        <w:t> 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powszechnym</w:t>
      </w:r>
      <w:r w:rsidR="00745D23">
        <w:t xml:space="preserve"> </w:t>
      </w:r>
      <w:r w:rsidRPr="004B1F70">
        <w:t>obowiązku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(</w:t>
      </w:r>
      <w:r w:rsidR="00BF584E">
        <w:t xml:space="preserve">Dz. U. </w:t>
      </w:r>
      <w:r w:rsidR="00BF584E" w:rsidRPr="004B1F70">
        <w:t>z</w:t>
      </w:r>
      <w:r w:rsidR="00BF584E">
        <w:t> </w:t>
      </w:r>
      <w:r w:rsidRPr="004B1F70">
        <w:t>201</w:t>
      </w:r>
      <w:r w:rsidR="00BF584E">
        <w:t>9 </w:t>
      </w:r>
      <w:r w:rsidRPr="004B1F70">
        <w:t>r.</w:t>
      </w:r>
      <w:r w:rsidR="00745D23">
        <w:t xml:space="preserve"> </w:t>
      </w:r>
      <w:r w:rsidRPr="004B1F70">
        <w:t>poz.</w:t>
      </w:r>
      <w:r w:rsidR="00D749C0">
        <w:t xml:space="preserve"> </w:t>
      </w:r>
      <w:r w:rsidRPr="004B1F70">
        <w:t>1</w:t>
      </w:r>
      <w:r w:rsidR="000261BE">
        <w:t>541</w:t>
      </w:r>
      <w:r w:rsidR="00261C2B">
        <w:t xml:space="preserve"> i 2020</w:t>
      </w:r>
      <w:r w:rsidRPr="004B1F70">
        <w:t>).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upoważnić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piśmie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="00BF584E" w:rsidRPr="004B1F70">
        <w:t>1</w:t>
      </w:r>
      <w:r w:rsidR="00BF584E">
        <w:t xml:space="preserve"> pkt </w:t>
      </w:r>
      <w:r w:rsidRPr="004B1F70">
        <w:t>3,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właściwością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określoną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art. </w:t>
      </w:r>
      <w:r w:rsidRPr="004B1F70">
        <w:t>22</w:t>
      </w:r>
      <w:r w:rsidR="008E6B89">
        <w:t>w</w:t>
      </w:r>
      <w:r w:rsidRPr="004B1F70">
        <w:t>.</w:t>
      </w:r>
    </w:p>
    <w:p w:rsidR="004B1F70" w:rsidRPr="004B1F70" w:rsidRDefault="004B1F70" w:rsidP="004B1F70">
      <w:pPr>
        <w:pStyle w:val="ZUSTzmustartykuempunktem"/>
      </w:pPr>
      <w:r w:rsidRPr="004B1F70">
        <w:lastRenderedPageBreak/>
        <w:t>Art.</w:t>
      </w:r>
      <w:r w:rsidR="00745D23">
        <w:t xml:space="preserve"> </w:t>
      </w:r>
      <w:r w:rsidRPr="004B1F70">
        <w:t>22</w:t>
      </w:r>
      <w:r w:rsidR="003A402C">
        <w:t>o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Osoby</w:t>
      </w:r>
      <w:r w:rsidR="00745D23">
        <w:t xml:space="preserve"> </w:t>
      </w:r>
      <w:r w:rsidRPr="004B1F70">
        <w:t>pełniące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</w:t>
      </w:r>
      <w:r w:rsidR="008E6B89">
        <w:t>n</w:t>
      </w:r>
      <w:r w:rsidR="00BF584E">
        <w:t xml:space="preserve"> ust. </w:t>
      </w:r>
      <w:r w:rsidRPr="004B1F70">
        <w:t>1,</w:t>
      </w:r>
      <w:r w:rsidR="00745D23">
        <w:t xml:space="preserve"> </w:t>
      </w:r>
      <w:r w:rsidRPr="004B1F70">
        <w:t>są</w:t>
      </w:r>
      <w:r w:rsidR="00745D23">
        <w:t xml:space="preserve"> </w:t>
      </w:r>
      <w:r w:rsidRPr="004B1F70">
        <w:t>wyznaczane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stanowiska</w:t>
      </w:r>
      <w:r w:rsidR="00745D23">
        <w:t xml:space="preserve"> </w:t>
      </w:r>
      <w:r w:rsidRPr="004B1F70">
        <w:t>służbowe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zwalniane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nich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trybie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na</w:t>
      </w:r>
      <w:r w:rsidR="00745D23">
        <w:t xml:space="preserve"> </w:t>
      </w:r>
      <w:r w:rsidRPr="004B1F70">
        <w:t>zasadach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przepisach</w:t>
      </w:r>
      <w:r w:rsidR="00745D23">
        <w:t xml:space="preserve"> 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dnia</w:t>
      </w:r>
      <w:r w:rsidR="00745D23">
        <w:t xml:space="preserve"> </w:t>
      </w:r>
      <w:r w:rsidRPr="004B1F70">
        <w:t>1</w:t>
      </w:r>
      <w:r w:rsidR="00BF584E" w:rsidRPr="004B1F70">
        <w:t>1</w:t>
      </w:r>
      <w:r w:rsidR="00BF584E">
        <w:t> </w:t>
      </w:r>
      <w:r w:rsidRPr="004B1F70">
        <w:t>września</w:t>
      </w:r>
      <w:r w:rsidR="00745D23">
        <w:t xml:space="preserve"> </w:t>
      </w:r>
      <w:r w:rsidRPr="004B1F70">
        <w:t>200</w:t>
      </w:r>
      <w:r w:rsidR="00BF584E" w:rsidRPr="004B1F70">
        <w:t>3</w:t>
      </w:r>
      <w:r w:rsidR="00BF584E">
        <w:t> 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służbie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żołnierzy</w:t>
      </w:r>
      <w:r w:rsidR="00745D23">
        <w:t xml:space="preserve"> </w:t>
      </w:r>
      <w:r w:rsidRPr="004B1F70">
        <w:t>zawodowych</w:t>
      </w:r>
      <w:r w:rsidR="00745D23">
        <w:t xml:space="preserve"> </w:t>
      </w:r>
      <w:r w:rsidRPr="004B1F70">
        <w:t>(</w:t>
      </w:r>
      <w:r w:rsidR="00BF584E">
        <w:t xml:space="preserve">Dz. U. </w:t>
      </w:r>
      <w:r w:rsidR="00BF584E" w:rsidRPr="004B1F70">
        <w:t>z</w:t>
      </w:r>
      <w:r w:rsidR="00BF584E">
        <w:t> </w:t>
      </w:r>
      <w:r w:rsidRPr="004B1F70">
        <w:t>201</w:t>
      </w:r>
      <w:r w:rsidR="00BF584E" w:rsidRPr="004B1F70">
        <w:t>9</w:t>
      </w:r>
      <w:r w:rsidR="00BF584E">
        <w:t> </w:t>
      </w:r>
      <w:r w:rsidRPr="004B1F70">
        <w:t>r.</w:t>
      </w:r>
      <w:r w:rsidR="00BF584E">
        <w:t xml:space="preserve"> poz. </w:t>
      </w:r>
      <w:r w:rsidRPr="004B1F70">
        <w:t>33</w:t>
      </w:r>
      <w:r w:rsidR="00BF584E" w:rsidRPr="004B1F70">
        <w:t>0</w:t>
      </w:r>
      <w:r w:rsidR="008E6B89">
        <w:t>,</w:t>
      </w:r>
      <w:r w:rsidR="00BF584E">
        <w:t> </w:t>
      </w:r>
      <w:r w:rsidRPr="004B1F70">
        <w:t>730</w:t>
      </w:r>
      <w:r w:rsidR="008E6B89">
        <w:t xml:space="preserve"> i 1726</w:t>
      </w:r>
      <w:r w:rsidRPr="004B1F70">
        <w:t>).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Stanowisko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zajmować</w:t>
      </w:r>
      <w:r w:rsidR="00745D23">
        <w:t xml:space="preserve"> </w:t>
      </w:r>
      <w:r w:rsidRPr="004B1F70">
        <w:t>osoba</w:t>
      </w:r>
      <w:r w:rsidR="00745D23">
        <w:t xml:space="preserve"> </w:t>
      </w:r>
      <w:r w:rsidRPr="004B1F70">
        <w:t>spełniająca</w:t>
      </w:r>
      <w:r w:rsidR="00745D23">
        <w:t xml:space="preserve"> </w:t>
      </w:r>
      <w:r w:rsidRPr="004B1F70">
        <w:t>wymagania</w:t>
      </w:r>
      <w:r w:rsidR="00745D23">
        <w:t xml:space="preserve"> </w:t>
      </w:r>
      <w:r w:rsidRPr="004B1F70">
        <w:t>przewidziane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żołnierzy</w:t>
      </w:r>
      <w:r w:rsidR="00745D23">
        <w:t xml:space="preserve"> </w:t>
      </w:r>
      <w:r w:rsidRPr="004B1F70">
        <w:t>zawodowych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określone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="00BF584E" w:rsidRPr="004B1F70">
        <w:t>8</w:t>
      </w:r>
      <w:r w:rsidR="00BF584E">
        <w:t xml:space="preserve"> ust. </w:t>
      </w:r>
      <w:r w:rsidRPr="004B1F70">
        <w:t>6.</w:t>
      </w:r>
    </w:p>
    <w:p w:rsidR="002B5EDC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Stanowiska,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</w:t>
      </w:r>
      <w:r w:rsidR="0022026E">
        <w:t>n</w:t>
      </w:r>
      <w:r w:rsidR="00BF584E">
        <w:t xml:space="preserve"> ust. </w:t>
      </w:r>
      <w:r w:rsidR="00BF584E" w:rsidRPr="004B1F70">
        <w:t>1</w:t>
      </w:r>
      <w:r w:rsidR="00BF584E">
        <w:t xml:space="preserve"> pkt </w:t>
      </w:r>
      <w:r w:rsidR="00BF584E" w:rsidRPr="004B1F70">
        <w:t>2</w:t>
      </w:r>
      <w:r w:rsidR="00BF584E">
        <w:t xml:space="preserve"> i </w:t>
      </w:r>
      <w:r w:rsidRPr="004B1F70">
        <w:t>3,</w:t>
      </w:r>
      <w:r w:rsidR="00745D23">
        <w:t xml:space="preserve"> </w:t>
      </w:r>
      <w:r w:rsidRPr="004B1F70">
        <w:t>mogą</w:t>
      </w:r>
      <w:r w:rsidR="00745D23">
        <w:t xml:space="preserve"> </w:t>
      </w:r>
      <w:r w:rsidRPr="004B1F70">
        <w:t>zajmować</w:t>
      </w:r>
      <w:r w:rsidR="00745D23">
        <w:t xml:space="preserve"> </w:t>
      </w:r>
      <w:r w:rsidRPr="004B1F70">
        <w:t>osoby</w:t>
      </w:r>
      <w:r w:rsidR="002B5EDC">
        <w:t>:</w:t>
      </w:r>
    </w:p>
    <w:p w:rsidR="00B755F1" w:rsidRDefault="002B5EDC" w:rsidP="00B755F1">
      <w:pPr>
        <w:pStyle w:val="ZPKTzmpktartykuempunktem"/>
      </w:pPr>
      <w:r>
        <w:t>1)</w:t>
      </w:r>
      <w:r w:rsidR="00B755F1">
        <w:tab/>
      </w:r>
      <w:r w:rsidR="004B1F70" w:rsidRPr="004B1F70">
        <w:t>spełniające</w:t>
      </w:r>
      <w:r w:rsidR="00745D23">
        <w:t xml:space="preserve"> </w:t>
      </w:r>
      <w:r w:rsidR="004B1F70" w:rsidRPr="004B1F70">
        <w:t>wymagania</w:t>
      </w:r>
      <w:r>
        <w:t>:</w:t>
      </w:r>
    </w:p>
    <w:p w:rsidR="00B755F1" w:rsidRDefault="00B755F1" w:rsidP="00B755F1">
      <w:pPr>
        <w:pStyle w:val="ZLITwPKTzmlitwpktartykuempunktem"/>
      </w:pPr>
      <w:r>
        <w:t>a)</w:t>
      </w:r>
      <w:r>
        <w:tab/>
      </w:r>
      <w:r w:rsidR="004B1F70" w:rsidRPr="00B755F1">
        <w:t>przewidziane</w:t>
      </w:r>
      <w:r w:rsidR="00745D23">
        <w:t xml:space="preserve"> </w:t>
      </w:r>
      <w:r w:rsidR="004B1F70" w:rsidRPr="004B1F70">
        <w:t>dla</w:t>
      </w:r>
      <w:r w:rsidR="00745D23">
        <w:t xml:space="preserve"> </w:t>
      </w:r>
      <w:r w:rsidR="004B1F70" w:rsidRPr="004B1F70">
        <w:t>żołnierzy</w:t>
      </w:r>
      <w:r w:rsidR="00745D23">
        <w:t xml:space="preserve"> </w:t>
      </w:r>
      <w:r w:rsidR="004B1F70" w:rsidRPr="004B1F70">
        <w:t>zawodowych</w:t>
      </w:r>
      <w:r w:rsidR="0022026E">
        <w:t>,</w:t>
      </w:r>
    </w:p>
    <w:p w:rsidR="002B5EDC" w:rsidRDefault="00B755F1" w:rsidP="00B755F1">
      <w:pPr>
        <w:pStyle w:val="ZLITwPKTzmlitwpktartykuempunktem"/>
      </w:pPr>
      <w:r>
        <w:t>b)</w:t>
      </w:r>
      <w:r>
        <w:tab/>
      </w:r>
      <w:r w:rsidR="004B1F70" w:rsidRPr="00B755F1">
        <w:t>określone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="004B1F70" w:rsidRPr="004B1F70">
        <w:t>1</w:t>
      </w:r>
      <w:r w:rsidR="00BF584E" w:rsidRPr="004B1F70">
        <w:t>3</w:t>
      </w:r>
      <w:r w:rsidR="00BF584E">
        <w:t xml:space="preserve"> ust. </w:t>
      </w:r>
      <w:r w:rsidR="00BF584E" w:rsidRPr="004B1F70">
        <w:t>1</w:t>
      </w:r>
      <w:r w:rsidR="00BF584E">
        <w:t xml:space="preserve"> pkt </w:t>
      </w:r>
      <w:r w:rsidR="00E9279C">
        <w:t>2</w:t>
      </w:r>
      <w:r w:rsidR="00E77476">
        <w:t xml:space="preserve"> i</w:t>
      </w:r>
      <w:r w:rsidR="00E9279C">
        <w:t xml:space="preserve"> 4</w:t>
      </w:r>
      <w:r w:rsidR="002B5EDC">
        <w:t>;</w:t>
      </w:r>
    </w:p>
    <w:p w:rsidR="004B1F70" w:rsidRPr="004B1F70" w:rsidRDefault="002B5EDC" w:rsidP="00B755F1">
      <w:pPr>
        <w:pStyle w:val="ZPKTzmpktartykuempunktem"/>
      </w:pPr>
      <w:r>
        <w:t>2</w:t>
      </w:r>
      <w:r w:rsidR="00B755F1">
        <w:t>)</w:t>
      </w:r>
      <w:r w:rsidR="00B755F1">
        <w:tab/>
      </w:r>
      <w:r>
        <w:t>będące lekarzami lub posiadające tytuł zawodowy magistra, lub równorzędny, które uzyskały dodatkowe kwalifikacje mające zastosowanie w realizacji zadań Wojskowej Inspekcji Sanitarnej określone w przepisach wydanych na podstawie art. 22</w:t>
      </w:r>
      <w:r w:rsidR="0022026E">
        <w:t>w</w:t>
      </w:r>
      <w:r w:rsidR="004B1F70" w:rsidRPr="004B1F70">
        <w:t>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p</w:t>
      </w:r>
      <w:r w:rsidRPr="004B1F70">
        <w:t>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zakresie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zasadach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BF584E" w:rsidRPr="004B1F70">
        <w:t>w</w:t>
      </w:r>
      <w:r w:rsidR="00BF584E">
        <w:t> </w:t>
      </w:r>
      <w:r w:rsidRPr="004B1F70">
        <w:t>trybie</w:t>
      </w:r>
      <w:r w:rsidR="00745D23">
        <w:t xml:space="preserve"> </w:t>
      </w:r>
      <w:r w:rsidRPr="004B1F70">
        <w:t>przewidzianym</w:t>
      </w:r>
      <w:r w:rsidR="00745D23">
        <w:t xml:space="preserve"> </w:t>
      </w:r>
      <w:r w:rsidRPr="004B1F70">
        <w:t>dla: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wykonują</w:t>
      </w:r>
      <w:r w:rsidR="00745D23">
        <w:t xml:space="preserve"> </w:t>
      </w:r>
      <w:r w:rsidRPr="004B1F70"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zakresie</w:t>
      </w:r>
      <w:r w:rsidR="00745D23">
        <w:t xml:space="preserve"> </w:t>
      </w:r>
      <w:r w:rsidRPr="004B1F70">
        <w:t>określonym</w:t>
      </w:r>
      <w:r w:rsidR="00BF584E">
        <w:t xml:space="preserve"> </w:t>
      </w:r>
      <w:r w:rsidR="00BF584E" w:rsidRPr="004B1F70">
        <w:t>w</w:t>
      </w:r>
      <w:r w:rsidR="00BF584E">
        <w:t> ust. </w:t>
      </w:r>
      <w:r w:rsidR="00BF584E" w:rsidRPr="004B1F70">
        <w:t>2</w:t>
      </w:r>
      <w:r w:rsidR="00BF584E">
        <w:t xml:space="preserve"> oraz</w:t>
      </w:r>
      <w:r w:rsidR="00745D23">
        <w:t xml:space="preserve"> 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Komendant</w:t>
      </w:r>
      <w:r w:rsidR="00745D23">
        <w:t xml:space="preserve"> </w:t>
      </w:r>
      <w:r w:rsidRPr="004B1F70">
        <w:t>wojskowego</w:t>
      </w:r>
      <w:r w:rsidR="00745D23">
        <w:t xml:space="preserve"> </w:t>
      </w:r>
      <w:r w:rsidRPr="004B1F70">
        <w:t>ośrodka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właściwym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pierwszej</w:t>
      </w:r>
      <w:r w:rsidR="00745D23">
        <w:t xml:space="preserve"> </w:t>
      </w:r>
      <w:r w:rsidRPr="004B1F70">
        <w:t>instancji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sprawach: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higieny</w:t>
      </w:r>
      <w:r w:rsidR="00745D23">
        <w:t xml:space="preserve"> </w:t>
      </w:r>
      <w:r w:rsidRPr="004B1F70">
        <w:t>radiacyjnej;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zapobiegawczego</w:t>
      </w:r>
      <w:r w:rsidR="00745D23">
        <w:t xml:space="preserve"> </w:t>
      </w:r>
      <w:r w:rsidRPr="004B1F70">
        <w:t>nadzoru</w:t>
      </w:r>
      <w:r w:rsidR="00745D23">
        <w:t xml:space="preserve"> </w:t>
      </w:r>
      <w:r w:rsidRPr="004B1F70">
        <w:t>sanitarnego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zakresie</w:t>
      </w:r>
      <w:r w:rsidR="00745D23">
        <w:t xml:space="preserve"> </w:t>
      </w:r>
      <w:r w:rsidRPr="004B1F70">
        <w:t>uzgadniania</w:t>
      </w:r>
      <w:r w:rsidR="00745D23">
        <w:t xml:space="preserve"> </w:t>
      </w:r>
      <w:r w:rsidRPr="004B1F70">
        <w:t>dokumentacji</w:t>
      </w:r>
      <w:r w:rsidR="00745D23">
        <w:t xml:space="preserve"> </w:t>
      </w:r>
      <w:r w:rsidRPr="004B1F70">
        <w:t>projektowej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budowy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zmiany</w:t>
      </w:r>
      <w:r w:rsidR="00745D23">
        <w:t xml:space="preserve"> </w:t>
      </w:r>
      <w:r w:rsidRPr="004B1F70">
        <w:t>sposobu</w:t>
      </w:r>
      <w:r w:rsidR="00745D23">
        <w:t xml:space="preserve"> </w:t>
      </w:r>
      <w:r w:rsidRPr="004B1F70">
        <w:t>użytkowania</w:t>
      </w:r>
      <w:r w:rsidR="00745D23">
        <w:t xml:space="preserve"> </w:t>
      </w:r>
      <w:r w:rsidRPr="004B1F70">
        <w:t>obiektów</w:t>
      </w:r>
      <w:r w:rsidR="00745D23">
        <w:t xml:space="preserve"> </w:t>
      </w:r>
      <w:r w:rsidRPr="004B1F70">
        <w:t>budowlanych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rejonach</w:t>
      </w:r>
      <w:r w:rsidR="00745D23">
        <w:t xml:space="preserve"> </w:t>
      </w:r>
      <w:r w:rsidRPr="004B1F70">
        <w:t>zakwaterowania</w:t>
      </w:r>
      <w:r w:rsidR="00745D23">
        <w:t xml:space="preserve"> </w:t>
      </w:r>
      <w:r w:rsidRPr="004B1F70">
        <w:t>przejściowego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wojskowych.</w:t>
      </w:r>
    </w:p>
    <w:p w:rsidR="004B1F70" w:rsidRPr="004B1F70" w:rsidRDefault="004B1F70" w:rsidP="00320237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wyższego</w:t>
      </w:r>
      <w:r w:rsidR="00745D23">
        <w:t xml:space="preserve"> </w:t>
      </w:r>
      <w:r w:rsidRPr="004B1F70">
        <w:t>stopnia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rozumieniu</w:t>
      </w:r>
      <w:r w:rsidR="00745D23">
        <w:t xml:space="preserve"> </w:t>
      </w:r>
      <w:r w:rsidRPr="004B1F70">
        <w:t>przepisów</w:t>
      </w:r>
      <w:r w:rsidR="00745D23">
        <w:t xml:space="preserve"> </w:t>
      </w:r>
      <w:r w:rsidRPr="004B1F70">
        <w:t>Kodeksu</w:t>
      </w:r>
      <w:r w:rsidR="00745D23">
        <w:t xml:space="preserve"> </w:t>
      </w:r>
      <w:r w:rsidRPr="004B1F70">
        <w:t>postępowania</w:t>
      </w:r>
      <w:r w:rsidR="00745D23">
        <w:t xml:space="preserve"> </w:t>
      </w:r>
      <w:r w:rsidRPr="004B1F70">
        <w:t>administracyjnego,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komendantów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lastRenderedPageBreak/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sprawach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320237">
        <w:rPr>
          <w:rStyle w:val="Ppogrubienie"/>
          <w:b w:val="0"/>
        </w:rPr>
        <w:t>w art. </w:t>
      </w:r>
      <w:r w:rsidRPr="00320237">
        <w:rPr>
          <w:rStyle w:val="Ppogrubienie"/>
          <w:b w:val="0"/>
        </w:rPr>
        <w:t>22</w:t>
      </w:r>
      <w:r w:rsidR="002475A0" w:rsidRPr="00320237">
        <w:rPr>
          <w:rStyle w:val="Ppogrubienie"/>
          <w:b w:val="0"/>
        </w:rPr>
        <w:t>m</w:t>
      </w:r>
      <w:r w:rsidR="00146088" w:rsidRPr="00320237">
        <w:rPr>
          <w:rStyle w:val="Ppogrubienie"/>
          <w:b w:val="0"/>
        </w:rPr>
        <w:t xml:space="preserve"> ust. 1 i </w:t>
      </w:r>
      <w:r w:rsidR="00320237" w:rsidRPr="00320237">
        <w:rPr>
          <w:rStyle w:val="Ppogrubienie"/>
          <w:b w:val="0"/>
        </w:rPr>
        <w:t>2</w:t>
      </w:r>
      <w:r w:rsidR="002B5EDC" w:rsidRPr="00320237">
        <w:rPr>
          <w:rStyle w:val="Ppogrubienie"/>
          <w:b w:val="0"/>
        </w:rPr>
        <w:t>,</w:t>
      </w:r>
      <w:r w:rsidR="002B5EDC" w:rsidRPr="00320237">
        <w:t xml:space="preserve"> a także</w:t>
      </w:r>
      <w:r w:rsidR="002B5EDC" w:rsidRPr="002B5EDC">
        <w:t xml:space="preserve"> do Szefa Wojskowej Inspekcji Sanitarnej – Zastępc</w:t>
      </w:r>
      <w:r w:rsidR="002475A0">
        <w:t>y</w:t>
      </w:r>
      <w:r w:rsidR="002B5EDC" w:rsidRPr="002B5EDC">
        <w:t xml:space="preserve"> Głównego Inspektora Sanitarnego Wojska Polskiego w zakresie spraw rozpatrywanych w pierwszej instancji</w:t>
      </w:r>
      <w:r w:rsidR="002B5EDC">
        <w:t>.</w:t>
      </w:r>
    </w:p>
    <w:p w:rsidR="004B1F70" w:rsidRPr="004B1F70" w:rsidRDefault="004B1F70" w:rsidP="004B1F70">
      <w:pPr>
        <w:pStyle w:val="ZUSTzmus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q</w:t>
      </w:r>
      <w:r w:rsidRPr="004B1F70">
        <w:t>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przedstawia</w:t>
      </w:r>
      <w:r w:rsidR="00745D23">
        <w:t xml:space="preserve"> </w:t>
      </w:r>
      <w:r w:rsidRPr="004B1F70">
        <w:t>corocznie,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drugim</w:t>
      </w:r>
      <w:r w:rsidR="00745D23">
        <w:t xml:space="preserve"> </w:t>
      </w:r>
      <w:r w:rsidRPr="004B1F70">
        <w:t>kwartale,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analizę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ocenę</w:t>
      </w:r>
      <w:r w:rsidR="00745D23">
        <w:t xml:space="preserve"> </w:t>
      </w:r>
      <w:r w:rsidRPr="004B1F70">
        <w:t>stanu</w:t>
      </w:r>
      <w:r w:rsidR="00745D23">
        <w:t xml:space="preserve"> </w:t>
      </w:r>
      <w:r w:rsidRPr="004B1F70">
        <w:t>sanitarnohigienicznego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sytuacji</w:t>
      </w:r>
      <w:r w:rsidR="00745D23">
        <w:t xml:space="preserve"> </w:t>
      </w:r>
      <w:r w:rsidRPr="004B1F70">
        <w:t>epidemiologicznej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jednostkach</w:t>
      </w:r>
      <w:r w:rsidR="00745D23">
        <w:t xml:space="preserve"> </w:t>
      </w:r>
      <w:r w:rsidRPr="004B1F70">
        <w:t>organizacyjnych,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</w:t>
      </w:r>
      <w:r w:rsidR="002475A0">
        <w:t>m</w:t>
      </w:r>
      <w:r w:rsidR="00BF584E">
        <w:t xml:space="preserve"> ust. </w:t>
      </w:r>
      <w:r w:rsidRPr="004B1F70">
        <w:t>1</w:t>
      </w:r>
      <w:r w:rsidR="00EB0E45">
        <w:t>,</w:t>
      </w:r>
      <w:r w:rsidR="00DF79F3">
        <w:t xml:space="preserve"> za rok ubiegły</w:t>
      </w:r>
      <w:r w:rsidRPr="004B1F70">
        <w:t>.</w:t>
      </w:r>
    </w:p>
    <w:p w:rsidR="004B1F70" w:rsidRPr="004B1F70" w:rsidRDefault="004B1F70" w:rsidP="004B1F70">
      <w:pPr>
        <w:pStyle w:val="ZUSTzmus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r</w:t>
      </w:r>
      <w:r w:rsidRPr="004B1F70">
        <w:t>.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realizują: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–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komórce</w:t>
      </w:r>
      <w:r w:rsidR="00745D23">
        <w:t xml:space="preserve"> </w:t>
      </w:r>
      <w:r w:rsidRPr="004B1F70">
        <w:t>organizacyjnej</w:t>
      </w:r>
      <w:r w:rsidR="00745D23">
        <w:t xml:space="preserve"> </w:t>
      </w:r>
      <w:r w:rsidR="00010080">
        <w:t xml:space="preserve">urzędu obsługującego </w:t>
      </w:r>
      <w:r w:rsidRPr="004B1F70">
        <w:t>Minist</w:t>
      </w:r>
      <w:r w:rsidR="00127388">
        <w:t>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właściwej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zdrowia;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–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strukturze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Narodowej.</w:t>
      </w:r>
    </w:p>
    <w:p w:rsidR="004B1F70" w:rsidRPr="004B1F70" w:rsidRDefault="004B1F70" w:rsidP="004B1F70">
      <w:pPr>
        <w:pStyle w:val="ZUSTzmus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s</w:t>
      </w:r>
      <w:r w:rsidRPr="004B1F70">
        <w:t>.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korzystają</w:t>
      </w:r>
      <w:r w:rsidR="00BF584E">
        <w:t xml:space="preserve"> </w:t>
      </w:r>
      <w:r w:rsidR="00BF584E" w:rsidRPr="004B1F70">
        <w:t>z</w:t>
      </w:r>
      <w:r w:rsidR="00BF584E">
        <w:t> </w:t>
      </w:r>
      <w:r w:rsidRPr="004B1F70">
        <w:t>ochrony</w:t>
      </w:r>
      <w:r w:rsidR="00745D23">
        <w:t xml:space="preserve"> </w:t>
      </w:r>
      <w:r w:rsidRPr="004B1F70">
        <w:t>prawnej</w:t>
      </w:r>
      <w:r w:rsidR="00745D23">
        <w:t xml:space="preserve"> </w:t>
      </w:r>
      <w:r w:rsidRPr="004B1F70">
        <w:t>przewidzianej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sanitarnych.</w:t>
      </w:r>
    </w:p>
    <w:p w:rsidR="00070971" w:rsidRPr="004B2F28" w:rsidRDefault="00070971" w:rsidP="009B549D">
      <w:pPr>
        <w:pStyle w:val="ZUSTzmustartykuempunktem"/>
      </w:pPr>
      <w:r>
        <w:t xml:space="preserve">Art. 22t. Wojskowi inspektorzy sanitarni, o których mowa w art. 22n ust. 1, </w:t>
      </w:r>
      <w:r w:rsidRPr="004B2F28">
        <w:t>w</w:t>
      </w:r>
      <w:r>
        <w:t xml:space="preserve"> związku z</w:t>
      </w:r>
      <w:r w:rsidR="009B549D">
        <w:t xml:space="preserve"> wykonywaniem zadań</w:t>
      </w:r>
      <w:r>
        <w:t xml:space="preserve">, mają prawo </w:t>
      </w:r>
      <w:r w:rsidRPr="004B2F28">
        <w:t>do:</w:t>
      </w:r>
    </w:p>
    <w:p w:rsidR="00070971" w:rsidRDefault="00070971" w:rsidP="009B549D">
      <w:pPr>
        <w:pStyle w:val="ZPKTzmpktartykuempunktem"/>
      </w:pPr>
      <w:r w:rsidRPr="004B2F28">
        <w:t>1)</w:t>
      </w:r>
      <w:r>
        <w:tab/>
      </w:r>
      <w:r w:rsidRPr="004B2F28">
        <w:t>wstępu o każdej porze do</w:t>
      </w:r>
      <w:r w:rsidRPr="00F93841">
        <w:t xml:space="preserve"> </w:t>
      </w:r>
      <w:r w:rsidRPr="004B2F28">
        <w:t>obiektów</w:t>
      </w:r>
      <w:r>
        <w:t>:</w:t>
      </w:r>
    </w:p>
    <w:p w:rsidR="00070971" w:rsidRPr="00070971" w:rsidRDefault="00070971" w:rsidP="009B549D">
      <w:pPr>
        <w:pStyle w:val="ZLITwPKTzmlitwpktartykuempunktem"/>
      </w:pPr>
      <w:r>
        <w:t>a)</w:t>
      </w:r>
      <w:r w:rsidR="00B755F1">
        <w:tab/>
      </w:r>
      <w:r w:rsidRPr="00070971">
        <w:t>jednostek i podmiotów określonych w art. 22m ust. 1, oraz do środków transportu, uzbrojenia i sprzętu wojskowego znajdujących się w dyspozycji tych jednostek i podmiotów, a także na okręty Marynarki Wojennej, w tym do pomieszczeń i urządzeń wchodzących w ich skład,</w:t>
      </w:r>
    </w:p>
    <w:p w:rsidR="00070971" w:rsidRPr="00070971" w:rsidRDefault="00070971" w:rsidP="009B549D">
      <w:pPr>
        <w:pStyle w:val="ZLITwPKTzmlitwpktartykuempunktem"/>
      </w:pPr>
      <w:r>
        <w:t>b)</w:t>
      </w:r>
      <w:r w:rsidR="00B755F1">
        <w:tab/>
      </w:r>
      <w:r w:rsidRPr="00070971">
        <w:t>zajmowanych przez żołnierzy wojsk obcych i ich personel cywilny przebywających na terytorium Rzeczypospolitej Polskiej oraz przemieszczających się przez to terytorium,</w:t>
      </w:r>
    </w:p>
    <w:p w:rsidR="00070971" w:rsidRPr="00070971" w:rsidRDefault="00070971" w:rsidP="009B549D">
      <w:pPr>
        <w:pStyle w:val="ZLITwPKTzmlitwpktartykuempunktem"/>
      </w:pPr>
      <w:r>
        <w:t>c)</w:t>
      </w:r>
      <w:r w:rsidR="00B755F1">
        <w:tab/>
      </w:r>
      <w:r w:rsidRPr="00070971">
        <w:t>będących w trakcie budowy prowadzonej na terenie jednostek i podmiotów określonych w art. 22m ust. 1;</w:t>
      </w:r>
    </w:p>
    <w:p w:rsidR="00070971" w:rsidRDefault="00070971" w:rsidP="009B549D">
      <w:pPr>
        <w:pStyle w:val="ZLITzmlitartykuempunktem"/>
      </w:pPr>
      <w:r>
        <w:t>2)</w:t>
      </w:r>
      <w:r w:rsidR="00B755F1">
        <w:tab/>
      </w:r>
      <w:r w:rsidRPr="004B2F28">
        <w:t>żądania pisemnych lub ustnych informacji oraz wzywania i przesłuchiwania osób;</w:t>
      </w:r>
    </w:p>
    <w:p w:rsidR="00070971" w:rsidRPr="00766A89" w:rsidRDefault="00070971" w:rsidP="009B549D">
      <w:pPr>
        <w:pStyle w:val="ZPKTzmpktartykuempunktem"/>
      </w:pPr>
      <w:r>
        <w:lastRenderedPageBreak/>
        <w:t>3)</w:t>
      </w:r>
      <w:r w:rsidR="00B755F1">
        <w:tab/>
      </w:r>
      <w:r w:rsidRPr="00766A89">
        <w:t>żądania okazania dokumentów i udostępniania wszelkich danych niezbędnych w dochodzeniu epidemiologicznym lub do ustalenia wykroczeń związanych ze stanem higienicznym;</w:t>
      </w:r>
    </w:p>
    <w:p w:rsidR="00070971" w:rsidRPr="00766A89" w:rsidRDefault="00070971" w:rsidP="009B549D">
      <w:pPr>
        <w:pStyle w:val="ZPKTzmpktartykuempunktem"/>
      </w:pPr>
      <w:r w:rsidRPr="00766A89">
        <w:t>4)</w:t>
      </w:r>
      <w:r w:rsidRPr="00766A89">
        <w:tab/>
        <w:t>pobierania nieodpłatnie próbek do badań;</w:t>
      </w:r>
    </w:p>
    <w:p w:rsidR="00070971" w:rsidRPr="004B2F28" w:rsidRDefault="00070971" w:rsidP="009B549D">
      <w:pPr>
        <w:pStyle w:val="ZLITzmlitartykuempunktem"/>
      </w:pPr>
      <w:r w:rsidRPr="00766A89">
        <w:t>5)</w:t>
      </w:r>
      <w:r w:rsidRPr="00766A89">
        <w:tab/>
        <w:t>nakazania, w drodze decyzji</w:t>
      </w:r>
      <w:r w:rsidRPr="004B2F28">
        <w:t xml:space="preserve">, usunięcia w określonym terminie stwierdzonych uchybień </w:t>
      </w:r>
      <w:r w:rsidRPr="00766A89">
        <w:t>higienicznych i zdrowotnych;</w:t>
      </w:r>
    </w:p>
    <w:p w:rsidR="00070971" w:rsidRPr="004B2F28" w:rsidRDefault="00070971" w:rsidP="009B549D">
      <w:pPr>
        <w:pStyle w:val="ZLITzmlitartykuempunktem"/>
      </w:pPr>
      <w:r>
        <w:t>6</w:t>
      </w:r>
      <w:r w:rsidRPr="004B2F28">
        <w:t>)</w:t>
      </w:r>
      <w:r>
        <w:tab/>
      </w:r>
      <w:r w:rsidRPr="004B2F28">
        <w:t xml:space="preserve">wydania niezbędnych ze względu na ochronę zdrowia i życia ludzkiego decyzji o unieruchomieniu </w:t>
      </w:r>
      <w:r w:rsidR="000C3358">
        <w:t xml:space="preserve">lub wyłączeniu z eksploatacji </w:t>
      </w:r>
      <w:r w:rsidRPr="004B2F28">
        <w:t>obiektu</w:t>
      </w:r>
      <w:r w:rsidR="00726E34">
        <w:t>, okrętu</w:t>
      </w:r>
      <w:r w:rsidR="00726E34" w:rsidRPr="00070971">
        <w:t xml:space="preserve"> Marynarki Wojennej</w:t>
      </w:r>
      <w:r w:rsidRPr="004B2F28">
        <w:t xml:space="preserve">, zakładu pracy, jego części (stanowiska pracy lub urządzenia), </w:t>
      </w:r>
      <w:r w:rsidR="00BF21B3" w:rsidRPr="004B2F28">
        <w:t>środka transportu</w:t>
      </w:r>
      <w:r w:rsidR="00BF21B3">
        <w:t>,</w:t>
      </w:r>
      <w:r w:rsidR="00BF21B3" w:rsidRPr="00070971">
        <w:t xml:space="preserve"> uzbrojenia i sprzętu wojskowego</w:t>
      </w:r>
      <w:r w:rsidR="00BF21B3">
        <w:t>,</w:t>
      </w:r>
      <w:r w:rsidRPr="004B2F28">
        <w:t xml:space="preserve"> wycofaniu z obrotu środka spożywczego, przedmiotu użytku lub innego wyrobu mogącego mieć wpływ na zdrowie ludzi albo o podjęciu lub zaprzestaniu innych działań, jeżeli </w:t>
      </w:r>
      <w:r>
        <w:t xml:space="preserve">naruszenie </w:t>
      </w:r>
      <w:r w:rsidRPr="00766A89">
        <w:t>wymagań higienicznych i</w:t>
      </w:r>
      <w:r w:rsidRPr="00A35E43">
        <w:t xml:space="preserve"> zdrowotnych</w:t>
      </w:r>
      <w:r w:rsidRPr="004B2F28">
        <w:t xml:space="preserve"> spowodowało bezpośrednie za</w:t>
      </w:r>
      <w:r>
        <w:t>grożenie życia lub zdrowia na terenie</w:t>
      </w:r>
      <w:r w:rsidR="009B549D">
        <w:t xml:space="preserve"> obiektów jednostek i podmiotów określonych w art. 22m ust. 1, lub obiektów określonych w pkt 1 lit. b, lub w stosunku do osób, o których mowa w art. 22m ust. 2;</w:t>
      </w:r>
      <w:r>
        <w:t xml:space="preserve"> </w:t>
      </w:r>
      <w:r w:rsidRPr="004B2F28">
        <w:t>decyzje w tych sprawach podlegają natychmiastowemu wykonaniu;</w:t>
      </w:r>
    </w:p>
    <w:p w:rsidR="00070971" w:rsidRDefault="00070971" w:rsidP="009B549D">
      <w:pPr>
        <w:pStyle w:val="ZLITzmlitartykuempunktem"/>
      </w:pPr>
      <w:r>
        <w:t>7</w:t>
      </w:r>
      <w:r w:rsidRPr="004B2F28">
        <w:t>)</w:t>
      </w:r>
      <w:r>
        <w:tab/>
      </w:r>
      <w:r w:rsidRPr="004B2F28">
        <w:t>stosowania środków egzekucyjnych, o których mowa w art. 29.</w:t>
      </w:r>
    </w:p>
    <w:p w:rsidR="004B1F70" w:rsidRPr="004B1F70" w:rsidRDefault="00070971" w:rsidP="004B1F70">
      <w:pPr>
        <w:pStyle w:val="ZUSTzmustartykuempunktem"/>
      </w:pPr>
      <w:r>
        <w:t>Art. 22u</w:t>
      </w:r>
      <w:r w:rsidR="004B1F70" w:rsidRPr="004B1F70">
        <w:t>.</w:t>
      </w:r>
      <w:r w:rsidR="00745D23">
        <w:t xml:space="preserve"> </w:t>
      </w:r>
      <w:r w:rsidR="004B1F70" w:rsidRPr="004B1F70">
        <w:t>Organy</w:t>
      </w:r>
      <w:r w:rsidR="00745D23">
        <w:t xml:space="preserve"> </w:t>
      </w:r>
      <w:r w:rsidR="004B1F70" w:rsidRPr="004B1F70">
        <w:t>Wojskowej</w:t>
      </w:r>
      <w:r w:rsidR="00745D23">
        <w:t xml:space="preserve"> </w:t>
      </w:r>
      <w:r w:rsidR="004B1F70" w:rsidRPr="004B1F70">
        <w:t>Inspekcji</w:t>
      </w:r>
      <w:r w:rsidR="00745D23">
        <w:t xml:space="preserve"> </w:t>
      </w:r>
      <w:r w:rsidR="004B1F70" w:rsidRPr="004B1F70">
        <w:t>Sanitarnej</w:t>
      </w:r>
      <w:r w:rsidR="00745D23">
        <w:t xml:space="preserve"> </w:t>
      </w:r>
      <w:r w:rsidR="004B1F70" w:rsidRPr="004B1F70">
        <w:t>podczas</w:t>
      </w:r>
      <w:r w:rsidR="00745D23">
        <w:t xml:space="preserve"> </w:t>
      </w:r>
      <w:r w:rsidR="004B1F70" w:rsidRPr="004B1F70">
        <w:t>realizacji</w:t>
      </w:r>
      <w:r w:rsidR="00745D23">
        <w:t xml:space="preserve"> </w:t>
      </w:r>
      <w:r w:rsidR="004B1F70" w:rsidRPr="004B1F70">
        <w:t>zadań</w:t>
      </w:r>
      <w:r w:rsidR="00745D23">
        <w:t xml:space="preserve"> </w:t>
      </w:r>
      <w:r w:rsidR="004B1F70" w:rsidRPr="004B1F70">
        <w:t>posługują</w:t>
      </w:r>
      <w:r w:rsidR="00745D23">
        <w:t xml:space="preserve"> </w:t>
      </w:r>
      <w:r w:rsidR="004B1F70" w:rsidRPr="004B1F70">
        <w:t>się</w:t>
      </w:r>
      <w:r w:rsidR="00745D23">
        <w:t xml:space="preserve"> </w:t>
      </w:r>
      <w:r w:rsidR="004B1F70" w:rsidRPr="004B1F70">
        <w:t>legitymacją</w:t>
      </w:r>
      <w:r w:rsidR="00745D23">
        <w:t xml:space="preserve"> </w:t>
      </w:r>
      <w:r w:rsidR="004B1F70" w:rsidRPr="004B1F70">
        <w:t>służbową</w:t>
      </w:r>
      <w:r w:rsidR="00745D23">
        <w:t xml:space="preserve"> </w:t>
      </w:r>
      <w:r w:rsidR="00146088">
        <w:t>w</w:t>
      </w:r>
      <w:r w:rsidR="004B1F70" w:rsidRPr="004B1F70">
        <w:t>ojskowego</w:t>
      </w:r>
      <w:r w:rsidR="00745D23">
        <w:t xml:space="preserve"> </w:t>
      </w:r>
      <w:r w:rsidR="00146088">
        <w:t>i</w:t>
      </w:r>
      <w:r w:rsidR="004B1F70" w:rsidRPr="004B1F70">
        <w:t>nspektora</w:t>
      </w:r>
      <w:r w:rsidR="00745D23">
        <w:t xml:space="preserve"> </w:t>
      </w:r>
      <w:r w:rsidR="00146088">
        <w:t>s</w:t>
      </w:r>
      <w:r w:rsidR="004B1F70" w:rsidRPr="004B1F70">
        <w:t>anitarnego</w:t>
      </w:r>
      <w:r w:rsidR="00745D23">
        <w:t xml:space="preserve"> </w:t>
      </w:r>
      <w:r w:rsidR="004B1F70" w:rsidRPr="004B1F70">
        <w:t>wydawaną</w:t>
      </w:r>
      <w:r w:rsidR="00745D23">
        <w:t xml:space="preserve"> </w:t>
      </w:r>
      <w:r w:rsidR="004B1F70" w:rsidRPr="004B1F70">
        <w:t>przez</w:t>
      </w:r>
      <w:r w:rsidR="00745D23">
        <w:t xml:space="preserve"> </w:t>
      </w:r>
      <w:r w:rsidR="004B1F70" w:rsidRPr="004B1F70">
        <w:t>Głównego</w:t>
      </w:r>
      <w:r w:rsidR="00745D23">
        <w:t xml:space="preserve"> </w:t>
      </w:r>
      <w:r w:rsidR="004B1F70" w:rsidRPr="004B1F70">
        <w:t>Inspektora</w:t>
      </w:r>
      <w:r w:rsidR="00745D23">
        <w:t xml:space="preserve"> </w:t>
      </w:r>
      <w:r w:rsidR="004B1F70" w:rsidRPr="004B1F70">
        <w:t>Sanitarnego</w:t>
      </w:r>
      <w:r w:rsidR="00745D23">
        <w:t xml:space="preserve"> </w:t>
      </w:r>
      <w:r w:rsidR="004B1F70" w:rsidRPr="004B1F70">
        <w:t>Wojska</w:t>
      </w:r>
      <w:r w:rsidR="00745D23">
        <w:t xml:space="preserve"> </w:t>
      </w:r>
      <w:r w:rsidR="004B1F70" w:rsidRPr="004B1F70">
        <w:t>Polskiego</w:t>
      </w:r>
      <w:r w:rsidR="00745D23">
        <w:t xml:space="preserve"> </w:t>
      </w:r>
      <w:r w:rsidR="004B1F70" w:rsidRPr="004B1F70">
        <w:t>na</w:t>
      </w:r>
      <w:r w:rsidR="00745D23">
        <w:t xml:space="preserve"> </w:t>
      </w:r>
      <w:r w:rsidR="004B1F70" w:rsidRPr="004B1F70">
        <w:t>czas</w:t>
      </w:r>
      <w:r w:rsidR="00745D23">
        <w:t xml:space="preserve"> </w:t>
      </w:r>
      <w:r w:rsidR="004B1F70" w:rsidRPr="004B1F70">
        <w:t>pełnienia</w:t>
      </w:r>
      <w:r w:rsidR="00745D23">
        <w:t xml:space="preserve"> </w:t>
      </w:r>
      <w:r w:rsidR="004B1F70" w:rsidRPr="004B1F70">
        <w:t>funkcji.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070971">
        <w:t>w</w:t>
      </w:r>
      <w:r w:rsidRPr="004B1F70">
        <w:t>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drodze</w:t>
      </w:r>
      <w:r w:rsidR="00745D23">
        <w:t xml:space="preserve"> </w:t>
      </w:r>
      <w:r w:rsidRPr="004B1F70">
        <w:t>rozporządzenia: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siedziby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właściwość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</w:t>
      </w:r>
      <w:r w:rsidR="00A64CF9">
        <w:t>n</w:t>
      </w:r>
      <w:r w:rsidR="00BF584E">
        <w:t xml:space="preserve"> ust. </w:t>
      </w:r>
      <w:r w:rsidR="00BF584E" w:rsidRPr="004B1F70">
        <w:t>1</w:t>
      </w:r>
      <w:r w:rsidR="00BF584E">
        <w:t xml:space="preserve"> pkt </w:t>
      </w:r>
      <w:r w:rsidRPr="004B1F70">
        <w:t>3</w:t>
      </w:r>
      <w:r w:rsidR="00D749C0">
        <w:t>,</w:t>
      </w:r>
      <w:r w:rsidR="006D7D08">
        <w:t xml:space="preserve"> oraz</w:t>
      </w:r>
      <w:r w:rsidR="00745D23">
        <w:t xml:space="preserve"> </w:t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Wojskową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Sanitarną,</w:t>
      </w:r>
    </w:p>
    <w:p w:rsidR="004B1F70" w:rsidRDefault="004B1F70" w:rsidP="004B1F70">
      <w:pPr>
        <w:pStyle w:val="ZPKTzmpktartykuempunktem"/>
      </w:pPr>
      <w:r w:rsidRPr="004B1F70">
        <w:t>2)</w:t>
      </w:r>
      <w:r w:rsidRPr="004B1F70">
        <w:tab/>
        <w:t>wzór</w:t>
      </w:r>
      <w:r w:rsidR="00745D23">
        <w:t xml:space="preserve"> </w:t>
      </w:r>
      <w:r w:rsidRPr="004B1F70">
        <w:t>legitymacji</w:t>
      </w:r>
      <w:r w:rsidR="00745D23">
        <w:t xml:space="preserve"> </w:t>
      </w:r>
      <w:r w:rsidRPr="004B1F70">
        <w:t>służbowej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BF584E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BF584E">
        <w:t> art. </w:t>
      </w:r>
      <w:r w:rsidRPr="004B1F70">
        <w:t>22</w:t>
      </w:r>
      <w:r w:rsidR="00A64CF9">
        <w:t>n</w:t>
      </w:r>
      <w:r w:rsidR="00BF584E">
        <w:t xml:space="preserve"> ust. </w:t>
      </w:r>
      <w:r w:rsidRPr="004B1F70">
        <w:t>1</w:t>
      </w:r>
      <w:r w:rsidR="002B5EDC">
        <w:t>,</w:t>
      </w:r>
    </w:p>
    <w:p w:rsidR="002B5EDC" w:rsidRPr="004B1F70" w:rsidRDefault="002B5EDC" w:rsidP="000A6E42">
      <w:pPr>
        <w:pStyle w:val="ZPKTzmpktartykuempunktem"/>
      </w:pPr>
      <w:r w:rsidRPr="002B5EDC">
        <w:t>3)</w:t>
      </w:r>
      <w:r w:rsidRPr="002B5EDC">
        <w:tab/>
        <w:t>wykaz dodatkowych kwalifikacji mających zastosowanie w realizacji zadań Wojskowej Inspekcji Sanitarnej</w:t>
      </w:r>
    </w:p>
    <w:p w:rsidR="004B1F70" w:rsidRPr="004B1F70" w:rsidRDefault="004B1F70" w:rsidP="004B1F70">
      <w:pPr>
        <w:pStyle w:val="ZCZWSPPKTzmczciwsp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rodzaj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charakter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zadań,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="003009AB">
        <w:t>Wojskowej Inspekcji Sanitarnej</w:t>
      </w:r>
      <w:r w:rsidRPr="004B1F70">
        <w:t>,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tym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realizowanych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granicami</w:t>
      </w:r>
      <w:r w:rsidR="00745D23">
        <w:t xml:space="preserve"> </w:t>
      </w:r>
      <w:r w:rsidRPr="004B1F70">
        <w:t>kraju,</w:t>
      </w:r>
      <w:r w:rsidR="00745D23">
        <w:t xml:space="preserve"> </w:t>
      </w:r>
      <w:r w:rsidRPr="004B1F70">
        <w:t>sprawność</w:t>
      </w:r>
      <w:r w:rsidR="00745D23">
        <w:t xml:space="preserve"> </w:t>
      </w:r>
      <w:r w:rsidRPr="004B1F70">
        <w:t>funkcjonowania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identyfikacji</w:t>
      </w:r>
      <w:r w:rsidR="00745D23">
        <w:t xml:space="preserve"> </w:t>
      </w:r>
      <w:r w:rsidRPr="004B1F70">
        <w:t>jej</w:t>
      </w:r>
      <w:r w:rsidR="00745D23">
        <w:t xml:space="preserve"> </w:t>
      </w:r>
      <w:r w:rsidRPr="004B1F70">
        <w:t>organów.”;</w:t>
      </w:r>
    </w:p>
    <w:p w:rsidR="00610567" w:rsidRPr="00610567" w:rsidRDefault="004B1F70" w:rsidP="00610567">
      <w:pPr>
        <w:pStyle w:val="PKTpunkt"/>
      </w:pPr>
      <w:r>
        <w:t>1</w:t>
      </w:r>
      <w:r w:rsidR="00B16186">
        <w:t>1</w:t>
      </w:r>
      <w:r w:rsidR="00610567" w:rsidRPr="009D198E">
        <w:t>)</w:t>
      </w:r>
      <w:r w:rsidR="00610567" w:rsidRPr="009D198E">
        <w:tab/>
        <w:t>art.</w:t>
      </w:r>
      <w:r w:rsidR="00745D23">
        <w:t xml:space="preserve"> </w:t>
      </w:r>
      <w:r w:rsidR="00610567" w:rsidRPr="009D198E">
        <w:t>31a</w:t>
      </w:r>
      <w:r w:rsidR="00745D23">
        <w:t xml:space="preserve"> </w:t>
      </w:r>
      <w:r w:rsidR="00610567" w:rsidRPr="009D198E">
        <w:t>otrzymuje</w:t>
      </w:r>
      <w:r w:rsidR="00745D23">
        <w:t xml:space="preserve"> </w:t>
      </w:r>
      <w:r w:rsidR="00610567" w:rsidRPr="009D198E">
        <w:t>brzmienie:</w:t>
      </w:r>
    </w:p>
    <w:p w:rsidR="00610567" w:rsidRPr="009D198E" w:rsidRDefault="00610567" w:rsidP="00610567">
      <w:pPr>
        <w:pStyle w:val="ZARTzmartartykuempunktem"/>
      </w:pPr>
      <w:r w:rsidRPr="009D198E">
        <w:lastRenderedPageBreak/>
        <w:t>„Art.</w:t>
      </w:r>
      <w:r w:rsidR="00745D23">
        <w:t xml:space="preserve"> </w:t>
      </w:r>
      <w:r w:rsidRPr="009D198E">
        <w:t>31a.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czynności</w:t>
      </w:r>
      <w:r w:rsidR="00745D23">
        <w:t xml:space="preserve"> </w:t>
      </w:r>
      <w:r w:rsidRPr="009D198E">
        <w:t>należące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zakresu</w:t>
      </w:r>
      <w:r w:rsidR="00745D23">
        <w:t xml:space="preserve"> </w:t>
      </w:r>
      <w:r w:rsidRPr="009D198E">
        <w:t>działania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przemawiają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tym</w:t>
      </w:r>
      <w:r w:rsidR="00745D23">
        <w:t xml:space="preserve"> </w:t>
      </w:r>
      <w:r w:rsidRPr="009D198E">
        <w:t>względy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sanitarnego.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tych</w:t>
      </w:r>
      <w:r w:rsidR="00745D23">
        <w:t xml:space="preserve"> </w:t>
      </w:r>
      <w:r w:rsidRPr="009D198E">
        <w:t>przypadkach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staje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Pr="009D198E">
        <w:t>organem</w:t>
      </w:r>
      <w:r w:rsidR="00745D23">
        <w:t xml:space="preserve"> </w:t>
      </w:r>
      <w:r w:rsidRPr="009D198E">
        <w:t>pierwszej</w:t>
      </w:r>
      <w:r w:rsidR="00745D23">
        <w:t xml:space="preserve"> </w:t>
      </w:r>
      <w:r w:rsidRPr="009D198E">
        <w:t>instancji.</w:t>
      </w:r>
    </w:p>
    <w:p w:rsidR="00610567" w:rsidRPr="009D198E" w:rsidRDefault="00610567" w:rsidP="00610567">
      <w:pPr>
        <w:pStyle w:val="ZUSTzmustartykuempunktem"/>
      </w:pPr>
      <w:r w:rsidRPr="009D198E">
        <w:t>2.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czynności</w:t>
      </w:r>
      <w:r w:rsidR="00745D23">
        <w:t xml:space="preserve"> </w:t>
      </w:r>
      <w:r w:rsidRPr="009D198E">
        <w:t>należące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zakresu</w:t>
      </w:r>
      <w:r w:rsidR="00745D23">
        <w:t xml:space="preserve"> </w:t>
      </w:r>
      <w:r w:rsidRPr="009D198E">
        <w:t>działania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jest</w:t>
      </w:r>
      <w:r w:rsidR="00745D23">
        <w:t xml:space="preserve"> </w:t>
      </w:r>
      <w:r w:rsidRPr="009D198E">
        <w:t>to</w:t>
      </w:r>
      <w:r w:rsidR="00745D23">
        <w:t xml:space="preserve"> </w:t>
      </w:r>
      <w:r w:rsidRPr="009D198E">
        <w:t>wskazane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szczególną</w:t>
      </w:r>
      <w:r w:rsidR="00745D23">
        <w:t xml:space="preserve"> </w:t>
      </w:r>
      <w:r w:rsidRPr="009D198E">
        <w:t>wagę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zawiłość</w:t>
      </w:r>
      <w:r w:rsidR="00745D23">
        <w:t xml:space="preserve"> </w:t>
      </w:r>
      <w:r w:rsidRPr="009D198E">
        <w:t>sprawy.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tych</w:t>
      </w:r>
      <w:r w:rsidR="00745D23">
        <w:t xml:space="preserve"> </w:t>
      </w:r>
      <w:r w:rsidRPr="009D198E">
        <w:t>przypadkach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wyższego</w:t>
      </w:r>
      <w:r w:rsidR="00745D23">
        <w:t xml:space="preserve"> </w:t>
      </w:r>
      <w:r w:rsidRPr="009D198E">
        <w:t>stopnia</w:t>
      </w:r>
      <w:r w:rsidR="00745D23">
        <w:t xml:space="preserve"> </w:t>
      </w:r>
      <w:r w:rsidRPr="009D198E">
        <w:t>staje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Pr="009D198E">
        <w:t>organem</w:t>
      </w:r>
      <w:r w:rsidR="00745D23">
        <w:t xml:space="preserve"> </w:t>
      </w:r>
      <w:r w:rsidRPr="009D198E">
        <w:t>pierwszej</w:t>
      </w:r>
      <w:r w:rsidR="00745D23">
        <w:t xml:space="preserve"> </w:t>
      </w:r>
      <w:r w:rsidRPr="009D198E">
        <w:t>instancji.”.</w:t>
      </w:r>
    </w:p>
    <w:p w:rsidR="009D198E" w:rsidRDefault="009D198E" w:rsidP="009D198E">
      <w:pPr>
        <w:pStyle w:val="ARTartustawynprozporzdzenia"/>
      </w:pPr>
      <w:r w:rsidRPr="009D198E">
        <w:rPr>
          <w:rStyle w:val="Ppogrubienie"/>
        </w:rPr>
        <w:t>Art.</w:t>
      </w:r>
      <w:r w:rsidR="00745D23">
        <w:rPr>
          <w:rStyle w:val="Ppogrubienie"/>
        </w:rPr>
        <w:t xml:space="preserve"> </w:t>
      </w:r>
      <w:r w:rsidR="00E9279C">
        <w:rPr>
          <w:rStyle w:val="Ppogrubienie"/>
        </w:rPr>
        <w:t>2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Państwowi</w:t>
      </w:r>
      <w:r w:rsidR="00745D23">
        <w:t xml:space="preserve"> </w:t>
      </w:r>
      <w:r w:rsidRPr="009D198E">
        <w:t>inspektorzy</w:t>
      </w:r>
      <w:r w:rsidR="00745D23">
        <w:t xml:space="preserve"> </w:t>
      </w:r>
      <w:r w:rsidRPr="009D198E">
        <w:t>sanitarni</w:t>
      </w:r>
      <w:r w:rsidR="00BF584E">
        <w:t xml:space="preserve"> </w:t>
      </w:r>
      <w:r w:rsidRPr="009D198E">
        <w:t>powołani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pełnią</w:t>
      </w:r>
      <w:r w:rsidR="00745D23">
        <w:t xml:space="preserve"> </w:t>
      </w:r>
      <w:r w:rsidRPr="009D198E">
        <w:t>swoje</w:t>
      </w:r>
      <w:r w:rsidR="00745D23">
        <w:t xml:space="preserve"> </w:t>
      </w:r>
      <w:r w:rsidRPr="009D198E">
        <w:t>funkcje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okres,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jaki</w:t>
      </w:r>
      <w:r w:rsidR="00745D23">
        <w:t xml:space="preserve"> </w:t>
      </w:r>
      <w:r w:rsidRPr="009D198E">
        <w:t>zostali</w:t>
      </w:r>
      <w:r w:rsidR="00745D23">
        <w:t xml:space="preserve"> </w:t>
      </w:r>
      <w:r w:rsidRPr="009D198E">
        <w:t>powołani,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czasu</w:t>
      </w:r>
      <w:r w:rsidR="00745D23">
        <w:t xml:space="preserve"> </w:t>
      </w:r>
      <w:r w:rsidRPr="009D198E">
        <w:t>ich</w:t>
      </w:r>
      <w:r w:rsidR="00745D23">
        <w:t xml:space="preserve"> </w:t>
      </w:r>
      <w:r w:rsidRPr="009D198E">
        <w:t>odwołania.</w:t>
      </w:r>
    </w:p>
    <w:p w:rsidR="004B1F70" w:rsidRPr="004B1F70" w:rsidRDefault="004B1F70" w:rsidP="004B1F70">
      <w:pPr>
        <w:pStyle w:val="USTustnpkodeksu"/>
      </w:pPr>
      <w:r w:rsidRPr="004B1F70">
        <w:t>2.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Pr="004B1F70">
        <w:t>Administracji</w:t>
      </w:r>
      <w:r w:rsidR="00745D23">
        <w:t xml:space="preserve"> </w:t>
      </w:r>
      <w:r w:rsidRPr="004B1F70">
        <w:t>powołani</w:t>
      </w:r>
      <w:r w:rsidR="00745D23">
        <w:t xml:space="preserve"> </w:t>
      </w:r>
      <w:r w:rsidRPr="004B1F70">
        <w:t>przed</w:t>
      </w:r>
      <w:r w:rsidR="00745D23">
        <w:t xml:space="preserve"> </w:t>
      </w:r>
      <w:r w:rsidRPr="004B1F70">
        <w:t>dniem</w:t>
      </w:r>
      <w:r w:rsidR="00745D23">
        <w:t xml:space="preserve"> </w:t>
      </w:r>
      <w:r w:rsidRPr="004B1F70">
        <w:t>wejścia</w:t>
      </w:r>
      <w:r w:rsidR="00BF584E">
        <w:t xml:space="preserve"> </w:t>
      </w:r>
      <w:r w:rsidR="00BF584E" w:rsidRPr="004B1F70">
        <w:t>w</w:t>
      </w:r>
      <w:r w:rsidR="00BF584E">
        <w:t> </w:t>
      </w:r>
      <w:r w:rsidRPr="004B1F70">
        <w:t>życie</w:t>
      </w:r>
      <w:r w:rsidR="00745D23">
        <w:t xml:space="preserve"> </w:t>
      </w:r>
      <w:r w:rsidRPr="004B1F70">
        <w:t>niniejszej</w:t>
      </w:r>
      <w:r w:rsidR="00745D23">
        <w:t xml:space="preserve"> </w:t>
      </w:r>
      <w:r w:rsidRPr="004B1F70">
        <w:t>ustawy</w:t>
      </w:r>
      <w:r w:rsidR="00745D23">
        <w:t xml:space="preserve"> </w:t>
      </w:r>
      <w:r w:rsidRPr="004B1F70">
        <w:t>pełnią</w:t>
      </w:r>
      <w:r w:rsidR="00745D23">
        <w:t xml:space="preserve"> </w:t>
      </w:r>
      <w:r w:rsidRPr="004B1F70">
        <w:t>swoje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czasu</w:t>
      </w:r>
      <w:r w:rsidR="00745D23">
        <w:t xml:space="preserve"> </w:t>
      </w:r>
      <w:r w:rsidRPr="004B1F70">
        <w:t>ich</w:t>
      </w:r>
      <w:r w:rsidR="00745D23">
        <w:t xml:space="preserve"> </w:t>
      </w:r>
      <w:r w:rsidRPr="004B1F70">
        <w:t>odwołania.</w:t>
      </w:r>
    </w:p>
    <w:p w:rsidR="004B1F70" w:rsidRPr="003E0ECD" w:rsidRDefault="004B1F70" w:rsidP="004B1F70">
      <w:pPr>
        <w:pStyle w:val="USTustnpkodeksu"/>
      </w:pPr>
      <w:r w:rsidRPr="003E0ECD">
        <w:t>3.</w:t>
      </w:r>
      <w:r w:rsidR="00745D23">
        <w:t xml:space="preserve"> </w:t>
      </w:r>
      <w:r w:rsidRPr="003E0ECD">
        <w:t>Osoby</w:t>
      </w:r>
      <w:r w:rsidR="00745D23">
        <w:t xml:space="preserve"> </w:t>
      </w:r>
      <w:r w:rsidRPr="003E0ECD">
        <w:t>pełniące</w:t>
      </w:r>
      <w:r w:rsidR="00745D23">
        <w:t xml:space="preserve"> </w:t>
      </w:r>
      <w:r w:rsidRPr="003E0ECD">
        <w:t>funkcje</w:t>
      </w:r>
      <w:r w:rsidR="00745D23">
        <w:t xml:space="preserve"> </w:t>
      </w:r>
      <w:r w:rsidRPr="003E0ECD">
        <w:t>organów,</w:t>
      </w:r>
      <w:r w:rsidR="00BF584E">
        <w:t xml:space="preserve"> </w:t>
      </w:r>
      <w:r w:rsidR="00BF584E" w:rsidRPr="003E0ECD">
        <w:t>o</w:t>
      </w:r>
      <w:r w:rsidR="00BF584E">
        <w:t> </w:t>
      </w:r>
      <w:r w:rsidRPr="003E0ECD">
        <w:t>których</w:t>
      </w:r>
      <w:r w:rsidR="00745D23">
        <w:t xml:space="preserve"> </w:t>
      </w:r>
      <w:r w:rsidRPr="003E0ECD">
        <w:t>mowa</w:t>
      </w:r>
      <w:r w:rsidR="00BF584E">
        <w:t xml:space="preserve"> </w:t>
      </w:r>
      <w:r w:rsidR="00BF584E" w:rsidRPr="003E0ECD">
        <w:t>w</w:t>
      </w:r>
      <w:r w:rsidR="00BF584E">
        <w:t> art. </w:t>
      </w:r>
      <w:r w:rsidRPr="003E0ECD">
        <w:t>22</w:t>
      </w:r>
      <w:r w:rsidR="004F4D6E">
        <w:t>n</w:t>
      </w:r>
      <w:r w:rsidR="00BF584E">
        <w:t xml:space="preserve"> ust. </w:t>
      </w:r>
      <w:r w:rsidR="00BF584E" w:rsidRPr="003E0ECD">
        <w:t>1</w:t>
      </w:r>
      <w:r w:rsidR="00BF584E">
        <w:t> </w:t>
      </w:r>
      <w:r w:rsidRPr="003E0ECD">
        <w:t>ustawy</w:t>
      </w:r>
      <w:r w:rsidR="00745D23">
        <w:t xml:space="preserve"> </w:t>
      </w:r>
      <w:r w:rsidRPr="003E0ECD">
        <w:t>zmienianej</w:t>
      </w:r>
      <w:r w:rsidR="00BF584E">
        <w:t xml:space="preserve"> </w:t>
      </w:r>
      <w:r w:rsidR="00BF584E" w:rsidRPr="003E0ECD">
        <w:t>w</w:t>
      </w:r>
      <w:r w:rsidR="00BF584E">
        <w:t> art. </w:t>
      </w:r>
      <w:r w:rsidRPr="003E0ECD">
        <w:t>1,</w:t>
      </w:r>
      <w:r w:rsidR="00BF584E">
        <w:t xml:space="preserve"> </w:t>
      </w:r>
      <w:r w:rsidR="00BF584E" w:rsidRPr="003E0ECD">
        <w:t>w</w:t>
      </w:r>
      <w:r w:rsidR="00BF584E">
        <w:t> </w:t>
      </w:r>
      <w:r w:rsidRPr="003E0ECD">
        <w:t>brzmieniu</w:t>
      </w:r>
      <w:r w:rsidR="00745D23">
        <w:t xml:space="preserve"> </w:t>
      </w:r>
      <w:r w:rsidRPr="003E0ECD">
        <w:t>nadanym</w:t>
      </w:r>
      <w:r w:rsidR="00745D23">
        <w:t xml:space="preserve"> </w:t>
      </w:r>
      <w:r w:rsidRPr="003E0ECD">
        <w:t>niniejszą</w:t>
      </w:r>
      <w:r w:rsidR="00745D23">
        <w:t xml:space="preserve"> </w:t>
      </w:r>
      <w:r w:rsidRPr="003E0ECD">
        <w:t>ustawą,</w:t>
      </w:r>
      <w:r w:rsidR="00745D23">
        <w:t xml:space="preserve"> </w:t>
      </w:r>
      <w:r w:rsidRPr="003E0ECD">
        <w:t>wyznaczone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stanowiska</w:t>
      </w:r>
      <w:r w:rsidR="00745D23">
        <w:t xml:space="preserve"> </w:t>
      </w:r>
      <w:r w:rsidRPr="003E0ECD">
        <w:t>przed</w:t>
      </w:r>
      <w:r w:rsidR="00745D23">
        <w:t xml:space="preserve"> </w:t>
      </w:r>
      <w:r w:rsidRPr="003E0ECD">
        <w:t>dniem</w:t>
      </w:r>
      <w:r w:rsidR="00745D23">
        <w:t xml:space="preserve"> </w:t>
      </w:r>
      <w:r w:rsidRPr="003E0ECD">
        <w:t>wejścia</w:t>
      </w:r>
      <w:r w:rsidR="00BF584E">
        <w:t xml:space="preserve"> </w:t>
      </w:r>
      <w:r w:rsidR="00BF584E" w:rsidRPr="003E0ECD">
        <w:t>w</w:t>
      </w:r>
      <w:r w:rsidR="00BF584E">
        <w:t> </w:t>
      </w:r>
      <w:r w:rsidRPr="003E0ECD">
        <w:t>życie</w:t>
      </w:r>
      <w:r w:rsidR="00745D23">
        <w:t xml:space="preserve"> </w:t>
      </w:r>
      <w:r w:rsidRPr="003E0ECD">
        <w:t>niniejszej</w:t>
      </w:r>
      <w:r w:rsidR="00745D23">
        <w:t xml:space="preserve"> </w:t>
      </w:r>
      <w:r w:rsidRPr="003E0ECD">
        <w:t>ustawy,</w:t>
      </w:r>
      <w:r w:rsidR="00745D23">
        <w:t xml:space="preserve"> </w:t>
      </w:r>
      <w:r w:rsidRPr="003E0ECD">
        <w:t>pełnią</w:t>
      </w:r>
      <w:r w:rsidR="00745D23">
        <w:t xml:space="preserve"> </w:t>
      </w:r>
      <w:r w:rsidRPr="003E0ECD">
        <w:t>swoje</w:t>
      </w:r>
      <w:r w:rsidR="00745D23">
        <w:t xml:space="preserve"> </w:t>
      </w:r>
      <w:r w:rsidRPr="003E0ECD">
        <w:t>funkcje</w:t>
      </w:r>
      <w:r w:rsidR="00745D23">
        <w:t xml:space="preserve"> </w:t>
      </w:r>
      <w:r w:rsidRPr="003E0ECD">
        <w:t>przez</w:t>
      </w:r>
      <w:r w:rsidR="00745D23">
        <w:t xml:space="preserve"> </w:t>
      </w:r>
      <w:r w:rsidRPr="003E0ECD">
        <w:t>okres,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jaki</w:t>
      </w:r>
      <w:r w:rsidR="00745D23">
        <w:t xml:space="preserve"> </w:t>
      </w:r>
      <w:r w:rsidRPr="003E0ECD">
        <w:t>zostały</w:t>
      </w:r>
      <w:r w:rsidR="00745D23">
        <w:t xml:space="preserve"> </w:t>
      </w:r>
      <w:r w:rsidRPr="003E0ECD">
        <w:t>wyznaczone,</w:t>
      </w:r>
      <w:r w:rsidR="00745D23">
        <w:t xml:space="preserve"> </w:t>
      </w:r>
      <w:r w:rsidRPr="003E0ECD">
        <w:t>albo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czasu</w:t>
      </w:r>
      <w:r w:rsidR="00745D23">
        <w:t xml:space="preserve"> </w:t>
      </w:r>
      <w:r w:rsidRPr="003E0ECD">
        <w:t>zwolnienia</w:t>
      </w:r>
      <w:r w:rsidR="00745D23">
        <w:t xml:space="preserve"> </w:t>
      </w:r>
      <w:r w:rsidRPr="003E0ECD">
        <w:t>ich</w:t>
      </w:r>
      <w:r w:rsidR="00BF584E">
        <w:t xml:space="preserve"> </w:t>
      </w:r>
      <w:r w:rsidR="00BF584E" w:rsidRPr="003E0ECD">
        <w:t>z</w:t>
      </w:r>
      <w:r w:rsidR="00BF584E">
        <w:t> </w:t>
      </w:r>
      <w:r w:rsidRPr="003E0ECD">
        <w:t>tych</w:t>
      </w:r>
      <w:r w:rsidR="00745D23">
        <w:t xml:space="preserve"> </w:t>
      </w:r>
      <w:r w:rsidRPr="003E0ECD">
        <w:t>stanowisk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zasadach</w:t>
      </w:r>
      <w:r w:rsidR="00745D23">
        <w:t xml:space="preserve"> </w:t>
      </w:r>
      <w:r w:rsidRPr="003E0ECD">
        <w:t>określonych</w:t>
      </w:r>
      <w:r w:rsidR="00BF584E">
        <w:t xml:space="preserve"> </w:t>
      </w:r>
      <w:r w:rsidR="00BF584E" w:rsidRPr="003E0ECD">
        <w:t>w</w:t>
      </w:r>
      <w:r w:rsidR="00BF584E">
        <w:t> </w:t>
      </w:r>
      <w:r w:rsidRPr="003E0ECD">
        <w:t>ustawie</w:t>
      </w:r>
      <w:r w:rsidR="00BF584E">
        <w:t xml:space="preserve"> </w:t>
      </w:r>
      <w:r w:rsidR="00BF584E" w:rsidRPr="003E0ECD">
        <w:t>z</w:t>
      </w:r>
      <w:r w:rsidR="00BF584E">
        <w:t> </w:t>
      </w:r>
      <w:r w:rsidRPr="003E0ECD">
        <w:t>dnia</w:t>
      </w:r>
      <w:r w:rsidR="00745D23">
        <w:t xml:space="preserve"> </w:t>
      </w:r>
      <w:r w:rsidRPr="003E0ECD">
        <w:t>1</w:t>
      </w:r>
      <w:r w:rsidR="00BF584E" w:rsidRPr="003E0ECD">
        <w:t>1</w:t>
      </w:r>
      <w:r w:rsidR="00BF584E">
        <w:t> </w:t>
      </w:r>
      <w:r w:rsidRPr="003E0ECD">
        <w:t>września</w:t>
      </w:r>
      <w:r w:rsidR="00745D23">
        <w:t xml:space="preserve"> </w:t>
      </w:r>
      <w:r w:rsidRPr="003E0ECD">
        <w:t>200</w:t>
      </w:r>
      <w:r w:rsidR="00BF584E" w:rsidRPr="003E0ECD">
        <w:t>3</w:t>
      </w:r>
      <w:r w:rsidR="00BF584E">
        <w:t> </w:t>
      </w:r>
      <w:r w:rsidRPr="003E0ECD">
        <w:t>r.</w:t>
      </w:r>
      <w:r w:rsidR="00BF584E">
        <w:t xml:space="preserve"> </w:t>
      </w:r>
      <w:r w:rsidR="00BF584E" w:rsidRPr="003E0ECD">
        <w:t>o</w:t>
      </w:r>
      <w:r w:rsidR="00BF584E">
        <w:t> </w:t>
      </w:r>
      <w:r w:rsidRPr="003E0ECD">
        <w:t>służbie</w:t>
      </w:r>
      <w:r w:rsidR="00745D23">
        <w:t xml:space="preserve"> </w:t>
      </w:r>
      <w:r w:rsidRPr="003E0ECD">
        <w:t>wojskowej</w:t>
      </w:r>
      <w:r w:rsidR="00745D23">
        <w:t xml:space="preserve"> </w:t>
      </w:r>
      <w:r w:rsidRPr="003E0ECD">
        <w:t>żołnierzy</w:t>
      </w:r>
      <w:r w:rsidR="00745D23">
        <w:t xml:space="preserve"> </w:t>
      </w:r>
      <w:r w:rsidRPr="003E0ECD">
        <w:t>zawodowych</w:t>
      </w:r>
      <w:r w:rsidR="00745D23">
        <w:t xml:space="preserve"> </w:t>
      </w:r>
      <w:r w:rsidRPr="003E0ECD">
        <w:t>(</w:t>
      </w:r>
      <w:r w:rsidR="00BF584E">
        <w:t xml:space="preserve">Dz. U. </w:t>
      </w:r>
      <w:r w:rsidR="00BF584E" w:rsidRPr="003E0ECD">
        <w:t>z</w:t>
      </w:r>
      <w:r w:rsidR="00BF584E">
        <w:t> </w:t>
      </w:r>
      <w:r w:rsidRPr="003E0ECD">
        <w:t>201</w:t>
      </w:r>
      <w:r w:rsidR="00BF584E">
        <w:t>9 </w:t>
      </w:r>
      <w:r w:rsidRPr="003E0ECD">
        <w:t>r.</w:t>
      </w:r>
      <w:r w:rsidR="00BF584E">
        <w:t xml:space="preserve"> poz. </w:t>
      </w:r>
      <w:r>
        <w:t>33</w:t>
      </w:r>
      <w:r w:rsidR="00BF584E">
        <w:t>0</w:t>
      </w:r>
      <w:r w:rsidR="004F4D6E">
        <w:t>,</w:t>
      </w:r>
      <w:r w:rsidR="00BF584E">
        <w:t> </w:t>
      </w:r>
      <w:r>
        <w:t>730</w:t>
      </w:r>
      <w:r w:rsidR="004F4D6E">
        <w:t xml:space="preserve"> i 1726</w:t>
      </w:r>
      <w:r w:rsidRPr="003E0ECD">
        <w:t>).</w:t>
      </w:r>
    </w:p>
    <w:p w:rsidR="009D198E" w:rsidRPr="009D198E" w:rsidRDefault="004B1F70" w:rsidP="0003073F">
      <w:pPr>
        <w:pStyle w:val="USTustnpkodeksu"/>
        <w:keepNext/>
      </w:pPr>
      <w:r>
        <w:t>4</w:t>
      </w:r>
      <w:r w:rsidR="009D198E" w:rsidRPr="009D198E">
        <w:t>.</w:t>
      </w:r>
      <w:r w:rsidR="00745D23">
        <w:t xml:space="preserve"> </w:t>
      </w:r>
      <w:r w:rsidR="009D198E" w:rsidRPr="009D198E">
        <w:t>Pierwsze</w:t>
      </w:r>
      <w:r w:rsidR="00745D23">
        <w:t xml:space="preserve"> </w:t>
      </w:r>
      <w:r w:rsidR="009D198E" w:rsidRPr="009D198E">
        <w:t>oświadczenia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9D198E" w:rsidRPr="009D198E">
        <w:t>sprawach,</w:t>
      </w:r>
      <w:r w:rsidR="00BF584E">
        <w:t xml:space="preserve"> </w:t>
      </w:r>
      <w:r w:rsidR="00BF584E" w:rsidRPr="009D198E">
        <w:t>o</w:t>
      </w:r>
      <w:r w:rsidR="00BF584E">
        <w:t> </w:t>
      </w:r>
      <w:r w:rsidR="009D198E" w:rsidRPr="009D198E">
        <w:t>których</w:t>
      </w:r>
      <w:r w:rsidR="00745D23">
        <w:t xml:space="preserve"> </w:t>
      </w:r>
      <w:r w:rsidR="009D198E" w:rsidRPr="009D198E">
        <w:t>mowa</w:t>
      </w:r>
      <w:r w:rsidR="00745D23">
        <w:t xml:space="preserve"> </w:t>
      </w:r>
      <w:r w:rsidR="009D198E" w:rsidRPr="009D198E">
        <w:t>w</w:t>
      </w:r>
      <w:r w:rsidR="000A6E42">
        <w:t xml:space="preserve"> </w:t>
      </w:r>
      <w:r w:rsidR="009D198E" w:rsidRPr="009D198E">
        <w:t>art.</w:t>
      </w:r>
      <w:r w:rsidR="00745D23">
        <w:t xml:space="preserve"> </w:t>
      </w:r>
      <w:r w:rsidR="00BF584E" w:rsidRPr="009D198E">
        <w:t>8</w:t>
      </w:r>
      <w:r w:rsidR="00BF584E">
        <w:t xml:space="preserve"> ust. </w:t>
      </w:r>
      <w:r w:rsidR="00BF584E" w:rsidRPr="009D198E">
        <w:t>6</w:t>
      </w:r>
      <w:r w:rsidR="00BF584E">
        <w:t xml:space="preserve"> pkt </w:t>
      </w:r>
      <w:r w:rsidR="00BF584E" w:rsidRPr="009D198E">
        <w:t>8</w:t>
      </w:r>
      <w:r w:rsidR="00BF584E">
        <w:t xml:space="preserve"> i art. </w:t>
      </w:r>
      <w:r w:rsidR="009D198E" w:rsidRPr="009D198E">
        <w:t>1</w:t>
      </w:r>
      <w:r w:rsidR="00BF584E" w:rsidRPr="009D198E">
        <w:t>0</w:t>
      </w:r>
      <w:r w:rsidR="00BF584E">
        <w:t xml:space="preserve"> ust. </w:t>
      </w:r>
      <w:r w:rsidR="009D198E" w:rsidRPr="009D198E">
        <w:t>4</w:t>
      </w:r>
      <w:r w:rsidR="000261BE">
        <w:t>c</w:t>
      </w:r>
      <w:r w:rsidR="00745D23">
        <w:t xml:space="preserve"> </w:t>
      </w:r>
      <w:r w:rsidR="009D198E" w:rsidRPr="009D198E">
        <w:t>ustawy</w:t>
      </w:r>
      <w:r w:rsidR="00745D23">
        <w:t xml:space="preserve"> </w:t>
      </w:r>
      <w:r w:rsidR="009D198E" w:rsidRPr="009D198E">
        <w:t>zmienianej</w:t>
      </w:r>
      <w:r w:rsidR="00BF584E">
        <w:t xml:space="preserve"> </w:t>
      </w:r>
      <w:r w:rsidR="00BF584E" w:rsidRPr="009D198E">
        <w:t>w</w:t>
      </w:r>
      <w:r w:rsidR="00BF584E">
        <w:t> art. </w:t>
      </w:r>
      <w:r w:rsidR="000261BE">
        <w:t>1</w:t>
      </w:r>
      <w:r w:rsidR="009D198E" w:rsidRPr="009D198E">
        <w:t>,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9D198E" w:rsidRPr="009D198E">
        <w:t>brzmieniu</w:t>
      </w:r>
      <w:r w:rsidR="00745D23">
        <w:t xml:space="preserve"> </w:t>
      </w:r>
      <w:r w:rsidR="009D198E" w:rsidRPr="009D198E">
        <w:t>nadanym</w:t>
      </w:r>
      <w:r w:rsidR="00745D23">
        <w:t xml:space="preserve"> </w:t>
      </w:r>
      <w:r w:rsidR="009D198E" w:rsidRPr="009D198E">
        <w:t>niniejszą</w:t>
      </w:r>
      <w:r w:rsidR="00745D23">
        <w:t xml:space="preserve"> </w:t>
      </w:r>
      <w:r w:rsidR="009D198E" w:rsidRPr="009D198E">
        <w:t>ustawą,</w:t>
      </w:r>
      <w:r w:rsidR="0003073F">
        <w:t xml:space="preserve"> </w:t>
      </w:r>
      <w:r w:rsidR="009D198E" w:rsidRPr="009D198E">
        <w:t>właściwi</w:t>
      </w:r>
      <w:r w:rsidR="00745D23">
        <w:t xml:space="preserve"> </w:t>
      </w:r>
      <w:r w:rsidR="009D198E" w:rsidRPr="009D198E">
        <w:t>inspektorzy</w:t>
      </w:r>
      <w:r w:rsidR="00745D23">
        <w:t xml:space="preserve"> </w:t>
      </w:r>
      <w:r w:rsidR="000A6E42">
        <w:t xml:space="preserve">sanitarni </w:t>
      </w:r>
      <w:r w:rsidR="009D198E" w:rsidRPr="009D198E">
        <w:t>składają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9D198E" w:rsidRPr="009D198E">
        <w:t>terminie</w:t>
      </w:r>
      <w:r w:rsidR="00745D23">
        <w:t xml:space="preserve"> </w:t>
      </w:r>
      <w:r w:rsidR="009D198E" w:rsidRPr="009D198E">
        <w:t>miesiąca</w:t>
      </w:r>
      <w:r w:rsidR="00745D23">
        <w:t xml:space="preserve"> </w:t>
      </w:r>
      <w:r w:rsidR="009D198E" w:rsidRPr="009D198E">
        <w:t>od</w:t>
      </w:r>
      <w:r w:rsidR="00745D23">
        <w:t xml:space="preserve"> </w:t>
      </w:r>
      <w:r w:rsidR="009D198E" w:rsidRPr="009D198E">
        <w:t>dnia</w:t>
      </w:r>
      <w:r w:rsidR="00745D23">
        <w:t xml:space="preserve"> </w:t>
      </w:r>
      <w:r w:rsidR="009D198E"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="009D198E" w:rsidRPr="009D198E">
        <w:t>życia</w:t>
      </w:r>
      <w:r w:rsidR="00745D23">
        <w:t xml:space="preserve"> </w:t>
      </w:r>
      <w:r w:rsidR="009D198E" w:rsidRPr="009D198E">
        <w:t>niniejszej</w:t>
      </w:r>
      <w:r w:rsidR="00745D23">
        <w:t xml:space="preserve"> </w:t>
      </w:r>
      <w:r w:rsidR="009D198E" w:rsidRPr="009D198E">
        <w:t>ustawy.</w:t>
      </w:r>
    </w:p>
    <w:p w:rsidR="009D198E" w:rsidRDefault="00310678" w:rsidP="009D198E">
      <w:pPr>
        <w:pStyle w:val="USTustnpkodeksu"/>
      </w:pPr>
      <w:r>
        <w:t>5</w:t>
      </w:r>
      <w:r w:rsidR="009D198E" w:rsidRPr="009D198E">
        <w:t>.</w:t>
      </w:r>
      <w:r w:rsidR="00745D23">
        <w:t xml:space="preserve"> </w:t>
      </w:r>
      <w:r w:rsidR="009D198E" w:rsidRPr="009D198E">
        <w:t>Niezłożenie</w:t>
      </w:r>
      <w:r w:rsidR="00745D23">
        <w:t xml:space="preserve"> </w:t>
      </w:r>
      <w:r w:rsidR="009D198E" w:rsidRPr="009D198E">
        <w:t>oświadczenia,</w:t>
      </w:r>
      <w:r w:rsidR="00BF584E">
        <w:t xml:space="preserve"> </w:t>
      </w:r>
      <w:r w:rsidR="00BF584E" w:rsidRPr="009D198E">
        <w:t>o</w:t>
      </w:r>
      <w:r w:rsidR="00BF584E">
        <w:t> </w:t>
      </w:r>
      <w:r w:rsidR="009D198E" w:rsidRPr="009D198E">
        <w:t>który</w:t>
      </w:r>
      <w:r w:rsidR="000261BE">
        <w:t>m</w:t>
      </w:r>
      <w:r w:rsidR="00745D23">
        <w:t xml:space="preserve"> </w:t>
      </w:r>
      <w:r w:rsidR="009D198E" w:rsidRPr="009D198E">
        <w:t>mowa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="000261BE">
        <w:t>4</w:t>
      </w:r>
      <w:r w:rsidR="009D198E" w:rsidRPr="009D198E">
        <w:t>,</w:t>
      </w:r>
      <w:r w:rsidR="00745D23">
        <w:t xml:space="preserve"> </w:t>
      </w:r>
      <w:r w:rsidR="009D198E" w:rsidRPr="009D198E">
        <w:t>stanowi</w:t>
      </w:r>
      <w:r w:rsidR="00745D23">
        <w:t xml:space="preserve"> </w:t>
      </w:r>
      <w:r w:rsidR="009D198E" w:rsidRPr="009D198E">
        <w:t>podstawę</w:t>
      </w:r>
      <w:r w:rsidR="00745D23">
        <w:t xml:space="preserve"> </w:t>
      </w:r>
      <w:r w:rsidR="009D198E" w:rsidRPr="009D198E">
        <w:t>odwołania</w:t>
      </w:r>
      <w:r w:rsidR="00745D23">
        <w:t xml:space="preserve"> </w:t>
      </w:r>
      <w:r w:rsidR="009D198E" w:rsidRPr="009D198E">
        <w:t>właściwego</w:t>
      </w:r>
      <w:r w:rsidR="00745D23">
        <w:t xml:space="preserve"> </w:t>
      </w:r>
      <w:r w:rsidR="009D198E" w:rsidRPr="009D198E">
        <w:t>inspektora.</w:t>
      </w:r>
    </w:p>
    <w:p w:rsidR="0022728C" w:rsidRPr="009D198E" w:rsidRDefault="00310678" w:rsidP="009D198E">
      <w:pPr>
        <w:pStyle w:val="USTustnpkodeksu"/>
      </w:pPr>
      <w:r>
        <w:t>6</w:t>
      </w:r>
      <w:r w:rsidR="004B1F70">
        <w:t>.</w:t>
      </w:r>
      <w:r w:rsidR="00745D23">
        <w:t xml:space="preserve"> </w:t>
      </w:r>
      <w:r w:rsidR="004B1F70" w:rsidRPr="004B1F70">
        <w:t>Zgody</w:t>
      </w:r>
      <w:r w:rsidR="00745D23">
        <w:t xml:space="preserve"> </w:t>
      </w:r>
      <w:r w:rsidR="004B1F70" w:rsidRPr="004B1F70">
        <w:t>udzielone</w:t>
      </w:r>
      <w:r w:rsidR="00745D23">
        <w:t xml:space="preserve"> </w:t>
      </w:r>
      <w:r w:rsidR="004B1F70" w:rsidRPr="004B1F70">
        <w:t>państwowym</w:t>
      </w:r>
      <w:r w:rsidR="00745D23">
        <w:t xml:space="preserve"> </w:t>
      </w:r>
      <w:r w:rsidR="004B1F70" w:rsidRPr="004B1F70">
        <w:t>inspektorom</w:t>
      </w:r>
      <w:r w:rsidR="00745D23">
        <w:t xml:space="preserve"> </w:t>
      </w:r>
      <w:r w:rsidR="004B1F70" w:rsidRPr="004B1F70">
        <w:t>sanitarnym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4B1F70" w:rsidRPr="004B1F70">
        <w:t>ich</w:t>
      </w:r>
      <w:r w:rsidR="00745D23">
        <w:t xml:space="preserve"> </w:t>
      </w:r>
      <w:r w:rsidR="004B1F70" w:rsidRPr="004B1F70">
        <w:t>zastępcom</w:t>
      </w:r>
      <w:r w:rsidR="00745D23">
        <w:t xml:space="preserve"> </w:t>
      </w:r>
      <w:r w:rsidR="004B1F70" w:rsidRPr="004B1F70">
        <w:t>oraz</w:t>
      </w:r>
      <w:r w:rsidR="00745D23">
        <w:t xml:space="preserve"> </w:t>
      </w:r>
      <w:r w:rsidR="004B1F70" w:rsidRPr="004B1F70">
        <w:t>państwowym</w:t>
      </w:r>
      <w:r w:rsidR="00745D23">
        <w:t xml:space="preserve"> </w:t>
      </w:r>
      <w:r w:rsidR="004B1F70" w:rsidRPr="004B1F70">
        <w:t>inspektorom</w:t>
      </w:r>
      <w:r w:rsidR="00745D23">
        <w:t xml:space="preserve"> </w:t>
      </w:r>
      <w:r w:rsidR="004B1F70" w:rsidRPr="004B1F70">
        <w:t>sanitarnym</w:t>
      </w:r>
      <w:r w:rsidR="00745D23">
        <w:t xml:space="preserve"> </w:t>
      </w:r>
      <w:r w:rsidR="004B1F70" w:rsidRPr="004B1F70">
        <w:t>Ministerstwa</w:t>
      </w:r>
      <w:r w:rsidR="00745D23">
        <w:t xml:space="preserve"> </w:t>
      </w:r>
      <w:r w:rsidR="004B1F70" w:rsidRPr="004B1F70">
        <w:t>Spraw</w:t>
      </w:r>
      <w:r w:rsidR="00745D23">
        <w:t xml:space="preserve"> </w:t>
      </w:r>
      <w:r w:rsidR="004B1F70" w:rsidRPr="004B1F70">
        <w:t>Wewnętrznych</w:t>
      </w:r>
      <w:r w:rsidR="00BF584E">
        <w:t xml:space="preserve"> </w:t>
      </w:r>
      <w:r w:rsidR="00BF584E" w:rsidRPr="004B1F70">
        <w:t>i</w:t>
      </w:r>
      <w:r w:rsidR="00BF584E">
        <w:t> </w:t>
      </w:r>
      <w:r w:rsidR="004B1F70" w:rsidRPr="004B1F70">
        <w:t>Administracji</w:t>
      </w:r>
      <w:r w:rsidR="00745D23">
        <w:t xml:space="preserve"> </w:t>
      </w:r>
      <w:r w:rsidR="004B1F70" w:rsidRPr="004B1F70">
        <w:t>na</w:t>
      </w:r>
      <w:r w:rsidR="00745D23">
        <w:t xml:space="preserve"> </w:t>
      </w:r>
      <w:r w:rsidR="004B1F70" w:rsidRPr="004B1F70">
        <w:t>wykonywanie</w:t>
      </w:r>
      <w:r w:rsidR="00745D23">
        <w:t xml:space="preserve"> </w:t>
      </w:r>
      <w:r w:rsidR="004B1F70" w:rsidRPr="004B1F70">
        <w:t>dodatkowych</w:t>
      </w:r>
      <w:r w:rsidR="00745D23">
        <w:t xml:space="preserve"> </w:t>
      </w:r>
      <w:r w:rsidR="004B1F70" w:rsidRPr="004B1F70">
        <w:t>zajęć</w:t>
      </w:r>
      <w:r w:rsidR="00745D23">
        <w:t xml:space="preserve"> </w:t>
      </w:r>
      <w:r w:rsidR="004B1F70" w:rsidRPr="004B1F70">
        <w:t>zarobkowych</w:t>
      </w:r>
      <w:r w:rsidR="00745D23">
        <w:t xml:space="preserve"> </w:t>
      </w:r>
      <w:r w:rsidR="004B1F70" w:rsidRPr="004B1F70">
        <w:t>przed</w:t>
      </w:r>
      <w:r w:rsidR="00745D23">
        <w:t xml:space="preserve"> </w:t>
      </w:r>
      <w:r w:rsidR="004B1F70" w:rsidRPr="004B1F70">
        <w:t>dniem</w:t>
      </w:r>
      <w:r w:rsidR="00745D23">
        <w:t xml:space="preserve"> </w:t>
      </w:r>
      <w:r w:rsidR="004B1F70" w:rsidRPr="004B1F70">
        <w:t>wejścia</w:t>
      </w:r>
      <w:r w:rsidR="00BF584E">
        <w:t xml:space="preserve"> </w:t>
      </w:r>
      <w:r w:rsidR="00BF584E" w:rsidRPr="004B1F70">
        <w:t>w</w:t>
      </w:r>
      <w:r w:rsidR="00BF584E">
        <w:t> </w:t>
      </w:r>
      <w:r w:rsidR="004B1F70" w:rsidRPr="004B1F70">
        <w:t>życie</w:t>
      </w:r>
      <w:r w:rsidR="00745D23">
        <w:t xml:space="preserve"> </w:t>
      </w:r>
      <w:r w:rsidR="004B1F70" w:rsidRPr="004B1F70">
        <w:t>niniejszej</w:t>
      </w:r>
      <w:r w:rsidR="00745D23">
        <w:t xml:space="preserve"> </w:t>
      </w:r>
      <w:r w:rsidR="004B1F70" w:rsidRPr="004B1F70">
        <w:t>ustawy</w:t>
      </w:r>
      <w:r w:rsidR="00745D23">
        <w:t xml:space="preserve"> </w:t>
      </w:r>
      <w:r w:rsidR="004B1F70" w:rsidRPr="004B1F70">
        <w:t>zachowują</w:t>
      </w:r>
      <w:r w:rsidR="00745D23">
        <w:t xml:space="preserve"> </w:t>
      </w:r>
      <w:r w:rsidR="004B1F70" w:rsidRPr="004B1F70">
        <w:t>ważność</w:t>
      </w:r>
      <w:r w:rsidR="00745D23">
        <w:t xml:space="preserve"> </w:t>
      </w:r>
      <w:r w:rsidR="004B1F70" w:rsidRPr="004B1F70">
        <w:t>po</w:t>
      </w:r>
      <w:r w:rsidR="00745D23">
        <w:t xml:space="preserve"> </w:t>
      </w:r>
      <w:r w:rsidR="004B1F70" w:rsidRPr="004B1F70">
        <w:t>tym</w:t>
      </w:r>
      <w:r w:rsidR="00745D23">
        <w:t xml:space="preserve"> </w:t>
      </w:r>
      <w:r w:rsidR="004B1F70" w:rsidRPr="004B1F70">
        <w:t>dniu.</w:t>
      </w:r>
      <w:r w:rsidR="00745D23">
        <w:t xml:space="preserve"> </w:t>
      </w:r>
    </w:p>
    <w:p w:rsidR="009D198E" w:rsidRPr="009D198E" w:rsidRDefault="009D198E" w:rsidP="009D198E">
      <w:pPr>
        <w:pStyle w:val="ARTartustawynprozporzdzenia"/>
      </w:pPr>
      <w:r w:rsidRPr="009D198E">
        <w:rPr>
          <w:rStyle w:val="Ppogrubienie"/>
        </w:rPr>
        <w:lastRenderedPageBreak/>
        <w:t>Art.</w:t>
      </w:r>
      <w:r w:rsidR="00745D23">
        <w:rPr>
          <w:rStyle w:val="Ppogrubienie"/>
        </w:rPr>
        <w:t xml:space="preserve"> </w:t>
      </w:r>
      <w:r w:rsidR="00E9279C">
        <w:rPr>
          <w:rStyle w:val="Ppogrubienie"/>
        </w:rPr>
        <w:t>3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Statuty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regulaminy</w:t>
      </w:r>
      <w:r w:rsidR="00745D23">
        <w:t xml:space="preserve"> </w:t>
      </w:r>
      <w:r w:rsidRPr="009D198E">
        <w:t>organizacyjne</w:t>
      </w:r>
      <w:r w:rsidR="00745D23">
        <w:t xml:space="preserve"> </w:t>
      </w:r>
      <w:r w:rsidRPr="009D198E">
        <w:t>stacji</w:t>
      </w:r>
      <w:r w:rsidR="00745D23">
        <w:t xml:space="preserve"> </w:t>
      </w:r>
      <w:r w:rsidRPr="009D198E">
        <w:t>sanitarno</w:t>
      </w:r>
      <w:r w:rsidR="00BF584E">
        <w:softHyphen/>
      </w:r>
      <w:r w:rsidR="00BF584E">
        <w:noBreakHyphen/>
      </w:r>
      <w:r w:rsidRPr="009D198E">
        <w:t>epidemiologicznych</w:t>
      </w:r>
      <w:r w:rsidR="00745D23">
        <w:t xml:space="preserve"> </w:t>
      </w:r>
      <w:r w:rsidRPr="009D198E">
        <w:t>nadane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zachowują</w:t>
      </w:r>
      <w:r w:rsidR="00745D23">
        <w:t xml:space="preserve"> </w:t>
      </w:r>
      <w:r w:rsidRPr="009D198E">
        <w:t>moc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okres</w:t>
      </w:r>
      <w:r w:rsidR="00745D23">
        <w:t xml:space="preserve"> </w:t>
      </w:r>
      <w:r w:rsidR="00BF584E" w:rsidRPr="009D198E">
        <w:t>6</w:t>
      </w:r>
      <w:r w:rsidR="00BF584E">
        <w:t> </w:t>
      </w:r>
      <w:r w:rsidRPr="009D198E">
        <w:t>miesięcy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ustawy.</w:t>
      </w:r>
    </w:p>
    <w:p w:rsidR="009D198E" w:rsidRPr="009D198E" w:rsidRDefault="009D198E" w:rsidP="009D198E">
      <w:pPr>
        <w:pStyle w:val="ARTartustawynprozporzdzenia"/>
      </w:pPr>
      <w:r w:rsidRPr="009D198E">
        <w:rPr>
          <w:rStyle w:val="Ppogrubienie"/>
        </w:rPr>
        <w:t>Art.</w:t>
      </w:r>
      <w:r w:rsidR="00745D23">
        <w:rPr>
          <w:rStyle w:val="Ppogrubienie"/>
        </w:rPr>
        <w:t xml:space="preserve"> </w:t>
      </w:r>
      <w:r w:rsidR="00E9279C">
        <w:rPr>
          <w:rStyle w:val="Ppogrubienie"/>
        </w:rPr>
        <w:t>4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kontrolne</w:t>
      </w:r>
      <w:r w:rsidR="00745D23">
        <w:t xml:space="preserve"> </w:t>
      </w:r>
      <w:r w:rsidRPr="009D198E">
        <w:t>prowadzone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Państwową</w:t>
      </w:r>
      <w:r w:rsidR="00745D23">
        <w:t xml:space="preserve"> </w:t>
      </w:r>
      <w:r w:rsidRPr="009D198E">
        <w:t>Inspekcję</w:t>
      </w:r>
      <w:r w:rsidR="00745D23">
        <w:t xml:space="preserve"> </w:t>
      </w:r>
      <w:r w:rsidRPr="009D198E">
        <w:t>Sanitarną</w:t>
      </w:r>
      <w:r w:rsidR="000A6E42">
        <w:t xml:space="preserve">, </w:t>
      </w:r>
      <w:r w:rsidR="000A6E42" w:rsidRPr="003E0ECD">
        <w:t>Państwową</w:t>
      </w:r>
      <w:r w:rsidR="000A6E42">
        <w:t xml:space="preserve"> </w:t>
      </w:r>
      <w:r w:rsidR="000A6E42" w:rsidRPr="003E0ECD">
        <w:t>Inspekcję</w:t>
      </w:r>
      <w:r w:rsidR="000A6E42">
        <w:t xml:space="preserve"> </w:t>
      </w:r>
      <w:r w:rsidR="000A6E42" w:rsidRPr="003E0ECD">
        <w:t>Sanitarną</w:t>
      </w:r>
      <w:r w:rsidR="000A6E42">
        <w:t xml:space="preserve"> </w:t>
      </w:r>
      <w:r w:rsidR="000A6E42" w:rsidRPr="003E0ECD">
        <w:t>Ministerstwa</w:t>
      </w:r>
      <w:r w:rsidR="000A6E42">
        <w:t xml:space="preserve"> </w:t>
      </w:r>
      <w:r w:rsidR="000A6E42" w:rsidRPr="003E0ECD">
        <w:t>Spraw</w:t>
      </w:r>
      <w:r w:rsidR="000A6E42">
        <w:t xml:space="preserve"> </w:t>
      </w:r>
      <w:r w:rsidR="000A6E42" w:rsidRPr="003E0ECD">
        <w:t>Wewnętrznych</w:t>
      </w:r>
      <w:r w:rsidR="000A6E42">
        <w:t xml:space="preserve"> </w:t>
      </w:r>
      <w:r w:rsidR="000A6E42" w:rsidRPr="003E0ECD">
        <w:t>i</w:t>
      </w:r>
      <w:r w:rsidR="000A6E42">
        <w:t> </w:t>
      </w:r>
      <w:r w:rsidR="000A6E42" w:rsidRPr="003E0ECD">
        <w:t>Administracji</w:t>
      </w:r>
      <w:r w:rsidR="000A6E42">
        <w:t xml:space="preserve"> </w:t>
      </w:r>
      <w:r w:rsidR="000A6E42" w:rsidRPr="003E0ECD">
        <w:t>oraz</w:t>
      </w:r>
      <w:r w:rsidR="000A6E42">
        <w:t xml:space="preserve"> </w:t>
      </w:r>
      <w:r w:rsidR="000A6E42" w:rsidRPr="003E0ECD">
        <w:t>Wojskową</w:t>
      </w:r>
      <w:r w:rsidR="000A6E42">
        <w:t xml:space="preserve"> </w:t>
      </w:r>
      <w:r w:rsidR="000A6E42" w:rsidRPr="003E0ECD">
        <w:t>Inspekcję</w:t>
      </w:r>
      <w:r w:rsidR="000A6E42">
        <w:t xml:space="preserve"> </w:t>
      </w:r>
      <w:r w:rsidR="000A6E42" w:rsidRPr="003E0ECD">
        <w:t>Sanitarną</w:t>
      </w:r>
      <w:r w:rsidR="000A6E42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są</w:t>
      </w:r>
      <w:r w:rsidR="00745D23">
        <w:t xml:space="preserve"> </w:t>
      </w:r>
      <w:r w:rsidRPr="009D198E">
        <w:t>prowadzone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9D198E" w:rsidRPr="009D198E" w:rsidRDefault="009D198E" w:rsidP="009D198E">
      <w:pPr>
        <w:pStyle w:val="USTustnpkodeksu"/>
      </w:pPr>
      <w:r w:rsidRPr="009D198E">
        <w:t>2.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kontrolne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podmiotach,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art. </w:t>
      </w:r>
      <w:r w:rsidRPr="009D198E">
        <w:t>1</w:t>
      </w:r>
      <w:r w:rsidR="00BF584E" w:rsidRPr="009D198E">
        <w:t>2</w:t>
      </w:r>
      <w:r w:rsidR="00BF584E">
        <w:t xml:space="preserve"> ust. </w:t>
      </w:r>
      <w:r w:rsidRPr="009D198E">
        <w:t>1a</w:t>
      </w:r>
      <w:r w:rsidR="00BF584E">
        <w:t xml:space="preserve"> pkt </w:t>
      </w:r>
      <w:r w:rsidR="00BF584E" w:rsidRPr="009D198E">
        <w:t>1</w:t>
      </w:r>
      <w:r w:rsidR="00BF584E">
        <w:t> </w:t>
      </w:r>
      <w:r w:rsidRPr="009D198E">
        <w:t>ustawy</w:t>
      </w:r>
      <w:r w:rsidR="00745D23">
        <w:t xml:space="preserve"> </w:t>
      </w:r>
      <w:r w:rsidRPr="009D198E">
        <w:t>zmienianej</w:t>
      </w:r>
      <w:r w:rsidR="00BF584E">
        <w:t xml:space="preserve"> </w:t>
      </w:r>
      <w:r w:rsidR="00BF584E" w:rsidRPr="009D198E">
        <w:t>w</w:t>
      </w:r>
      <w:r w:rsidR="00BF584E">
        <w:t> art. </w:t>
      </w:r>
      <w:r w:rsidR="004B1F70">
        <w:t>1</w:t>
      </w:r>
      <w:r w:rsidRPr="009D198E">
        <w:t>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brzmieniu</w:t>
      </w:r>
      <w:r w:rsidR="00745D23">
        <w:t xml:space="preserve"> </w:t>
      </w:r>
      <w:r w:rsidRPr="009D198E">
        <w:t>dotychczasowym,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prowadzi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9D198E" w:rsidRPr="009D198E" w:rsidRDefault="009D198E" w:rsidP="009D198E">
      <w:pPr>
        <w:pStyle w:val="USTustnpkodeksu"/>
      </w:pPr>
      <w:r w:rsidRPr="009D198E">
        <w:t>3.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administracyjne,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tym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wyniku</w:t>
      </w:r>
      <w:r w:rsidR="00745D23">
        <w:t xml:space="preserve"> </w:t>
      </w:r>
      <w:r w:rsidRPr="009D198E">
        <w:t>kontroli,</w:t>
      </w:r>
      <w:r w:rsidR="00BF584E">
        <w:t xml:space="preserve"> </w:t>
      </w:r>
      <w:r w:rsidR="00BF584E" w:rsidRPr="009D198E">
        <w:t>o</w:t>
      </w:r>
      <w:r w:rsidR="00BF584E">
        <w:t> 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BF584E">
        <w:t> ust. </w:t>
      </w:r>
      <w:r w:rsidRPr="009D198E">
        <w:t>2,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BF584E">
        <w:t> 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prowadzi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czasu</w:t>
      </w:r>
      <w:r w:rsidR="00745D23">
        <w:t xml:space="preserve"> </w:t>
      </w:r>
      <w:r w:rsidRPr="009D198E">
        <w:t>ich</w:t>
      </w:r>
      <w:r w:rsidR="00745D23">
        <w:t xml:space="preserve"> </w:t>
      </w:r>
      <w:r w:rsidRPr="009D198E">
        <w:t>zakończenia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6E6341" w:rsidRPr="009D198E" w:rsidRDefault="009D198E" w:rsidP="009D251F">
      <w:pPr>
        <w:pStyle w:val="ARTartustawynprozporzdzenia"/>
      </w:pPr>
      <w:bookmarkStart w:id="2" w:name="_GoBack"/>
      <w:bookmarkEnd w:id="2"/>
      <w:r w:rsidRPr="009D198E">
        <w:rPr>
          <w:rStyle w:val="Ppogrubienie"/>
        </w:rPr>
        <w:t>Art.</w:t>
      </w:r>
      <w:r w:rsidR="00745D23">
        <w:rPr>
          <w:rStyle w:val="Ppogrubienie"/>
        </w:rPr>
        <w:t xml:space="preserve"> </w:t>
      </w:r>
      <w:r w:rsidR="00E9279C">
        <w:rPr>
          <w:rStyle w:val="Ppogrubienie"/>
        </w:rPr>
        <w:t>5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Ustawa</w:t>
      </w:r>
      <w:r w:rsidR="00745D23">
        <w:t xml:space="preserve"> </w:t>
      </w:r>
      <w:r w:rsidRPr="009D198E">
        <w:t>wchodzi</w:t>
      </w:r>
      <w:r w:rsidR="00BF584E">
        <w:t xml:space="preserve"> </w:t>
      </w:r>
      <w:r w:rsidR="00BF584E" w:rsidRPr="009D198E">
        <w:t>w</w:t>
      </w:r>
      <w:r w:rsidR="00BF584E">
        <w:t> </w:t>
      </w:r>
      <w:r w:rsidRPr="009D198E">
        <w:t>życie</w:t>
      </w:r>
      <w:r w:rsidR="00BF584E">
        <w:t xml:space="preserve"> </w:t>
      </w:r>
      <w:r w:rsidR="00BF584E" w:rsidRPr="009D198E">
        <w:t>z</w:t>
      </w:r>
      <w:r w:rsidR="00BF584E">
        <w:t> </w:t>
      </w:r>
      <w:r w:rsidRPr="009D198E">
        <w:t>dniem</w:t>
      </w:r>
      <w:r w:rsidR="00745D23">
        <w:t xml:space="preserve"> </w:t>
      </w:r>
      <w:r w:rsidR="00BF584E">
        <w:t>1 </w:t>
      </w:r>
      <w:r w:rsidR="00D6362B">
        <w:t xml:space="preserve">marca </w:t>
      </w:r>
      <w:r w:rsidR="0026760E" w:rsidRPr="009D198E">
        <w:t>20</w:t>
      </w:r>
      <w:r w:rsidR="0026760E">
        <w:t>2</w:t>
      </w:r>
      <w:r w:rsidR="00BF584E">
        <w:t>0 </w:t>
      </w:r>
      <w:r w:rsidRPr="009D198E">
        <w:t>r.</w:t>
      </w:r>
      <w:bookmarkStart w:id="3" w:name="EZDPracownikAtrybut2"/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3"/>
      <w:bookmarkEnd w:id="4"/>
      <w:bookmarkEnd w:id="5"/>
      <w:bookmarkEnd w:id="6"/>
      <w:bookmarkEnd w:id="7"/>
    </w:p>
    <w:sectPr w:rsidR="006E6341" w:rsidRPr="009D198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AF42A3" w16cid:durableId="2138832E"/>
  <w16cid:commentId w16cid:paraId="284FB5CB" w16cid:durableId="2138832F"/>
  <w16cid:commentId w16cid:paraId="4FD57028" w16cid:durableId="21388330"/>
  <w16cid:commentId w16cid:paraId="697B2CCF" w16cid:durableId="21388331"/>
  <w16cid:commentId w16cid:paraId="65CD2892" w16cid:durableId="21388332"/>
  <w16cid:commentId w16cid:paraId="34A760F2" w16cid:durableId="2138833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7E4" w:rsidRDefault="009477E4">
      <w:r>
        <w:separator/>
      </w:r>
    </w:p>
  </w:endnote>
  <w:endnote w:type="continuationSeparator" w:id="0">
    <w:p w:rsidR="009477E4" w:rsidRDefault="0094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7E4" w:rsidRDefault="009477E4">
      <w:r>
        <w:separator/>
      </w:r>
    </w:p>
  </w:footnote>
  <w:footnote w:type="continuationSeparator" w:id="0">
    <w:p w:rsidR="009477E4" w:rsidRDefault="00947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655" w:rsidRPr="00B371CC" w:rsidRDefault="0045765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D251F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45C304D"/>
    <w:multiLevelType w:val="hybridMultilevel"/>
    <w:tmpl w:val="88DE19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1F7B6225"/>
    <w:multiLevelType w:val="hybridMultilevel"/>
    <w:tmpl w:val="83C22D84"/>
    <w:lvl w:ilvl="0" w:tplc="BFFCBBB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7ED6A35"/>
    <w:multiLevelType w:val="hybridMultilevel"/>
    <w:tmpl w:val="D73237A8"/>
    <w:lvl w:ilvl="0" w:tplc="6F9AC338">
      <w:start w:val="1"/>
      <w:numFmt w:val="decimal"/>
      <w:lvlText w:val="%1)"/>
      <w:lvlJc w:val="left"/>
      <w:pPr>
        <w:ind w:left="1497" w:hanging="51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67" w:hanging="360"/>
      </w:pPr>
    </w:lvl>
    <w:lvl w:ilvl="2" w:tplc="0415001B">
      <w:start w:val="1"/>
      <w:numFmt w:val="lowerRoman"/>
      <w:lvlText w:val="%3."/>
      <w:lvlJc w:val="right"/>
      <w:pPr>
        <w:ind w:left="2787" w:hanging="180"/>
      </w:pPr>
    </w:lvl>
    <w:lvl w:ilvl="3" w:tplc="0415000F">
      <w:start w:val="1"/>
      <w:numFmt w:val="decimal"/>
      <w:lvlText w:val="%4."/>
      <w:lvlJc w:val="left"/>
      <w:pPr>
        <w:ind w:left="3507" w:hanging="360"/>
      </w:pPr>
    </w:lvl>
    <w:lvl w:ilvl="4" w:tplc="04150019">
      <w:start w:val="1"/>
      <w:numFmt w:val="lowerLetter"/>
      <w:lvlText w:val="%5."/>
      <w:lvlJc w:val="left"/>
      <w:pPr>
        <w:ind w:left="4227" w:hanging="360"/>
      </w:pPr>
    </w:lvl>
    <w:lvl w:ilvl="5" w:tplc="0415001B">
      <w:start w:val="1"/>
      <w:numFmt w:val="lowerRoman"/>
      <w:lvlText w:val="%6."/>
      <w:lvlJc w:val="right"/>
      <w:pPr>
        <w:ind w:left="4947" w:hanging="180"/>
      </w:pPr>
    </w:lvl>
    <w:lvl w:ilvl="6" w:tplc="0415000F">
      <w:start w:val="1"/>
      <w:numFmt w:val="decimal"/>
      <w:lvlText w:val="%7."/>
      <w:lvlJc w:val="left"/>
      <w:pPr>
        <w:ind w:left="5667" w:hanging="360"/>
      </w:pPr>
    </w:lvl>
    <w:lvl w:ilvl="7" w:tplc="04150019">
      <w:start w:val="1"/>
      <w:numFmt w:val="lowerLetter"/>
      <w:lvlText w:val="%8."/>
      <w:lvlJc w:val="left"/>
      <w:pPr>
        <w:ind w:left="6387" w:hanging="360"/>
      </w:pPr>
    </w:lvl>
    <w:lvl w:ilvl="8" w:tplc="0415001B">
      <w:start w:val="1"/>
      <w:numFmt w:val="lowerRoman"/>
      <w:lvlText w:val="%9."/>
      <w:lvlJc w:val="right"/>
      <w:pPr>
        <w:ind w:left="7107" w:hanging="180"/>
      </w:pPr>
    </w:lvl>
  </w:abstractNum>
  <w:abstractNum w:abstractNumId="23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4BE42B55"/>
    <w:multiLevelType w:val="hybridMultilevel"/>
    <w:tmpl w:val="2916B840"/>
    <w:lvl w:ilvl="0" w:tplc="2F925DC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4CD97654"/>
    <w:multiLevelType w:val="hybridMultilevel"/>
    <w:tmpl w:val="3F48254C"/>
    <w:lvl w:ilvl="0" w:tplc="CF602A82">
      <w:start w:val="1"/>
      <w:numFmt w:val="lowerLetter"/>
      <w:lvlText w:val="%1)"/>
      <w:lvlJc w:val="left"/>
      <w:pPr>
        <w:ind w:left="1857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77" w:hanging="360"/>
      </w:pPr>
    </w:lvl>
    <w:lvl w:ilvl="2" w:tplc="0415001B">
      <w:start w:val="1"/>
      <w:numFmt w:val="lowerRoman"/>
      <w:lvlText w:val="%3."/>
      <w:lvlJc w:val="right"/>
      <w:pPr>
        <w:ind w:left="3297" w:hanging="180"/>
      </w:pPr>
    </w:lvl>
    <w:lvl w:ilvl="3" w:tplc="0415000F">
      <w:start w:val="1"/>
      <w:numFmt w:val="decimal"/>
      <w:lvlText w:val="%4."/>
      <w:lvlJc w:val="left"/>
      <w:pPr>
        <w:ind w:left="4017" w:hanging="360"/>
      </w:pPr>
    </w:lvl>
    <w:lvl w:ilvl="4" w:tplc="04150019">
      <w:start w:val="1"/>
      <w:numFmt w:val="lowerLetter"/>
      <w:lvlText w:val="%5."/>
      <w:lvlJc w:val="left"/>
      <w:pPr>
        <w:ind w:left="4737" w:hanging="360"/>
      </w:pPr>
    </w:lvl>
    <w:lvl w:ilvl="5" w:tplc="0415001B">
      <w:start w:val="1"/>
      <w:numFmt w:val="lowerRoman"/>
      <w:lvlText w:val="%6."/>
      <w:lvlJc w:val="right"/>
      <w:pPr>
        <w:ind w:left="5457" w:hanging="180"/>
      </w:pPr>
    </w:lvl>
    <w:lvl w:ilvl="6" w:tplc="0415000F">
      <w:start w:val="1"/>
      <w:numFmt w:val="decimal"/>
      <w:lvlText w:val="%7."/>
      <w:lvlJc w:val="left"/>
      <w:pPr>
        <w:ind w:left="6177" w:hanging="360"/>
      </w:pPr>
    </w:lvl>
    <w:lvl w:ilvl="7" w:tplc="04150019">
      <w:start w:val="1"/>
      <w:numFmt w:val="lowerLetter"/>
      <w:lvlText w:val="%8."/>
      <w:lvlJc w:val="left"/>
      <w:pPr>
        <w:ind w:left="6897" w:hanging="360"/>
      </w:pPr>
    </w:lvl>
    <w:lvl w:ilvl="8" w:tplc="0415001B">
      <w:start w:val="1"/>
      <w:numFmt w:val="lowerRoman"/>
      <w:lvlText w:val="%9."/>
      <w:lvlJc w:val="right"/>
      <w:pPr>
        <w:ind w:left="7617" w:hanging="180"/>
      </w:pPr>
    </w:lvl>
  </w:abstractNum>
  <w:abstractNum w:abstractNumId="33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7CD377C"/>
    <w:multiLevelType w:val="hybridMultilevel"/>
    <w:tmpl w:val="094021AE"/>
    <w:lvl w:ilvl="0" w:tplc="4642A1E2">
      <w:start w:val="1"/>
      <w:numFmt w:val="decimal"/>
      <w:lvlText w:val="%1)"/>
      <w:lvlJc w:val="left"/>
      <w:pPr>
        <w:ind w:left="720" w:hanging="360"/>
      </w:pPr>
      <w:rPr>
        <w:rFonts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6"/>
  </w:num>
  <w:num w:numId="3">
    <w:abstractNumId w:val="20"/>
  </w:num>
  <w:num w:numId="4">
    <w:abstractNumId w:val="20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1"/>
  </w:num>
  <w:num w:numId="30">
    <w:abstractNumId w:val="37"/>
  </w:num>
  <w:num w:numId="31">
    <w:abstractNumId w:val="21"/>
  </w:num>
  <w:num w:numId="32">
    <w:abstractNumId w:val="11"/>
  </w:num>
  <w:num w:numId="33">
    <w:abstractNumId w:val="35"/>
  </w:num>
  <w:num w:numId="34">
    <w:abstractNumId w:val="23"/>
  </w:num>
  <w:num w:numId="35">
    <w:abstractNumId w:val="19"/>
  </w:num>
  <w:num w:numId="36">
    <w:abstractNumId w:val="25"/>
  </w:num>
  <w:num w:numId="37">
    <w:abstractNumId w:val="30"/>
  </w:num>
  <w:num w:numId="38">
    <w:abstractNumId w:val="27"/>
  </w:num>
  <w:num w:numId="39">
    <w:abstractNumId w:val="13"/>
  </w:num>
  <w:num w:numId="40">
    <w:abstractNumId w:val="34"/>
  </w:num>
  <w:num w:numId="41">
    <w:abstractNumId w:val="33"/>
  </w:num>
  <w:num w:numId="42">
    <w:abstractNumId w:val="24"/>
  </w:num>
  <w:num w:numId="43">
    <w:abstractNumId w:val="39"/>
  </w:num>
  <w:num w:numId="44">
    <w:abstractNumId w:val="12"/>
  </w:num>
  <w:num w:numId="45">
    <w:abstractNumId w:val="17"/>
  </w:num>
  <w:num w:numId="46">
    <w:abstractNumId w:val="31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8E"/>
    <w:rsid w:val="000012DA"/>
    <w:rsid w:val="0000246E"/>
    <w:rsid w:val="00003862"/>
    <w:rsid w:val="00010080"/>
    <w:rsid w:val="00012A35"/>
    <w:rsid w:val="00016099"/>
    <w:rsid w:val="00017DC2"/>
    <w:rsid w:val="00021522"/>
    <w:rsid w:val="00023471"/>
    <w:rsid w:val="00023F13"/>
    <w:rsid w:val="000261BE"/>
    <w:rsid w:val="00030634"/>
    <w:rsid w:val="0003073F"/>
    <w:rsid w:val="000319C1"/>
    <w:rsid w:val="00031A8B"/>
    <w:rsid w:val="00031BCA"/>
    <w:rsid w:val="000330FA"/>
    <w:rsid w:val="0003362F"/>
    <w:rsid w:val="000356BD"/>
    <w:rsid w:val="00036B63"/>
    <w:rsid w:val="00037E1A"/>
    <w:rsid w:val="00041A5D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61D"/>
    <w:rsid w:val="00066901"/>
    <w:rsid w:val="0007097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5C3"/>
    <w:rsid w:val="00085CE7"/>
    <w:rsid w:val="000906EE"/>
    <w:rsid w:val="000916CC"/>
    <w:rsid w:val="00091BA2"/>
    <w:rsid w:val="000944EF"/>
    <w:rsid w:val="000965CE"/>
    <w:rsid w:val="0009732D"/>
    <w:rsid w:val="000973F0"/>
    <w:rsid w:val="000A1296"/>
    <w:rsid w:val="000A1C27"/>
    <w:rsid w:val="000A1DAD"/>
    <w:rsid w:val="000A2649"/>
    <w:rsid w:val="000A323B"/>
    <w:rsid w:val="000A38F8"/>
    <w:rsid w:val="000A5E90"/>
    <w:rsid w:val="000A6E42"/>
    <w:rsid w:val="000B298D"/>
    <w:rsid w:val="000B370E"/>
    <w:rsid w:val="000B5B2D"/>
    <w:rsid w:val="000B5DCE"/>
    <w:rsid w:val="000B61B6"/>
    <w:rsid w:val="000C05BA"/>
    <w:rsid w:val="000C0A80"/>
    <w:rsid w:val="000C0E8F"/>
    <w:rsid w:val="000C3358"/>
    <w:rsid w:val="000C4BC4"/>
    <w:rsid w:val="000C5C06"/>
    <w:rsid w:val="000D0110"/>
    <w:rsid w:val="000D2468"/>
    <w:rsid w:val="000D318A"/>
    <w:rsid w:val="000D5582"/>
    <w:rsid w:val="000D6173"/>
    <w:rsid w:val="000D6F83"/>
    <w:rsid w:val="000D7C35"/>
    <w:rsid w:val="000E25CC"/>
    <w:rsid w:val="000E3694"/>
    <w:rsid w:val="000E490F"/>
    <w:rsid w:val="000E6241"/>
    <w:rsid w:val="000F2BE3"/>
    <w:rsid w:val="000F2D10"/>
    <w:rsid w:val="000F3D0D"/>
    <w:rsid w:val="000F4919"/>
    <w:rsid w:val="000F6ED4"/>
    <w:rsid w:val="000F7A6E"/>
    <w:rsid w:val="001042BA"/>
    <w:rsid w:val="00106D03"/>
    <w:rsid w:val="00110465"/>
    <w:rsid w:val="00110628"/>
    <w:rsid w:val="0011245A"/>
    <w:rsid w:val="00112CD1"/>
    <w:rsid w:val="0011493E"/>
    <w:rsid w:val="00115B72"/>
    <w:rsid w:val="001209EC"/>
    <w:rsid w:val="00120A9E"/>
    <w:rsid w:val="00125A9C"/>
    <w:rsid w:val="001270A2"/>
    <w:rsid w:val="00127388"/>
    <w:rsid w:val="00131237"/>
    <w:rsid w:val="001329AC"/>
    <w:rsid w:val="00134CA0"/>
    <w:rsid w:val="0014026F"/>
    <w:rsid w:val="00146088"/>
    <w:rsid w:val="00147A47"/>
    <w:rsid w:val="00147AA1"/>
    <w:rsid w:val="001520CF"/>
    <w:rsid w:val="0015667C"/>
    <w:rsid w:val="00157110"/>
    <w:rsid w:val="0015742A"/>
    <w:rsid w:val="001574EA"/>
    <w:rsid w:val="00157DA1"/>
    <w:rsid w:val="00163147"/>
    <w:rsid w:val="00164C57"/>
    <w:rsid w:val="00164C9D"/>
    <w:rsid w:val="0016536A"/>
    <w:rsid w:val="00166E75"/>
    <w:rsid w:val="00171B3D"/>
    <w:rsid w:val="00172F7A"/>
    <w:rsid w:val="00173150"/>
    <w:rsid w:val="00173390"/>
    <w:rsid w:val="001736F0"/>
    <w:rsid w:val="00173BB3"/>
    <w:rsid w:val="001740D0"/>
    <w:rsid w:val="00174F2C"/>
    <w:rsid w:val="0017722B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7D5"/>
    <w:rsid w:val="001C1832"/>
    <w:rsid w:val="001C188C"/>
    <w:rsid w:val="001D1783"/>
    <w:rsid w:val="001D53CD"/>
    <w:rsid w:val="001D55A3"/>
    <w:rsid w:val="001D56A5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6A97"/>
    <w:rsid w:val="001F6F71"/>
    <w:rsid w:val="001F7947"/>
    <w:rsid w:val="00202078"/>
    <w:rsid w:val="00202BD4"/>
    <w:rsid w:val="00204A97"/>
    <w:rsid w:val="00211267"/>
    <w:rsid w:val="002114EF"/>
    <w:rsid w:val="002166AD"/>
    <w:rsid w:val="00217871"/>
    <w:rsid w:val="0022026E"/>
    <w:rsid w:val="00221ED8"/>
    <w:rsid w:val="00222626"/>
    <w:rsid w:val="002231EA"/>
    <w:rsid w:val="00223FDF"/>
    <w:rsid w:val="0022728C"/>
    <w:rsid w:val="002279C0"/>
    <w:rsid w:val="0023727E"/>
    <w:rsid w:val="00242081"/>
    <w:rsid w:val="0024226A"/>
    <w:rsid w:val="00243777"/>
    <w:rsid w:val="002441CD"/>
    <w:rsid w:val="002475A0"/>
    <w:rsid w:val="002501A3"/>
    <w:rsid w:val="0025166C"/>
    <w:rsid w:val="00252C22"/>
    <w:rsid w:val="002555D4"/>
    <w:rsid w:val="00261A16"/>
    <w:rsid w:val="00261C2B"/>
    <w:rsid w:val="002624DB"/>
    <w:rsid w:val="00263522"/>
    <w:rsid w:val="00264EC6"/>
    <w:rsid w:val="0026760E"/>
    <w:rsid w:val="00271013"/>
    <w:rsid w:val="00273FE4"/>
    <w:rsid w:val="002765B4"/>
    <w:rsid w:val="00276A94"/>
    <w:rsid w:val="0029405D"/>
    <w:rsid w:val="00294FA6"/>
    <w:rsid w:val="0029581B"/>
    <w:rsid w:val="00295A6F"/>
    <w:rsid w:val="002A0400"/>
    <w:rsid w:val="002A20C4"/>
    <w:rsid w:val="002A35BC"/>
    <w:rsid w:val="002A570F"/>
    <w:rsid w:val="002A5AD2"/>
    <w:rsid w:val="002A7292"/>
    <w:rsid w:val="002A7358"/>
    <w:rsid w:val="002A7902"/>
    <w:rsid w:val="002B0F6B"/>
    <w:rsid w:val="002B23B8"/>
    <w:rsid w:val="002B4429"/>
    <w:rsid w:val="002B5EDC"/>
    <w:rsid w:val="002B68A6"/>
    <w:rsid w:val="002B7FAF"/>
    <w:rsid w:val="002D043B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467"/>
    <w:rsid w:val="002F669F"/>
    <w:rsid w:val="002F70F0"/>
    <w:rsid w:val="003009AB"/>
    <w:rsid w:val="00301C97"/>
    <w:rsid w:val="0031004C"/>
    <w:rsid w:val="003105F6"/>
    <w:rsid w:val="00310678"/>
    <w:rsid w:val="00311297"/>
    <w:rsid w:val="003113BE"/>
    <w:rsid w:val="003122CA"/>
    <w:rsid w:val="00312F1C"/>
    <w:rsid w:val="003148FD"/>
    <w:rsid w:val="00320237"/>
    <w:rsid w:val="00320952"/>
    <w:rsid w:val="00321080"/>
    <w:rsid w:val="00322D45"/>
    <w:rsid w:val="0032569A"/>
    <w:rsid w:val="00325A1F"/>
    <w:rsid w:val="003268F9"/>
    <w:rsid w:val="00326E3A"/>
    <w:rsid w:val="00330BAF"/>
    <w:rsid w:val="0033476C"/>
    <w:rsid w:val="00334E3A"/>
    <w:rsid w:val="003361DD"/>
    <w:rsid w:val="00341A6A"/>
    <w:rsid w:val="00345B9C"/>
    <w:rsid w:val="0035028C"/>
    <w:rsid w:val="00352DAE"/>
    <w:rsid w:val="00354EB9"/>
    <w:rsid w:val="00356DC1"/>
    <w:rsid w:val="003602AE"/>
    <w:rsid w:val="00360929"/>
    <w:rsid w:val="00362FFA"/>
    <w:rsid w:val="003647D5"/>
    <w:rsid w:val="003674B0"/>
    <w:rsid w:val="0037727C"/>
    <w:rsid w:val="00377E70"/>
    <w:rsid w:val="00380904"/>
    <w:rsid w:val="00382230"/>
    <w:rsid w:val="003823EE"/>
    <w:rsid w:val="00382960"/>
    <w:rsid w:val="003846F7"/>
    <w:rsid w:val="003851ED"/>
    <w:rsid w:val="00385B39"/>
    <w:rsid w:val="00386785"/>
    <w:rsid w:val="00390E89"/>
    <w:rsid w:val="00391B1A"/>
    <w:rsid w:val="00392252"/>
    <w:rsid w:val="00394423"/>
    <w:rsid w:val="00396942"/>
    <w:rsid w:val="00396B49"/>
    <w:rsid w:val="00396E3E"/>
    <w:rsid w:val="003A306E"/>
    <w:rsid w:val="003A402C"/>
    <w:rsid w:val="003A43A9"/>
    <w:rsid w:val="003A60DC"/>
    <w:rsid w:val="003A6A46"/>
    <w:rsid w:val="003A7A63"/>
    <w:rsid w:val="003B000C"/>
    <w:rsid w:val="003B0F1D"/>
    <w:rsid w:val="003B4A57"/>
    <w:rsid w:val="003C0AD9"/>
    <w:rsid w:val="003C0ED0"/>
    <w:rsid w:val="003C1605"/>
    <w:rsid w:val="003C1D49"/>
    <w:rsid w:val="003C265A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9A9"/>
    <w:rsid w:val="00432B76"/>
    <w:rsid w:val="00434D01"/>
    <w:rsid w:val="00435D26"/>
    <w:rsid w:val="00437576"/>
    <w:rsid w:val="00440C99"/>
    <w:rsid w:val="0044175C"/>
    <w:rsid w:val="00445F4D"/>
    <w:rsid w:val="004504C0"/>
    <w:rsid w:val="004550FB"/>
    <w:rsid w:val="00457655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3EE"/>
    <w:rsid w:val="004742BE"/>
    <w:rsid w:val="00474E3C"/>
    <w:rsid w:val="0047536A"/>
    <w:rsid w:val="00475E2F"/>
    <w:rsid w:val="00476B63"/>
    <w:rsid w:val="00477E11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1F70"/>
    <w:rsid w:val="004B25E2"/>
    <w:rsid w:val="004B34D7"/>
    <w:rsid w:val="004B5037"/>
    <w:rsid w:val="004B5B2F"/>
    <w:rsid w:val="004B626A"/>
    <w:rsid w:val="004B660E"/>
    <w:rsid w:val="004B7B2F"/>
    <w:rsid w:val="004C05BD"/>
    <w:rsid w:val="004C38B0"/>
    <w:rsid w:val="004C3B06"/>
    <w:rsid w:val="004C3F97"/>
    <w:rsid w:val="004C7EE7"/>
    <w:rsid w:val="004D2DEE"/>
    <w:rsid w:val="004D2E1F"/>
    <w:rsid w:val="004D7FD9"/>
    <w:rsid w:val="004E1324"/>
    <w:rsid w:val="004E19A5"/>
    <w:rsid w:val="004E278C"/>
    <w:rsid w:val="004E37E5"/>
    <w:rsid w:val="004E3FDB"/>
    <w:rsid w:val="004F1F4A"/>
    <w:rsid w:val="004F296D"/>
    <w:rsid w:val="004F4D6E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1F4F"/>
    <w:rsid w:val="005128D3"/>
    <w:rsid w:val="005147E8"/>
    <w:rsid w:val="005158F2"/>
    <w:rsid w:val="00526DFC"/>
    <w:rsid w:val="00526F43"/>
    <w:rsid w:val="00527651"/>
    <w:rsid w:val="0053604F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BE3"/>
    <w:rsid w:val="0057617E"/>
    <w:rsid w:val="00576497"/>
    <w:rsid w:val="005835E7"/>
    <w:rsid w:val="0058397F"/>
    <w:rsid w:val="00583BF8"/>
    <w:rsid w:val="0058573A"/>
    <w:rsid w:val="00585F33"/>
    <w:rsid w:val="00591124"/>
    <w:rsid w:val="005960A9"/>
    <w:rsid w:val="00597024"/>
    <w:rsid w:val="005A0274"/>
    <w:rsid w:val="005A095C"/>
    <w:rsid w:val="005A669D"/>
    <w:rsid w:val="005A75D8"/>
    <w:rsid w:val="005B713E"/>
    <w:rsid w:val="005C03B6"/>
    <w:rsid w:val="005C20D3"/>
    <w:rsid w:val="005C348E"/>
    <w:rsid w:val="005C68E1"/>
    <w:rsid w:val="005D010A"/>
    <w:rsid w:val="005D1EC1"/>
    <w:rsid w:val="005D1FA7"/>
    <w:rsid w:val="005D3763"/>
    <w:rsid w:val="005D55E1"/>
    <w:rsid w:val="005E19F7"/>
    <w:rsid w:val="005E4F04"/>
    <w:rsid w:val="005E62C2"/>
    <w:rsid w:val="005E6C71"/>
    <w:rsid w:val="005F0963"/>
    <w:rsid w:val="005F0D45"/>
    <w:rsid w:val="005F2824"/>
    <w:rsid w:val="005F2EBA"/>
    <w:rsid w:val="005F35ED"/>
    <w:rsid w:val="005F7812"/>
    <w:rsid w:val="005F7A88"/>
    <w:rsid w:val="00603A1A"/>
    <w:rsid w:val="006046D5"/>
    <w:rsid w:val="00607A93"/>
    <w:rsid w:val="00610567"/>
    <w:rsid w:val="00610C08"/>
    <w:rsid w:val="00611F74"/>
    <w:rsid w:val="00615772"/>
    <w:rsid w:val="00621256"/>
    <w:rsid w:val="00621FCC"/>
    <w:rsid w:val="00622E4B"/>
    <w:rsid w:val="00624D76"/>
    <w:rsid w:val="006333DA"/>
    <w:rsid w:val="0063371A"/>
    <w:rsid w:val="00635134"/>
    <w:rsid w:val="006356E2"/>
    <w:rsid w:val="0063736A"/>
    <w:rsid w:val="00637BD0"/>
    <w:rsid w:val="00642A65"/>
    <w:rsid w:val="00645DCE"/>
    <w:rsid w:val="006465AC"/>
    <w:rsid w:val="006465BF"/>
    <w:rsid w:val="00653B22"/>
    <w:rsid w:val="0065551C"/>
    <w:rsid w:val="00657BF4"/>
    <w:rsid w:val="006603FB"/>
    <w:rsid w:val="006608DF"/>
    <w:rsid w:val="006623AC"/>
    <w:rsid w:val="006670E9"/>
    <w:rsid w:val="006678AF"/>
    <w:rsid w:val="006701EF"/>
    <w:rsid w:val="00673BA5"/>
    <w:rsid w:val="006764F3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103"/>
    <w:rsid w:val="006C419E"/>
    <w:rsid w:val="006C4A31"/>
    <w:rsid w:val="006C5AC2"/>
    <w:rsid w:val="006C6AFB"/>
    <w:rsid w:val="006D2735"/>
    <w:rsid w:val="006D4421"/>
    <w:rsid w:val="006D45B2"/>
    <w:rsid w:val="006D7D08"/>
    <w:rsid w:val="006E0FCC"/>
    <w:rsid w:val="006E1E96"/>
    <w:rsid w:val="006E5E21"/>
    <w:rsid w:val="006E6341"/>
    <w:rsid w:val="006F2648"/>
    <w:rsid w:val="006F2F10"/>
    <w:rsid w:val="006F482B"/>
    <w:rsid w:val="006F6311"/>
    <w:rsid w:val="0070023E"/>
    <w:rsid w:val="00701952"/>
    <w:rsid w:val="00702556"/>
    <w:rsid w:val="0070277E"/>
    <w:rsid w:val="00703EA9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D93"/>
    <w:rsid w:val="007204FA"/>
    <w:rsid w:val="007213B3"/>
    <w:rsid w:val="0072457F"/>
    <w:rsid w:val="00725406"/>
    <w:rsid w:val="0072621B"/>
    <w:rsid w:val="00726E34"/>
    <w:rsid w:val="00727444"/>
    <w:rsid w:val="00730555"/>
    <w:rsid w:val="007312CC"/>
    <w:rsid w:val="00736A64"/>
    <w:rsid w:val="00737F6A"/>
    <w:rsid w:val="007410B6"/>
    <w:rsid w:val="00744C6F"/>
    <w:rsid w:val="007457F6"/>
    <w:rsid w:val="00745ABB"/>
    <w:rsid w:val="00745D23"/>
    <w:rsid w:val="00746E38"/>
    <w:rsid w:val="00747CD5"/>
    <w:rsid w:val="00753B51"/>
    <w:rsid w:val="00756097"/>
    <w:rsid w:val="00756629"/>
    <w:rsid w:val="007575D2"/>
    <w:rsid w:val="00757B4F"/>
    <w:rsid w:val="00757B6A"/>
    <w:rsid w:val="00757C23"/>
    <w:rsid w:val="007610E0"/>
    <w:rsid w:val="007621AA"/>
    <w:rsid w:val="0076260A"/>
    <w:rsid w:val="00764A67"/>
    <w:rsid w:val="00765C83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C39"/>
    <w:rsid w:val="007A1F2F"/>
    <w:rsid w:val="007A249B"/>
    <w:rsid w:val="007A2A5C"/>
    <w:rsid w:val="007A5150"/>
    <w:rsid w:val="007A5373"/>
    <w:rsid w:val="007A789F"/>
    <w:rsid w:val="007B75BC"/>
    <w:rsid w:val="007C03BC"/>
    <w:rsid w:val="007C0BD6"/>
    <w:rsid w:val="007C270D"/>
    <w:rsid w:val="007C3806"/>
    <w:rsid w:val="007C5BB7"/>
    <w:rsid w:val="007D07D5"/>
    <w:rsid w:val="007D1C64"/>
    <w:rsid w:val="007D32DD"/>
    <w:rsid w:val="007D67EC"/>
    <w:rsid w:val="007D6DCE"/>
    <w:rsid w:val="007D72C4"/>
    <w:rsid w:val="007E2CFE"/>
    <w:rsid w:val="007E3C50"/>
    <w:rsid w:val="007E59C9"/>
    <w:rsid w:val="007E5EC1"/>
    <w:rsid w:val="007E7138"/>
    <w:rsid w:val="007F0072"/>
    <w:rsid w:val="007F1A69"/>
    <w:rsid w:val="007F2EB6"/>
    <w:rsid w:val="007F54C3"/>
    <w:rsid w:val="00802949"/>
    <w:rsid w:val="0080301E"/>
    <w:rsid w:val="0080365F"/>
    <w:rsid w:val="00810273"/>
    <w:rsid w:val="00812BE5"/>
    <w:rsid w:val="00817429"/>
    <w:rsid w:val="00821514"/>
    <w:rsid w:val="00821E35"/>
    <w:rsid w:val="00824591"/>
    <w:rsid w:val="00824AED"/>
    <w:rsid w:val="00827820"/>
    <w:rsid w:val="00831B8B"/>
    <w:rsid w:val="0083370F"/>
    <w:rsid w:val="0083405D"/>
    <w:rsid w:val="008352D4"/>
    <w:rsid w:val="00836DB9"/>
    <w:rsid w:val="00837C67"/>
    <w:rsid w:val="008415B0"/>
    <w:rsid w:val="00842028"/>
    <w:rsid w:val="008436B8"/>
    <w:rsid w:val="008460B6"/>
    <w:rsid w:val="00846171"/>
    <w:rsid w:val="00850C9D"/>
    <w:rsid w:val="00852629"/>
    <w:rsid w:val="00852B59"/>
    <w:rsid w:val="00855654"/>
    <w:rsid w:val="00856272"/>
    <w:rsid w:val="008563FF"/>
    <w:rsid w:val="0086018B"/>
    <w:rsid w:val="008611DD"/>
    <w:rsid w:val="008620DE"/>
    <w:rsid w:val="00866867"/>
    <w:rsid w:val="00872257"/>
    <w:rsid w:val="00872FBC"/>
    <w:rsid w:val="008753E6"/>
    <w:rsid w:val="0087579B"/>
    <w:rsid w:val="0087738C"/>
    <w:rsid w:val="00877DA7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4BE"/>
    <w:rsid w:val="008B0BF9"/>
    <w:rsid w:val="008B2866"/>
    <w:rsid w:val="008B3859"/>
    <w:rsid w:val="008B436D"/>
    <w:rsid w:val="008B4E49"/>
    <w:rsid w:val="008B61BD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6B89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1AA"/>
    <w:rsid w:val="00911EEF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AA6"/>
    <w:rsid w:val="00935C65"/>
    <w:rsid w:val="00937598"/>
    <w:rsid w:val="0093790B"/>
    <w:rsid w:val="00943751"/>
    <w:rsid w:val="00946DD0"/>
    <w:rsid w:val="009477E4"/>
    <w:rsid w:val="009509E6"/>
    <w:rsid w:val="00952018"/>
    <w:rsid w:val="00952800"/>
    <w:rsid w:val="0095300D"/>
    <w:rsid w:val="009538B1"/>
    <w:rsid w:val="00956812"/>
    <w:rsid w:val="0095719A"/>
    <w:rsid w:val="009623E9"/>
    <w:rsid w:val="00963EEB"/>
    <w:rsid w:val="009648BC"/>
    <w:rsid w:val="00964C2F"/>
    <w:rsid w:val="00965F88"/>
    <w:rsid w:val="009746F2"/>
    <w:rsid w:val="00984E03"/>
    <w:rsid w:val="00987E85"/>
    <w:rsid w:val="009924BF"/>
    <w:rsid w:val="009A0D12"/>
    <w:rsid w:val="009A1987"/>
    <w:rsid w:val="009A2BEE"/>
    <w:rsid w:val="009A5289"/>
    <w:rsid w:val="009A673A"/>
    <w:rsid w:val="009A7A53"/>
    <w:rsid w:val="009B0402"/>
    <w:rsid w:val="009B0B75"/>
    <w:rsid w:val="009B160E"/>
    <w:rsid w:val="009B16DF"/>
    <w:rsid w:val="009B4CB2"/>
    <w:rsid w:val="009B549D"/>
    <w:rsid w:val="009B6701"/>
    <w:rsid w:val="009B6EF7"/>
    <w:rsid w:val="009B7000"/>
    <w:rsid w:val="009B739C"/>
    <w:rsid w:val="009C04EC"/>
    <w:rsid w:val="009C10C3"/>
    <w:rsid w:val="009C328C"/>
    <w:rsid w:val="009C4444"/>
    <w:rsid w:val="009C79AD"/>
    <w:rsid w:val="009C7C33"/>
    <w:rsid w:val="009C7CA6"/>
    <w:rsid w:val="009D198E"/>
    <w:rsid w:val="009D251F"/>
    <w:rsid w:val="009D3316"/>
    <w:rsid w:val="009D55AA"/>
    <w:rsid w:val="009E3E77"/>
    <w:rsid w:val="009E3FAB"/>
    <w:rsid w:val="009E5095"/>
    <w:rsid w:val="009E5B3F"/>
    <w:rsid w:val="009E7D90"/>
    <w:rsid w:val="009F1AB0"/>
    <w:rsid w:val="009F501D"/>
    <w:rsid w:val="00A027F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4CC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CF9"/>
    <w:rsid w:val="00A65B41"/>
    <w:rsid w:val="00A65E00"/>
    <w:rsid w:val="00A661D6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6A2"/>
    <w:rsid w:val="00AC5920"/>
    <w:rsid w:val="00AD0E65"/>
    <w:rsid w:val="00AD2BF2"/>
    <w:rsid w:val="00AD4088"/>
    <w:rsid w:val="00AD4E90"/>
    <w:rsid w:val="00AD5422"/>
    <w:rsid w:val="00AD5A53"/>
    <w:rsid w:val="00AE4179"/>
    <w:rsid w:val="00AE4425"/>
    <w:rsid w:val="00AE4FBE"/>
    <w:rsid w:val="00AE650F"/>
    <w:rsid w:val="00AE6555"/>
    <w:rsid w:val="00AE7D16"/>
    <w:rsid w:val="00AF0853"/>
    <w:rsid w:val="00AF4CAA"/>
    <w:rsid w:val="00AF571A"/>
    <w:rsid w:val="00AF60A0"/>
    <w:rsid w:val="00AF67FC"/>
    <w:rsid w:val="00AF69CD"/>
    <w:rsid w:val="00AF7DF5"/>
    <w:rsid w:val="00B006E5"/>
    <w:rsid w:val="00B024C2"/>
    <w:rsid w:val="00B07700"/>
    <w:rsid w:val="00B1204F"/>
    <w:rsid w:val="00B13391"/>
    <w:rsid w:val="00B13921"/>
    <w:rsid w:val="00B1528C"/>
    <w:rsid w:val="00B16186"/>
    <w:rsid w:val="00B16AB5"/>
    <w:rsid w:val="00B16ACD"/>
    <w:rsid w:val="00B21487"/>
    <w:rsid w:val="00B22C20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59C"/>
    <w:rsid w:val="00B51A7D"/>
    <w:rsid w:val="00B535C2"/>
    <w:rsid w:val="00B54FB2"/>
    <w:rsid w:val="00B55544"/>
    <w:rsid w:val="00B642FC"/>
    <w:rsid w:val="00B64D26"/>
    <w:rsid w:val="00B64FBB"/>
    <w:rsid w:val="00B70E22"/>
    <w:rsid w:val="00B720D1"/>
    <w:rsid w:val="00B755F1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1B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723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DCF"/>
    <w:rsid w:val="00BE2309"/>
    <w:rsid w:val="00BE2A18"/>
    <w:rsid w:val="00BE2C01"/>
    <w:rsid w:val="00BE41EC"/>
    <w:rsid w:val="00BE56FB"/>
    <w:rsid w:val="00BF21B3"/>
    <w:rsid w:val="00BF36F1"/>
    <w:rsid w:val="00BF3DDE"/>
    <w:rsid w:val="00BF584E"/>
    <w:rsid w:val="00BF6589"/>
    <w:rsid w:val="00BF6F7F"/>
    <w:rsid w:val="00C00647"/>
    <w:rsid w:val="00C02764"/>
    <w:rsid w:val="00C04CEF"/>
    <w:rsid w:val="00C0616C"/>
    <w:rsid w:val="00C0662F"/>
    <w:rsid w:val="00C11943"/>
    <w:rsid w:val="00C12848"/>
    <w:rsid w:val="00C12E96"/>
    <w:rsid w:val="00C14763"/>
    <w:rsid w:val="00C1565E"/>
    <w:rsid w:val="00C16141"/>
    <w:rsid w:val="00C2363F"/>
    <w:rsid w:val="00C236C8"/>
    <w:rsid w:val="00C260B1"/>
    <w:rsid w:val="00C26E56"/>
    <w:rsid w:val="00C310DA"/>
    <w:rsid w:val="00C31406"/>
    <w:rsid w:val="00C345B4"/>
    <w:rsid w:val="00C37194"/>
    <w:rsid w:val="00C40637"/>
    <w:rsid w:val="00C40B38"/>
    <w:rsid w:val="00C40F6C"/>
    <w:rsid w:val="00C44426"/>
    <w:rsid w:val="00C445F3"/>
    <w:rsid w:val="00C4518F"/>
    <w:rsid w:val="00C451F4"/>
    <w:rsid w:val="00C45EB1"/>
    <w:rsid w:val="00C54A3A"/>
    <w:rsid w:val="00C55566"/>
    <w:rsid w:val="00C56448"/>
    <w:rsid w:val="00C609A6"/>
    <w:rsid w:val="00C667BE"/>
    <w:rsid w:val="00C6766B"/>
    <w:rsid w:val="00C72223"/>
    <w:rsid w:val="00C76417"/>
    <w:rsid w:val="00C7726F"/>
    <w:rsid w:val="00C81564"/>
    <w:rsid w:val="00C823DA"/>
    <w:rsid w:val="00C8259F"/>
    <w:rsid w:val="00C82746"/>
    <w:rsid w:val="00C8312F"/>
    <w:rsid w:val="00C84C47"/>
    <w:rsid w:val="00C858A4"/>
    <w:rsid w:val="00C863BD"/>
    <w:rsid w:val="00C86AFA"/>
    <w:rsid w:val="00CA0334"/>
    <w:rsid w:val="00CA084A"/>
    <w:rsid w:val="00CA661D"/>
    <w:rsid w:val="00CA6DB3"/>
    <w:rsid w:val="00CA75F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D4A"/>
    <w:rsid w:val="00CD12C1"/>
    <w:rsid w:val="00CD1F2B"/>
    <w:rsid w:val="00CD214E"/>
    <w:rsid w:val="00CD3A7D"/>
    <w:rsid w:val="00CD46FA"/>
    <w:rsid w:val="00CD5973"/>
    <w:rsid w:val="00CE31A6"/>
    <w:rsid w:val="00CE7AB2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0D51"/>
    <w:rsid w:val="00D41DFB"/>
    <w:rsid w:val="00D47D7A"/>
    <w:rsid w:val="00D50ABD"/>
    <w:rsid w:val="00D55290"/>
    <w:rsid w:val="00D57791"/>
    <w:rsid w:val="00D6046A"/>
    <w:rsid w:val="00D61CD7"/>
    <w:rsid w:val="00D62870"/>
    <w:rsid w:val="00D6362B"/>
    <w:rsid w:val="00D654E1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9C0"/>
    <w:rsid w:val="00D76EC9"/>
    <w:rsid w:val="00D80E7D"/>
    <w:rsid w:val="00D81397"/>
    <w:rsid w:val="00D841C9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2BF"/>
    <w:rsid w:val="00DA3FDD"/>
    <w:rsid w:val="00DA7017"/>
    <w:rsid w:val="00DA7028"/>
    <w:rsid w:val="00DB1AD2"/>
    <w:rsid w:val="00DB2B58"/>
    <w:rsid w:val="00DB5206"/>
    <w:rsid w:val="00DB6276"/>
    <w:rsid w:val="00DB63F5"/>
    <w:rsid w:val="00DC0D40"/>
    <w:rsid w:val="00DC1C6B"/>
    <w:rsid w:val="00DC1FD8"/>
    <w:rsid w:val="00DC2C2E"/>
    <w:rsid w:val="00DC3C74"/>
    <w:rsid w:val="00DC4AF0"/>
    <w:rsid w:val="00DC7886"/>
    <w:rsid w:val="00DD0CF2"/>
    <w:rsid w:val="00DD0FD8"/>
    <w:rsid w:val="00DD426A"/>
    <w:rsid w:val="00DE1554"/>
    <w:rsid w:val="00DE2901"/>
    <w:rsid w:val="00DE488A"/>
    <w:rsid w:val="00DE590F"/>
    <w:rsid w:val="00DE7DC1"/>
    <w:rsid w:val="00DF3F7E"/>
    <w:rsid w:val="00DF7648"/>
    <w:rsid w:val="00DF79F3"/>
    <w:rsid w:val="00E00E29"/>
    <w:rsid w:val="00E027FB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E94"/>
    <w:rsid w:val="00E2396E"/>
    <w:rsid w:val="00E24498"/>
    <w:rsid w:val="00E24728"/>
    <w:rsid w:val="00E267FB"/>
    <w:rsid w:val="00E276AC"/>
    <w:rsid w:val="00E34A35"/>
    <w:rsid w:val="00E37C2F"/>
    <w:rsid w:val="00E41C28"/>
    <w:rsid w:val="00E46308"/>
    <w:rsid w:val="00E5060C"/>
    <w:rsid w:val="00E506BC"/>
    <w:rsid w:val="00E51E17"/>
    <w:rsid w:val="00E52DAB"/>
    <w:rsid w:val="00E539B0"/>
    <w:rsid w:val="00E558E2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CBD"/>
    <w:rsid w:val="00E75DDA"/>
    <w:rsid w:val="00E773E8"/>
    <w:rsid w:val="00E77476"/>
    <w:rsid w:val="00E83ADD"/>
    <w:rsid w:val="00E84F38"/>
    <w:rsid w:val="00E85623"/>
    <w:rsid w:val="00E87441"/>
    <w:rsid w:val="00E91FAE"/>
    <w:rsid w:val="00E9279C"/>
    <w:rsid w:val="00E9289A"/>
    <w:rsid w:val="00E93820"/>
    <w:rsid w:val="00E96E3F"/>
    <w:rsid w:val="00EA1149"/>
    <w:rsid w:val="00EA270C"/>
    <w:rsid w:val="00EA4974"/>
    <w:rsid w:val="00EA532E"/>
    <w:rsid w:val="00EB06D9"/>
    <w:rsid w:val="00EB0E45"/>
    <w:rsid w:val="00EB192B"/>
    <w:rsid w:val="00EB19ED"/>
    <w:rsid w:val="00EB1CAB"/>
    <w:rsid w:val="00EC0F5A"/>
    <w:rsid w:val="00EC4265"/>
    <w:rsid w:val="00EC4CEB"/>
    <w:rsid w:val="00EC5A7D"/>
    <w:rsid w:val="00EC5E70"/>
    <w:rsid w:val="00EC659E"/>
    <w:rsid w:val="00ED2072"/>
    <w:rsid w:val="00ED2AE0"/>
    <w:rsid w:val="00ED351B"/>
    <w:rsid w:val="00ED5553"/>
    <w:rsid w:val="00ED5E36"/>
    <w:rsid w:val="00ED6961"/>
    <w:rsid w:val="00EF0B96"/>
    <w:rsid w:val="00EF3486"/>
    <w:rsid w:val="00EF47AF"/>
    <w:rsid w:val="00EF53B6"/>
    <w:rsid w:val="00F00B73"/>
    <w:rsid w:val="00F03141"/>
    <w:rsid w:val="00F115CA"/>
    <w:rsid w:val="00F14817"/>
    <w:rsid w:val="00F14EBA"/>
    <w:rsid w:val="00F1510F"/>
    <w:rsid w:val="00F1533A"/>
    <w:rsid w:val="00F15E5A"/>
    <w:rsid w:val="00F17F0A"/>
    <w:rsid w:val="00F2664D"/>
    <w:rsid w:val="00F2668F"/>
    <w:rsid w:val="00F266AD"/>
    <w:rsid w:val="00F2742F"/>
    <w:rsid w:val="00F2753B"/>
    <w:rsid w:val="00F33F8B"/>
    <w:rsid w:val="00F340B2"/>
    <w:rsid w:val="00F421E0"/>
    <w:rsid w:val="00F43390"/>
    <w:rsid w:val="00F443B2"/>
    <w:rsid w:val="00F458D8"/>
    <w:rsid w:val="00F50237"/>
    <w:rsid w:val="00F53596"/>
    <w:rsid w:val="00F551EC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C3F"/>
    <w:rsid w:val="00F91EC9"/>
    <w:rsid w:val="00F92C0A"/>
    <w:rsid w:val="00F9415B"/>
    <w:rsid w:val="00FA13C2"/>
    <w:rsid w:val="00FA360B"/>
    <w:rsid w:val="00FA7F91"/>
    <w:rsid w:val="00FB121C"/>
    <w:rsid w:val="00FB1CDD"/>
    <w:rsid w:val="00FB2C2F"/>
    <w:rsid w:val="00FB305C"/>
    <w:rsid w:val="00FC2E3D"/>
    <w:rsid w:val="00FC3BDE"/>
    <w:rsid w:val="00FC3D94"/>
    <w:rsid w:val="00FC3DE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CD3A7D"/>
    <w:rPr>
      <w:color w:val="0000FF"/>
      <w:u w:val="single"/>
    </w:rPr>
  </w:style>
  <w:style w:type="paragraph" w:styleId="Poprawka">
    <w:name w:val="Revision"/>
    <w:hidden/>
    <w:uiPriority w:val="99"/>
    <w:semiHidden/>
    <w:rsid w:val="00BE230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CD3A7D"/>
    <w:rPr>
      <w:color w:val="0000FF"/>
      <w:u w:val="single"/>
    </w:rPr>
  </w:style>
  <w:style w:type="paragraph" w:styleId="Poprawka">
    <w:name w:val="Revision"/>
    <w:hidden/>
    <w:uiPriority w:val="99"/>
    <w:semiHidden/>
    <w:rsid w:val="00BE230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46248D-D030-4532-908B-E794B2F08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16</Pages>
  <Words>4617</Words>
  <Characters>27705</Characters>
  <Application>Microsoft Office Word</Application>
  <DocSecurity>0</DocSecurity>
  <Lines>230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Miłoszewski Konrad</dc:creator>
  <cp:lastModifiedBy>Salamonczyk Monika</cp:lastModifiedBy>
  <cp:revision>3</cp:revision>
  <cp:lastPrinted>2019-12-03T15:26:00Z</cp:lastPrinted>
  <dcterms:created xsi:type="dcterms:W3CDTF">2019-12-03T15:49:00Z</dcterms:created>
  <dcterms:modified xsi:type="dcterms:W3CDTF">2019-12-03T16:32:00Z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