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0C7" w:rsidRPr="00E02251" w:rsidRDefault="006820C7" w:rsidP="0017561B">
      <w:pPr>
        <w:pStyle w:val="OZNPROJEKTUwskazaniedatylubwersjiprojektu"/>
      </w:pPr>
      <w:bookmarkStart w:id="0" w:name="_GoBack"/>
      <w:bookmarkEnd w:id="0"/>
      <w:r w:rsidRPr="00E02251">
        <w:t>Projekt</w:t>
      </w:r>
    </w:p>
    <w:p w:rsidR="006820C7" w:rsidRPr="00E02251" w:rsidRDefault="006820C7" w:rsidP="0017561B">
      <w:pPr>
        <w:pStyle w:val="OZNRODZAKTUtznustawalubrozporzdzenieiorganwydajcy"/>
      </w:pPr>
      <w:r w:rsidRPr="00E02251">
        <w:t>Ustawa</w:t>
      </w:r>
    </w:p>
    <w:p w:rsidR="006820C7" w:rsidRPr="00E02251" w:rsidRDefault="006820C7" w:rsidP="0017561B">
      <w:pPr>
        <w:pStyle w:val="DATAAKTUdatauchwalenialubwydaniaaktu"/>
      </w:pPr>
      <w:r>
        <w:t xml:space="preserve">z dnia </w:t>
      </w:r>
    </w:p>
    <w:p w:rsidR="006820C7" w:rsidRPr="00E02251" w:rsidRDefault="006820C7" w:rsidP="0017561B">
      <w:pPr>
        <w:pStyle w:val="TYTUAKTUprzedmiotregulacjiustawylubrozporzdzenia"/>
      </w:pPr>
      <w:r w:rsidRPr="00E02251">
        <w:t>o ratyfikacji Umowy</w:t>
      </w:r>
      <w:r>
        <w:t xml:space="preserve"> o partnerstwie strategicznym między Unią Europejską i jej państwami członkowskimi, z jednej strony, a Kanadą, z drugiej strony, </w:t>
      </w:r>
      <w:r w:rsidRPr="00E02251">
        <w:t xml:space="preserve">sporządzonej </w:t>
      </w:r>
      <w:r w:rsidR="0017561B" w:rsidRPr="00E02251">
        <w:t>w</w:t>
      </w:r>
      <w:r w:rsidR="0017561B">
        <w:t> </w:t>
      </w:r>
      <w:r>
        <w:t>Brukseli dnia 30 października 2016 r.</w:t>
      </w:r>
    </w:p>
    <w:p w:rsidR="006820C7" w:rsidRPr="00E02251" w:rsidRDefault="006820C7" w:rsidP="0017561B">
      <w:pPr>
        <w:pStyle w:val="ARTartustawynprozporzdzenia"/>
      </w:pPr>
      <w:r w:rsidRPr="0017561B">
        <w:rPr>
          <w:rStyle w:val="Ppogrubienie"/>
        </w:rPr>
        <w:t>Art.</w:t>
      </w:r>
      <w:r w:rsidR="00F830F9">
        <w:rPr>
          <w:rStyle w:val="Ppogrubienie"/>
        </w:rPr>
        <w:t> </w:t>
      </w:r>
      <w:r w:rsidRPr="0017561B">
        <w:rPr>
          <w:rStyle w:val="Ppogrubienie"/>
        </w:rPr>
        <w:t>1.</w:t>
      </w:r>
      <w:r>
        <w:t xml:space="preserve"> </w:t>
      </w:r>
      <w:r w:rsidRPr="00E02251">
        <w:t xml:space="preserve">Wyraża się zgodę na dokonanie przez Prezydenta Rzeczypospolitej Polskiej ratyfikacji Umowy </w:t>
      </w:r>
      <w:r>
        <w:t xml:space="preserve">o partnerstwie strategicznym między Unią Europejską i jej państwami członkowskimi, z jednej strony, a Kanadą, z drugiej strony, sporządzonej w Brukseli dnia </w:t>
      </w:r>
      <w:r w:rsidR="0017561B">
        <w:t>30 </w:t>
      </w:r>
      <w:r>
        <w:t>października 2016 r.</w:t>
      </w:r>
    </w:p>
    <w:p w:rsidR="00261A16" w:rsidRPr="005F4014" w:rsidRDefault="006820C7" w:rsidP="0017561B">
      <w:pPr>
        <w:pStyle w:val="ARTartustawynprozporzdzenia"/>
      </w:pPr>
      <w:r w:rsidRPr="0017561B">
        <w:rPr>
          <w:rStyle w:val="Ppogrubienie"/>
        </w:rPr>
        <w:t>Art.</w:t>
      </w:r>
      <w:r w:rsidR="00F830F9">
        <w:rPr>
          <w:rStyle w:val="Ppogrubienie"/>
        </w:rPr>
        <w:t> </w:t>
      </w:r>
      <w:r w:rsidRPr="0017561B">
        <w:rPr>
          <w:rStyle w:val="Ppogrubienie"/>
        </w:rPr>
        <w:t>2.</w:t>
      </w:r>
      <w:r>
        <w:t xml:space="preserve"> </w:t>
      </w:r>
      <w:r w:rsidRPr="00E02251">
        <w:t>Ustawa wchodzi w życie po upływie 14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78" w:rsidRDefault="006B6578">
      <w:r>
        <w:separator/>
      </w:r>
    </w:p>
  </w:endnote>
  <w:endnote w:type="continuationSeparator" w:id="0">
    <w:p w:rsidR="006B6578" w:rsidRDefault="006B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78" w:rsidRDefault="006B6578">
      <w:r>
        <w:separator/>
      </w:r>
    </w:p>
  </w:footnote>
  <w:footnote w:type="continuationSeparator" w:id="0">
    <w:p w:rsidR="006B6578" w:rsidRDefault="006B6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61B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003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0C7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6578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1EE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0F9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7883E7-C4F0-4C3C-90B8-41454126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F94F36-E69B-4AD4-BABE-2B55EEFB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Rybkowska Bożena</cp:lastModifiedBy>
  <cp:revision>3</cp:revision>
  <cp:lastPrinted>2012-04-23T06:39:00Z</cp:lastPrinted>
  <dcterms:created xsi:type="dcterms:W3CDTF">2020-06-24T12:43:00Z</dcterms:created>
  <dcterms:modified xsi:type="dcterms:W3CDTF">2020-06-25T08:57:00Z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