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4E8" w:rsidRPr="00DB54E8" w:rsidRDefault="00DB54E8" w:rsidP="00DB54E8">
      <w:pPr>
        <w:pStyle w:val="OZNPROJEKTUwskazaniedatylubwersjiprojektu"/>
        <w:keepNext/>
      </w:pPr>
      <w:bookmarkStart w:id="0" w:name="_GoBack"/>
      <w:bookmarkEnd w:id="0"/>
      <w:r>
        <w:t>Projekt</w:t>
      </w:r>
    </w:p>
    <w:p w:rsidR="00DB54E8" w:rsidRPr="001A74D1" w:rsidRDefault="00DB54E8" w:rsidP="00DB54E8">
      <w:pPr>
        <w:pStyle w:val="OZNRODZAKTUtznustawalubrozporzdzenieiorganwydajcy"/>
      </w:pPr>
      <w:r w:rsidRPr="001A74D1">
        <w:t>Ustawa</w:t>
      </w:r>
    </w:p>
    <w:p w:rsidR="00DB54E8" w:rsidRPr="001A74D1" w:rsidRDefault="00DB54E8" w:rsidP="00DB54E8">
      <w:pPr>
        <w:pStyle w:val="DATAAKTUdatauchwalenialubwydaniaaktu"/>
      </w:pPr>
      <w:r w:rsidRPr="001A74D1">
        <w:t>z dnia</w:t>
      </w:r>
    </w:p>
    <w:p w:rsidR="00DB54E8" w:rsidRDefault="00DB54E8" w:rsidP="00DB54E8">
      <w:pPr>
        <w:pStyle w:val="TYTUAKTUprzedmiotregulacjiustawylubrozporzdzenia"/>
      </w:pPr>
      <w:r>
        <w:t>o zmianie ustawy o statystyce publicznej, ustawy o p</w:t>
      </w:r>
      <w:r w:rsidR="00B978C2">
        <w:t>owszechnym spisie rolnym w 2020 </w:t>
      </w:r>
      <w:r>
        <w:t xml:space="preserve">r. oraz ustawy </w:t>
      </w:r>
      <w:r w:rsidRPr="001A74D1">
        <w:t>o narodowym spisie powszechnym ludności i</w:t>
      </w:r>
      <w:r>
        <w:t> </w:t>
      </w:r>
      <w:r w:rsidRPr="001A74D1">
        <w:t>mieszkań w</w:t>
      </w:r>
      <w:r>
        <w:t> </w:t>
      </w:r>
      <w:r w:rsidRPr="001A74D1">
        <w:t>2021</w:t>
      </w:r>
      <w:r>
        <w:t> r.</w:t>
      </w:r>
    </w:p>
    <w:p w:rsidR="00DB54E8" w:rsidRDefault="00DB54E8" w:rsidP="00DB54E8">
      <w:pPr>
        <w:pStyle w:val="ARTartustawynprozporzdzenia"/>
        <w:keepNext/>
      </w:pPr>
      <w:r w:rsidRPr="00DB54E8">
        <w:rPr>
          <w:rStyle w:val="Ppogrubienie"/>
        </w:rPr>
        <w:t>Art. 1.</w:t>
      </w:r>
      <w:r w:rsidRPr="001A74D1">
        <w:t> </w:t>
      </w:r>
      <w:r>
        <w:t>W ustawie z dnia 29 czerwca 1995 r. o statystyce pu</w:t>
      </w:r>
      <w:r w:rsidR="00B978C2">
        <w:t>blicznej (Dz. U. z 2020 r. poz. </w:t>
      </w:r>
      <w:r>
        <w:t>443) wprowadza się następujące zmiany:</w:t>
      </w:r>
    </w:p>
    <w:p w:rsidR="00DB54E8" w:rsidRDefault="00DB54E8" w:rsidP="00DB54E8">
      <w:pPr>
        <w:pStyle w:val="PKTpunkt"/>
        <w:keepNext/>
      </w:pPr>
      <w:r>
        <w:t>1)</w:t>
      </w:r>
      <w:r>
        <w:tab/>
        <w:t>w art. 2 w pkt 15 lit. e otrzymuje brzmienie:</w:t>
      </w:r>
    </w:p>
    <w:p w:rsidR="00DB54E8" w:rsidRDefault="00DB54E8" w:rsidP="00DB54E8">
      <w:pPr>
        <w:pStyle w:val="ZLITzmlitartykuempunktem"/>
      </w:pPr>
      <w:r>
        <w:t>„e)</w:t>
      </w:r>
      <w:r>
        <w:tab/>
        <w:t>dostarczania publicznie dostępnych usług telekomunikacyjnych,”;</w:t>
      </w:r>
    </w:p>
    <w:p w:rsidR="00DB54E8" w:rsidRDefault="00DB54E8" w:rsidP="00DB54E8">
      <w:pPr>
        <w:pStyle w:val="PKTpunkt"/>
        <w:keepNext/>
      </w:pPr>
      <w:r>
        <w:t>2)</w:t>
      </w:r>
      <w:r>
        <w:tab/>
        <w:t>w art. 35b:</w:t>
      </w:r>
    </w:p>
    <w:p w:rsidR="00DB54E8" w:rsidRDefault="00DB54E8" w:rsidP="00DB54E8">
      <w:pPr>
        <w:pStyle w:val="LITlitera"/>
        <w:keepNext/>
      </w:pPr>
      <w:r>
        <w:t>a)</w:t>
      </w:r>
      <w:r>
        <w:tab/>
        <w:t>w ust. 1 po pkt 21 dodaje się pkt 21a–21c w brzmieniu:</w:t>
      </w:r>
    </w:p>
    <w:p w:rsidR="00DB54E8" w:rsidRPr="004859B6" w:rsidRDefault="00DB54E8" w:rsidP="00DB54E8">
      <w:pPr>
        <w:pStyle w:val="ZLITPKTzmpktliter"/>
      </w:pPr>
      <w:r>
        <w:t>„21a)</w:t>
      </w:r>
      <w:r>
        <w:tab/>
        <w:t xml:space="preserve"> adres miejsca, pod którym znajduje się zakończenie sieci, udostępnione abonentowi publicznie dostępnej usł</w:t>
      </w:r>
      <w:r w:rsidR="00B978C2">
        <w:t>ugi telefonicznej świadczonej w </w:t>
      </w:r>
      <w:r>
        <w:t>stacjonarnej publicznej sieci telekomunikacyjnej;</w:t>
      </w:r>
    </w:p>
    <w:p w:rsidR="00DB54E8" w:rsidRDefault="00DB54E8" w:rsidP="00DB54E8">
      <w:pPr>
        <w:pStyle w:val="ZLITPKTzmpktliter"/>
      </w:pPr>
      <w:r>
        <w:t>21b)</w:t>
      </w:r>
      <w:r>
        <w:tab/>
        <w:t>adres miejsca zamieszkania abonenta publicznie dostępnej usługi telefonicznej świadczonej w ruchomej publicznej sieci telekomunikacyjnej;</w:t>
      </w:r>
    </w:p>
    <w:p w:rsidR="00DB54E8" w:rsidRDefault="00DB54E8" w:rsidP="00DB54E8">
      <w:pPr>
        <w:pStyle w:val="ZLITPKTzmpktliter"/>
      </w:pPr>
      <w:r>
        <w:t>21c)</w:t>
      </w:r>
      <w:r>
        <w:tab/>
        <w:t>adres do korespondencji abonenta publicznie dostępnej usługi telefonicznej świadczonej w ruchomej publicznej sieci telekomunikacyjnej;”,</w:t>
      </w:r>
    </w:p>
    <w:p w:rsidR="00DB54E8" w:rsidRDefault="00DB54E8" w:rsidP="00DB54E8">
      <w:pPr>
        <w:pStyle w:val="LITlitera"/>
        <w:keepNext/>
      </w:pPr>
      <w:r>
        <w:t>b)</w:t>
      </w:r>
      <w:r>
        <w:tab/>
        <w:t>dodaje się ust. 5 w brzmieniu:</w:t>
      </w:r>
    </w:p>
    <w:p w:rsidR="00DB54E8" w:rsidRDefault="00DB54E8" w:rsidP="00DB54E8">
      <w:pPr>
        <w:pStyle w:val="ZLITUSTzmustliter"/>
      </w:pPr>
      <w:r>
        <w:t>„5</w:t>
      </w:r>
      <w:r w:rsidRPr="009408C6">
        <w:t xml:space="preserve">. Przekazanie </w:t>
      </w:r>
      <w:r>
        <w:t xml:space="preserve">służbom statystyki publicznej </w:t>
      </w:r>
      <w:r w:rsidRPr="009408C6">
        <w:t xml:space="preserve">danych </w:t>
      </w:r>
      <w:r>
        <w:t xml:space="preserve">osobowych z katalogu danych, o których mowa w ust. 1, </w:t>
      </w:r>
      <w:r w:rsidRPr="009408C6">
        <w:t xml:space="preserve">przez dostawców publicznie </w:t>
      </w:r>
      <w:r w:rsidRPr="009408C6">
        <w:lastRenderedPageBreak/>
        <w:t>dostępnych usług telekomunikacyjnych nie stanowi naruszenia ta</w:t>
      </w:r>
      <w:r w:rsidR="00B978C2">
        <w:t>jemnicy komunikowania się w </w:t>
      </w:r>
      <w:r w:rsidRPr="009408C6">
        <w:t>sieciach telekomunikacyjnych, o której mowa w art. 159 ust. 1 ustawy z dnia 16 lipca 2004 r. – Prawo telekomunikacyjne</w:t>
      </w:r>
      <w:r>
        <w:t xml:space="preserve"> (Dz. U. </w:t>
      </w:r>
      <w:r w:rsidR="00B978C2">
        <w:t>z 2019 r. poz. 2460 oraz z 2020 </w:t>
      </w:r>
      <w:r>
        <w:t>r. poz. 374, 695 i 875).”;</w:t>
      </w:r>
    </w:p>
    <w:p w:rsidR="00DB54E8" w:rsidRDefault="00DB54E8" w:rsidP="00DB54E8">
      <w:pPr>
        <w:pStyle w:val="PKTpunkt"/>
        <w:keepNext/>
      </w:pPr>
      <w:r>
        <w:t>3)</w:t>
      </w:r>
      <w:r>
        <w:tab/>
        <w:t>w art. 35c w ust. 1 pkt 2 otrzymuje brzmienie:</w:t>
      </w:r>
    </w:p>
    <w:p w:rsidR="00DB54E8" w:rsidRPr="00416429" w:rsidRDefault="00DB54E8" w:rsidP="00DB54E8">
      <w:pPr>
        <w:pStyle w:val="ZPKTzmpktartykuempunktem"/>
      </w:pPr>
      <w:r>
        <w:t>„</w:t>
      </w:r>
      <w:r w:rsidRPr="00416429">
        <w:t>2)</w:t>
      </w:r>
      <w:r>
        <w:tab/>
      </w:r>
      <w:r w:rsidRPr="00416429">
        <w:t>Zakład Ubezpieczeń Społecznych, Prezesa Kasy Rolniczego Ubezpieczenia Społecznego, Narodowy Fundusz Zdrowia, Szefa Urzędu do Spraw Cudzoziemców, Prezesa Urzędu Komunikacji Elektronicznej, Głównego Inspektora Weterynarii, Państwową Inspekcję Farmaceutyczną, Inspekcję Jakości Handlowej Artykułów Rolno-Spożywczych oraz Agencję Restrukturyzac</w:t>
      </w:r>
      <w:r w:rsidR="00B978C2">
        <w:t>ji i Modernizacji Rolnictwa – z </w:t>
      </w:r>
      <w:r w:rsidRPr="00416429">
        <w:t>systemów i rejestrów związanych z ich działalnością ustawową,</w:t>
      </w:r>
      <w:r>
        <w:t>”</w:t>
      </w:r>
      <w:r w:rsidRPr="00416429">
        <w:t>.</w:t>
      </w:r>
    </w:p>
    <w:p w:rsidR="00DB54E8" w:rsidRDefault="00DB54E8" w:rsidP="00DB54E8">
      <w:pPr>
        <w:pStyle w:val="ARTartustawynprozporzdzenia"/>
        <w:keepNext/>
      </w:pPr>
      <w:r w:rsidRPr="00DB54E8">
        <w:rPr>
          <w:rStyle w:val="Ppogrubienie"/>
        </w:rPr>
        <w:t>Art. 2.</w:t>
      </w:r>
      <w:r>
        <w:rPr>
          <w:rStyle w:val="Ppogrubienie"/>
        </w:rPr>
        <w:t xml:space="preserve"> </w:t>
      </w:r>
      <w:r>
        <w:t>W ustawie z dnia 31 lipca 2019 r. o powszechnym spis</w:t>
      </w:r>
      <w:r w:rsidR="00B978C2">
        <w:t>ie rolnym w 2020 r. (Dz. U. </w:t>
      </w:r>
      <w:r>
        <w:t>poz. 1728) wprowadza się następujące zmiany:</w:t>
      </w:r>
    </w:p>
    <w:p w:rsidR="00DB54E8" w:rsidRDefault="00DB54E8" w:rsidP="00DB54E8">
      <w:pPr>
        <w:pStyle w:val="PKTpunkt"/>
        <w:keepNext/>
      </w:pPr>
      <w:r>
        <w:t>1)</w:t>
      </w:r>
      <w:r>
        <w:tab/>
        <w:t>art. 8 otrzymuje brzmienie:</w:t>
      </w:r>
    </w:p>
    <w:p w:rsidR="00DB54E8" w:rsidRPr="00CE06C7" w:rsidRDefault="00DB54E8" w:rsidP="00DB54E8">
      <w:pPr>
        <w:pStyle w:val="ZARTzmartartykuempunktem"/>
      </w:pPr>
      <w:r w:rsidRPr="00DB54E8">
        <w:t>„</w:t>
      </w:r>
      <w:r w:rsidRPr="00DB54E8">
        <w:rPr>
          <w:rStyle w:val="Ppogrubienie"/>
          <w:b w:val="0"/>
        </w:rPr>
        <w:t>Art. 8.</w:t>
      </w:r>
      <w:r w:rsidRPr="00DB54E8">
        <w:t xml:space="preserve"> Użytkownik</w:t>
      </w:r>
      <w:r>
        <w:t xml:space="preserve"> gospodarstwa rolnego w ramach spisu rolnego </w:t>
      </w:r>
      <w:r w:rsidRPr="00CE06C7">
        <w:t>przekazuje dane w formie:</w:t>
      </w:r>
    </w:p>
    <w:p w:rsidR="00DB54E8" w:rsidRDefault="00DB54E8" w:rsidP="00DB54E8">
      <w:pPr>
        <w:pStyle w:val="ZPKTzmpktartykuempunktem"/>
      </w:pPr>
      <w:r>
        <w:t>1)</w:t>
      </w:r>
      <w:r>
        <w:tab/>
      </w:r>
      <w:proofErr w:type="spellStart"/>
      <w:r>
        <w:t>samospisu</w:t>
      </w:r>
      <w:proofErr w:type="spellEnd"/>
      <w:r>
        <w:t xml:space="preserve"> internetowego przeprowadzanego za pośrednictwem interaktywnej aplikacji dostępnej na stronie internetowej Głównego Urzędu Statystycznego, zwanego dalej „</w:t>
      </w:r>
      <w:proofErr w:type="spellStart"/>
      <w:r>
        <w:t>samospisem</w:t>
      </w:r>
      <w:proofErr w:type="spellEnd"/>
      <w:r>
        <w:t xml:space="preserve"> internetowym”;</w:t>
      </w:r>
    </w:p>
    <w:p w:rsidR="00DB54E8" w:rsidRDefault="00DB54E8" w:rsidP="00DB54E8">
      <w:pPr>
        <w:pStyle w:val="ZPKTzmpktartykuempunktem"/>
      </w:pPr>
      <w:r>
        <w:t>2)</w:t>
      </w:r>
      <w:r>
        <w:tab/>
        <w:t>bezpośredniego wywiadu przeprowadzanego przez rachmistrza spisowego</w:t>
      </w:r>
      <w:r w:rsidR="00B978C2">
        <w:t xml:space="preserve"> z </w:t>
      </w:r>
      <w:r>
        <w:t>wykorzystaniem urządzenia mobilnego wyposażonego w oprogramowanie dedykowane do przeprowadzenia spisu rolnego, zwanego dalej „bezpośrednim wywiadem”;</w:t>
      </w:r>
    </w:p>
    <w:p w:rsidR="00DB54E8" w:rsidRDefault="00DB54E8" w:rsidP="00DB54E8">
      <w:pPr>
        <w:pStyle w:val="ZPKTzmpktartykuempunktem"/>
        <w:keepNext/>
      </w:pPr>
      <w:r>
        <w:lastRenderedPageBreak/>
        <w:t>3)</w:t>
      </w:r>
      <w:r>
        <w:tab/>
        <w:t>wywiadu telefonicznego przeprowadzaneg</w:t>
      </w:r>
      <w:r w:rsidR="00B978C2">
        <w:t>o przez rachmistrza spisowego z </w:t>
      </w:r>
      <w:r>
        <w:t>wykorzystaniem:</w:t>
      </w:r>
    </w:p>
    <w:p w:rsidR="00DB54E8" w:rsidRDefault="00DB54E8" w:rsidP="00DB54E8">
      <w:pPr>
        <w:pStyle w:val="ZLITwPKTzmlitwpktartykuempunktem"/>
      </w:pPr>
      <w:r>
        <w:t>a)</w:t>
      </w:r>
      <w:r>
        <w:tab/>
        <w:t>zainstalowanego na komputerze oprogramowania dedykowanego do przeprowadzenia spisu rolnego lub</w:t>
      </w:r>
    </w:p>
    <w:p w:rsidR="00DB54E8" w:rsidRDefault="00DB54E8" w:rsidP="00DB54E8">
      <w:pPr>
        <w:pStyle w:val="ZLITwPKTzmlitwpktartykuempunktem"/>
        <w:keepNext/>
      </w:pPr>
      <w:r>
        <w:t>b)</w:t>
      </w:r>
      <w:r>
        <w:tab/>
        <w:t>urządzenia mobilnego wyposażonego w oprogramowanie dedykowane do przeprowadzenia spisu rolnego</w:t>
      </w:r>
    </w:p>
    <w:p w:rsidR="00DB54E8" w:rsidRPr="00DB54E8" w:rsidRDefault="00DB54E8" w:rsidP="00DB54E8">
      <w:pPr>
        <w:pStyle w:val="ZCZWSPLITwPKTzmczciwsplitwpktartykuempunktem"/>
      </w:pPr>
      <w:r w:rsidRPr="00162CB2">
        <w:t>–</w:t>
      </w:r>
      <w:r w:rsidRPr="00DB54E8">
        <w:t xml:space="preserve"> zwanego dalej </w:t>
      </w:r>
      <w:r>
        <w:t>„</w:t>
      </w:r>
      <w:r w:rsidRPr="00DB54E8">
        <w:t>wywiadem telefonicznym</w:t>
      </w:r>
      <w:r>
        <w:t>”</w:t>
      </w:r>
      <w:r w:rsidRPr="00DB54E8">
        <w:t>.</w:t>
      </w:r>
      <w:r>
        <w:t>”</w:t>
      </w:r>
      <w:r w:rsidRPr="00DB54E8">
        <w:t>;</w:t>
      </w:r>
    </w:p>
    <w:p w:rsidR="00DB54E8" w:rsidRPr="00DB54E8" w:rsidRDefault="00DB54E8" w:rsidP="00DB54E8">
      <w:pPr>
        <w:pStyle w:val="PKTpunkt"/>
        <w:keepNext/>
      </w:pPr>
      <w:r>
        <w:t>2</w:t>
      </w:r>
      <w:r w:rsidRPr="00DB54E8">
        <w:t>)</w:t>
      </w:r>
      <w:r>
        <w:tab/>
      </w:r>
      <w:r w:rsidRPr="00DB54E8">
        <w:t>po art. 8 dodaje się art. 8a</w:t>
      </w:r>
      <w:r w:rsidRPr="00162CB2">
        <w:t>–</w:t>
      </w:r>
      <w:r w:rsidRPr="00DB54E8">
        <w:t>8f w brzmieniu:</w:t>
      </w:r>
    </w:p>
    <w:p w:rsidR="00DB54E8" w:rsidRDefault="00DB54E8" w:rsidP="00DB54E8">
      <w:pPr>
        <w:pStyle w:val="ZARTzmartartykuempunktem"/>
      </w:pPr>
      <w:r>
        <w:t>„</w:t>
      </w:r>
      <w:r w:rsidRPr="0077046F">
        <w:t xml:space="preserve">Art. 8a. 1. Użytkownik gospodarstwa rolnego jest obowiązany przeprowadzić </w:t>
      </w:r>
      <w:proofErr w:type="spellStart"/>
      <w:r w:rsidRPr="0077046F">
        <w:t>samospis</w:t>
      </w:r>
      <w:proofErr w:type="spellEnd"/>
      <w:r w:rsidRPr="0077046F">
        <w:t xml:space="preserve"> internetowy.</w:t>
      </w:r>
    </w:p>
    <w:p w:rsidR="00DB54E8" w:rsidRDefault="00DB54E8" w:rsidP="00DB54E8">
      <w:pPr>
        <w:pStyle w:val="ZUSTzmustartykuempunktem"/>
      </w:pPr>
      <w:r w:rsidRPr="0077046F">
        <w:t xml:space="preserve">2. </w:t>
      </w:r>
      <w:r>
        <w:t xml:space="preserve">Użytkownik gospodarstwa rolnego, który nie może dopełnić obowiązku przeprowadzenia </w:t>
      </w:r>
      <w:proofErr w:type="spellStart"/>
      <w:r>
        <w:t>samospisu</w:t>
      </w:r>
      <w:proofErr w:type="spellEnd"/>
      <w:r>
        <w:t xml:space="preserve"> internetowego, w szczególności ze względu na stan zdrowia lub inny uzasadniony interes tego użytkownika, zgłasza ten fakt służbom statystyki publicznej, telefonując na podany do wiadomości publicznej numer infolinii spisowej, nie później niż do dnia 31 października 2020 r.</w:t>
      </w:r>
    </w:p>
    <w:p w:rsidR="00DB54E8" w:rsidRPr="00A2682E" w:rsidRDefault="00DB54E8" w:rsidP="00DB54E8">
      <w:pPr>
        <w:pStyle w:val="ZARTzmartartykuempunktem"/>
      </w:pPr>
      <w:r w:rsidRPr="00DB54E8">
        <w:rPr>
          <w:rStyle w:val="Ppogrubienie"/>
          <w:b w:val="0"/>
        </w:rPr>
        <w:t>Art. 8b.</w:t>
      </w:r>
      <w:r w:rsidRPr="00DB54E8">
        <w:t> 1. W celu umożliwienia</w:t>
      </w:r>
      <w:r w:rsidRPr="00A2682E">
        <w:t xml:space="preserve"> użytkownikom gospodarstw rolnych nieposiadającym we własnym zakresie techniczno-materialnych warunków umożliwiających przeprowadzenie </w:t>
      </w:r>
      <w:proofErr w:type="spellStart"/>
      <w:r w:rsidRPr="00A2682E">
        <w:t>samospisu</w:t>
      </w:r>
      <w:proofErr w:type="spellEnd"/>
      <w:r w:rsidRPr="00A2682E">
        <w:t xml:space="preserve"> internetowego gminni komisarze spisowi zapewniają bezpłatny dostęp do stanowisk komputerowych wyposażonych w sprzęt komputerowy z zainstalowanym oprogramowaniem wystarczającym do przeprowadzenia </w:t>
      </w:r>
      <w:proofErr w:type="spellStart"/>
      <w:r w:rsidRPr="00A2682E">
        <w:t>samospisu</w:t>
      </w:r>
      <w:proofErr w:type="spellEnd"/>
      <w:r w:rsidRPr="00A2682E">
        <w:t xml:space="preserve"> internetowego.</w:t>
      </w:r>
    </w:p>
    <w:p w:rsidR="00DB54E8" w:rsidRDefault="00DB54E8" w:rsidP="00DB54E8">
      <w:pPr>
        <w:pStyle w:val="ZUSTzmustartykuempunktem"/>
      </w:pPr>
      <w:r>
        <w:t>2</w:t>
      </w:r>
      <w:r w:rsidRPr="001A74D1">
        <w:t>.</w:t>
      </w:r>
      <w:r>
        <w:t xml:space="preserve"> Na wniosek użytkownika gospodarstwa rolnego właściwy gminny komisarz spisowy zapewnia w czasie przeprowadzania </w:t>
      </w:r>
      <w:proofErr w:type="spellStart"/>
      <w:r>
        <w:t>samospisu</w:t>
      </w:r>
      <w:proofErr w:type="spellEnd"/>
      <w:r>
        <w:t xml:space="preserve"> internetowego na stanowisku komputerowym, o którym mowa w ust. 1, niezbędną pomoc w zakresie obsługi interaktywnej aplikacji, o której mowa w art. 8 pkt 1.</w:t>
      </w:r>
    </w:p>
    <w:p w:rsidR="00DB54E8" w:rsidRDefault="00DB54E8" w:rsidP="00DB54E8">
      <w:pPr>
        <w:pStyle w:val="ZUSTzmustartykuempunktem"/>
      </w:pPr>
      <w:r>
        <w:lastRenderedPageBreak/>
        <w:t>3</w:t>
      </w:r>
      <w:r w:rsidRPr="001A74D1">
        <w:t xml:space="preserve">. </w:t>
      </w:r>
      <w:r>
        <w:t>Stanowiska komputerowe, o których mowa w ust. 1, udostępnia się w urzędach obsługujących wójtów (burmistrzów, prezydentów miast).</w:t>
      </w:r>
    </w:p>
    <w:p w:rsidR="00DB54E8" w:rsidRPr="0077046F" w:rsidRDefault="00DB54E8" w:rsidP="00DB54E8">
      <w:pPr>
        <w:pStyle w:val="ZUSTzmustartykuempunktem"/>
      </w:pPr>
      <w:r>
        <w:t>4.</w:t>
      </w:r>
      <w:r w:rsidRPr="001A74D1">
        <w:t xml:space="preserve"> </w:t>
      </w:r>
      <w:r>
        <w:t>Stanowiska komputerowe, o których mowa w ust. 1, powinny być dostępne dla osób niepełnosprawnych.</w:t>
      </w:r>
    </w:p>
    <w:p w:rsidR="00DB54E8" w:rsidRPr="0077046F" w:rsidRDefault="00DB54E8" w:rsidP="00DB54E8">
      <w:pPr>
        <w:pStyle w:val="ZARTzmartartykuempunktem"/>
      </w:pPr>
      <w:r>
        <w:t>Art. 8c</w:t>
      </w:r>
      <w:r w:rsidRPr="0077046F">
        <w:t xml:space="preserve">. </w:t>
      </w:r>
      <w:r>
        <w:t>1</w:t>
      </w:r>
      <w:r w:rsidRPr="0077046F">
        <w:t>. Obowiązek przeprow</w:t>
      </w:r>
      <w:r>
        <w:t xml:space="preserve">adzenia </w:t>
      </w:r>
      <w:proofErr w:type="spellStart"/>
      <w:r>
        <w:t>samospisu</w:t>
      </w:r>
      <w:proofErr w:type="spellEnd"/>
      <w:r>
        <w:t xml:space="preserve"> internetowego, o którym mowa w art. 8a ust. 1, </w:t>
      </w:r>
      <w:r w:rsidRPr="0077046F">
        <w:t>nie wyłącza możliwości zebrania w każdym czasie danych od użytkownika gospodarstwa rolnego w formie bezpośredniego wywiadu lub w formie wywiadu telefonicznego.</w:t>
      </w:r>
    </w:p>
    <w:p w:rsidR="00DB54E8" w:rsidRPr="0077046F" w:rsidRDefault="00DB54E8" w:rsidP="00DB54E8">
      <w:pPr>
        <w:pStyle w:val="ZUSTzmustartykuempunktem"/>
      </w:pPr>
      <w:r>
        <w:t>2</w:t>
      </w:r>
      <w:r w:rsidRPr="0077046F">
        <w:t xml:space="preserve">. Użytkownik gospodarstwa rolnego nie </w:t>
      </w:r>
      <w:r>
        <w:t>może odmówić przekazania danych</w:t>
      </w:r>
      <w:r w:rsidR="00B978C2">
        <w:t xml:space="preserve"> w </w:t>
      </w:r>
      <w:r>
        <w:t xml:space="preserve">ramach spisu rolnego </w:t>
      </w:r>
      <w:r w:rsidRPr="0077046F">
        <w:t>w formie bezpośredniego wywiadu lub w formie wywiadu telefonicznego.</w:t>
      </w:r>
    </w:p>
    <w:p w:rsidR="00DB54E8" w:rsidRDefault="00DB54E8" w:rsidP="00DB54E8">
      <w:pPr>
        <w:pStyle w:val="ZUSTzmustartykuempunktem"/>
        <w:rPr>
          <w:rStyle w:val="Ppogrubienie"/>
        </w:rPr>
      </w:pPr>
      <w:r>
        <w:t>3</w:t>
      </w:r>
      <w:r w:rsidRPr="0077046F">
        <w:t xml:space="preserve">. Przekazanie przez użytkownika gospodarstwa rolnego danych w formie bezpośredniego wywiadu lub w formie wywiadu telefonicznego zwalnia go z obowiązku przeprowadzenia </w:t>
      </w:r>
      <w:proofErr w:type="spellStart"/>
      <w:r w:rsidRPr="0077046F">
        <w:t>samospisu</w:t>
      </w:r>
      <w:proofErr w:type="spellEnd"/>
      <w:r w:rsidRPr="0077046F">
        <w:t xml:space="preserve"> internetowego.</w:t>
      </w:r>
    </w:p>
    <w:p w:rsidR="00DB54E8" w:rsidRPr="00F802D4" w:rsidRDefault="00DB54E8" w:rsidP="00DB54E8">
      <w:pPr>
        <w:pStyle w:val="ZARTzmartartykuempunktem"/>
      </w:pPr>
      <w:r w:rsidRPr="00DB54E8">
        <w:rPr>
          <w:rStyle w:val="Ppogrubienie"/>
          <w:b w:val="0"/>
        </w:rPr>
        <w:t xml:space="preserve">Art. 8d. 1. </w:t>
      </w:r>
      <w:r w:rsidRPr="00DB54E8">
        <w:t>Bezpośrednie wywiady i wywiady telefoniczne przeprowadzają rachmistrze spisowi, którymi</w:t>
      </w:r>
      <w:r w:rsidRPr="00F802D4">
        <w:t xml:space="preserve"> są:</w:t>
      </w:r>
    </w:p>
    <w:p w:rsidR="00DB54E8" w:rsidRPr="0077046F" w:rsidRDefault="00DB54E8" w:rsidP="00DB54E8">
      <w:pPr>
        <w:pStyle w:val="ZPKTzmpktartykuempunktem"/>
      </w:pPr>
      <w:r w:rsidRPr="0077046F">
        <w:t>1)</w:t>
      </w:r>
      <w:r>
        <w:tab/>
      </w:r>
      <w:r w:rsidRPr="0077046F">
        <w:t>pracownicy jednos</w:t>
      </w:r>
      <w:r>
        <w:t xml:space="preserve">tek służb statystyki publicznej, w tym </w:t>
      </w:r>
      <w:r w:rsidR="00B978C2">
        <w:t>ankieterzy statystyczni, o </w:t>
      </w:r>
      <w:r w:rsidRPr="0077046F">
        <w:t>których mowa w art. 28 ust. 4 ustawy z dnia 29 czerwca 1995 r. o statystyce publicznej</w:t>
      </w:r>
      <w:r>
        <w:t xml:space="preserve">, </w:t>
      </w:r>
      <w:r w:rsidRPr="0077046F">
        <w:t>wyznaczeni przez zastępców właściwych wojewódzkich komisarzy spisowych do zebrania danych w ramach spisu rolnego od u</w:t>
      </w:r>
      <w:r>
        <w:t>żytkowników gospodarstw rolnych</w:t>
      </w:r>
      <w:r w:rsidRPr="0077046F">
        <w:t>;</w:t>
      </w:r>
    </w:p>
    <w:p w:rsidR="00DB54E8" w:rsidRPr="0077046F" w:rsidRDefault="00DB54E8" w:rsidP="00DB54E8">
      <w:pPr>
        <w:pStyle w:val="ZPKTzmpktartykuempunktem"/>
      </w:pPr>
      <w:r w:rsidRPr="0077046F">
        <w:t>2)</w:t>
      </w:r>
      <w:r>
        <w:tab/>
      </w:r>
      <w:r w:rsidRPr="0077046F">
        <w:t xml:space="preserve">osoby fizyczne powołane przez zastępców właściwych wojewódzkich komisarzy spisowych w wyniku naborów przeprowadzonych na zasadach i w trybie określonych w ustawie do zebrania danych w ramach spisu rolnego </w:t>
      </w:r>
      <w:r w:rsidRPr="0077046F">
        <w:lastRenderedPageBreak/>
        <w:t>od użytkowników gospodarstw rolnych, z którymi jest nawiązywana współpraca na warunkach określonych w ustawie.</w:t>
      </w:r>
    </w:p>
    <w:p w:rsidR="00DB54E8" w:rsidRPr="0077046F" w:rsidRDefault="00DB54E8" w:rsidP="00DB54E8">
      <w:pPr>
        <w:pStyle w:val="ZUSTzmustartykuempunktem"/>
      </w:pPr>
      <w:r w:rsidRPr="00DB54E8">
        <w:rPr>
          <w:rStyle w:val="Ppogrubienie"/>
          <w:b w:val="0"/>
        </w:rPr>
        <w:t>2.</w:t>
      </w:r>
      <w:r w:rsidRPr="00DB54E8">
        <w:t> Rachmistrze spisowi, o których mowa w ust. 1 pkt 1, mogą również pełnić dyżury przy</w:t>
      </w:r>
      <w:r w:rsidRPr="0077046F">
        <w:t xml:space="preserve"> udzielaniu informacji w trybie infolinii spisowej i umawianiu bezpośrednich wywiadów z użytkownikami gospodarstw rolnych</w:t>
      </w:r>
      <w:r>
        <w:t>.</w:t>
      </w:r>
    </w:p>
    <w:p w:rsidR="00DB54E8" w:rsidRPr="00DB54E8" w:rsidRDefault="00DB54E8" w:rsidP="00DB54E8">
      <w:pPr>
        <w:pStyle w:val="ZARTzmartartykuempunktem"/>
      </w:pPr>
      <w:r w:rsidRPr="00DB54E8">
        <w:rPr>
          <w:rStyle w:val="Ppogrubienie"/>
          <w:b w:val="0"/>
        </w:rPr>
        <w:t>Art. 8e.</w:t>
      </w:r>
      <w:r w:rsidRPr="00DB54E8">
        <w:t> Zastępca właściwego wojewódzkiego</w:t>
      </w:r>
      <w:r w:rsidR="00B978C2">
        <w:t xml:space="preserve"> komisarza spisowego decyduje o </w:t>
      </w:r>
      <w:r w:rsidRPr="00DB54E8">
        <w:t>sposobie, miejscu i czasie wykonywania przez rachmistrzów spisowych czynności spisowych, o których mowa w art. 8d, w zależności od aktualnych potrzeb.</w:t>
      </w:r>
    </w:p>
    <w:p w:rsidR="00DB54E8" w:rsidRPr="001C0F01" w:rsidRDefault="00DB54E8" w:rsidP="00DB54E8">
      <w:pPr>
        <w:pStyle w:val="ZARTzmartartykuempunktem"/>
      </w:pPr>
      <w:r w:rsidRPr="00DB54E8">
        <w:rPr>
          <w:rStyle w:val="Ppogrubienie"/>
          <w:b w:val="0"/>
        </w:rPr>
        <w:t xml:space="preserve">Art. 8f. </w:t>
      </w:r>
      <w:r w:rsidRPr="00DB54E8">
        <w:t>Za wykonywanie</w:t>
      </w:r>
      <w:r w:rsidRPr="001C0F01">
        <w:t xml:space="preserve"> czynności spi</w:t>
      </w:r>
      <w:r>
        <w:t>sowych, o których mowa w art. 8d</w:t>
      </w:r>
      <w:r w:rsidRPr="001C0F01">
        <w:t>, rachmistrze spisowi otrzymują:</w:t>
      </w:r>
    </w:p>
    <w:p w:rsidR="00DB54E8" w:rsidRPr="0077046F" w:rsidRDefault="00DB54E8" w:rsidP="00DB54E8">
      <w:pPr>
        <w:pStyle w:val="ZPKTzmpktartykuempunktem"/>
      </w:pPr>
      <w:r w:rsidRPr="0077046F">
        <w:t>1)</w:t>
      </w:r>
      <w:r>
        <w:tab/>
        <w:t xml:space="preserve">w przypadku rachmistrzów spisowych, o których mowa w art. 8d ust. 1 pkt 1 </w:t>
      </w:r>
      <w:r w:rsidRPr="00162CB2">
        <w:t>–</w:t>
      </w:r>
      <w:r>
        <w:t xml:space="preserve"> dodatek spisowy, którego sposób ustalania oraz wysokość są określone w art. 23 </w:t>
      </w:r>
      <w:r w:rsidR="00B978C2">
        <w:t>ust. </w:t>
      </w:r>
      <w:r>
        <w:t xml:space="preserve">5 </w:t>
      </w:r>
      <w:r w:rsidRPr="00DB54E8">
        <w:t>̶</w:t>
      </w:r>
      <w:r>
        <w:t xml:space="preserve"> 11;</w:t>
      </w:r>
    </w:p>
    <w:p w:rsidR="00DB54E8" w:rsidRPr="0077046F" w:rsidRDefault="00DB54E8" w:rsidP="00DB54E8">
      <w:pPr>
        <w:pStyle w:val="ZPKTzmpktartykuempunktem"/>
      </w:pPr>
      <w:r w:rsidRPr="0077046F">
        <w:t>2)</w:t>
      </w:r>
      <w:r>
        <w:tab/>
        <w:t xml:space="preserve">w przypadku rachmistrzów spisowych, o których mowa w art. 8d ust. 1 pkt 2 </w:t>
      </w:r>
      <w:r w:rsidRPr="00162CB2">
        <w:t>–</w:t>
      </w:r>
      <w:r>
        <w:t xml:space="preserve"> wynagrodzenie, którego sposób ustalania oraz wysokość są określone w art. 21 </w:t>
      </w:r>
      <w:r w:rsidR="00B978C2">
        <w:t>ust. </w:t>
      </w:r>
      <w:r>
        <w:t xml:space="preserve">4 </w:t>
      </w:r>
      <w:r w:rsidRPr="00DB54E8">
        <w:t>̶</w:t>
      </w:r>
      <w:r>
        <w:t xml:space="preserve"> 4c</w:t>
      </w:r>
      <w:r w:rsidRPr="0077046F">
        <w:t>.</w:t>
      </w:r>
      <w:r>
        <w:t>”;</w:t>
      </w:r>
    </w:p>
    <w:p w:rsidR="00DB54E8" w:rsidRDefault="00DB54E8" w:rsidP="00DB54E8">
      <w:pPr>
        <w:pStyle w:val="PKTpunkt"/>
        <w:keepNext/>
      </w:pPr>
      <w:r>
        <w:t>3)</w:t>
      </w:r>
      <w:r>
        <w:tab/>
        <w:t>w art. 19 w ust. 1 pkt 2 otrzymuje brzmienie:</w:t>
      </w:r>
    </w:p>
    <w:p w:rsidR="00DB54E8" w:rsidRDefault="00DB54E8" w:rsidP="00DB54E8">
      <w:pPr>
        <w:pStyle w:val="ZPKTzmpktartykuempunktem"/>
      </w:pPr>
      <w:r>
        <w:t>„2)</w:t>
      </w:r>
      <w:r>
        <w:tab/>
        <w:t xml:space="preserve">zapewnia w siedzibie gminy stanowisko komputerowe z zainstalowanym oprogramowaniem wystarczającym do przeprowadzenia </w:t>
      </w:r>
      <w:proofErr w:type="spellStart"/>
      <w:r>
        <w:t>samospisu</w:t>
      </w:r>
      <w:proofErr w:type="spellEnd"/>
      <w:r>
        <w:t xml:space="preserve"> internetowego oraz zapewnia niezbędną pomoc w zakresie obsługi interaktywnej aplikacji, o której mowa w art. 8 pkt 1;”;</w:t>
      </w:r>
    </w:p>
    <w:p w:rsidR="00DB54E8" w:rsidRDefault="00DB54E8" w:rsidP="00DB54E8">
      <w:pPr>
        <w:pStyle w:val="PKTpunkt"/>
        <w:keepNext/>
      </w:pPr>
      <w:r>
        <w:t>4)</w:t>
      </w:r>
      <w:r>
        <w:tab/>
        <w:t>w art. 20:</w:t>
      </w:r>
    </w:p>
    <w:p w:rsidR="00DB54E8" w:rsidRDefault="00DB54E8" w:rsidP="00DB54E8">
      <w:pPr>
        <w:pStyle w:val="ZCZWSPPKTzmczciwsppktartykuempunktem"/>
        <w:keepNext/>
      </w:pPr>
      <w:r>
        <w:t>a)</w:t>
      </w:r>
      <w:r>
        <w:tab/>
        <w:t>w ust. 1 uchyla się pkt 2,</w:t>
      </w:r>
    </w:p>
    <w:p w:rsidR="00DB54E8" w:rsidRDefault="00DB54E8" w:rsidP="00DB54E8">
      <w:pPr>
        <w:pStyle w:val="ZCZWSPPKTzmczciwsppktartykuempunktem"/>
      </w:pPr>
      <w:r>
        <w:t>b)</w:t>
      </w:r>
      <w:r>
        <w:tab/>
        <w:t>w ust. 6 pkt 3 otrzymuje brzmienie:</w:t>
      </w:r>
    </w:p>
    <w:p w:rsidR="00DB54E8" w:rsidRDefault="00DB54E8" w:rsidP="00DB54E8">
      <w:pPr>
        <w:pStyle w:val="ZLITPKTzmpktliter"/>
      </w:pPr>
      <w:r>
        <w:t>„3)</w:t>
      </w:r>
      <w:r>
        <w:tab/>
        <w:t xml:space="preserve">sposobie </w:t>
      </w:r>
      <w:r w:rsidRPr="00F50279">
        <w:t xml:space="preserve">wykonywania poszczególnych czynności w ramach bezpośredniego wywiadu </w:t>
      </w:r>
      <w:r>
        <w:t xml:space="preserve">oraz wywiadu telefonicznego </w:t>
      </w:r>
      <w:r w:rsidRPr="00F50279">
        <w:t xml:space="preserve">z użytkownikiem gospodarstwa rolnego, w </w:t>
      </w:r>
      <w:r>
        <w:t>tym sposobie</w:t>
      </w:r>
      <w:r w:rsidRPr="00F50279">
        <w:t xml:space="preserve"> obsługi urzą</w:t>
      </w:r>
      <w:r w:rsidR="00B978C2">
        <w:t>dzenia mobilnego wyposażonego w </w:t>
      </w:r>
      <w:r w:rsidRPr="00F50279">
        <w:t>oprogramowanie dedykowane do przeprowadzenia spisu rolnego.</w:t>
      </w:r>
      <w:r>
        <w:t>”;</w:t>
      </w:r>
    </w:p>
    <w:p w:rsidR="00DB54E8" w:rsidRDefault="00DB54E8" w:rsidP="00DB54E8">
      <w:pPr>
        <w:pStyle w:val="PKTpunkt"/>
        <w:keepNext/>
      </w:pPr>
      <w:r>
        <w:t>5)</w:t>
      </w:r>
      <w:r>
        <w:tab/>
        <w:t>w art. 21:</w:t>
      </w:r>
    </w:p>
    <w:p w:rsidR="00DB54E8" w:rsidRDefault="00DB54E8" w:rsidP="00DB54E8">
      <w:pPr>
        <w:pStyle w:val="LITlitera"/>
        <w:keepNext/>
      </w:pPr>
      <w:r>
        <w:t>a)</w:t>
      </w:r>
      <w:r>
        <w:tab/>
        <w:t>w ust. 3:</w:t>
      </w:r>
    </w:p>
    <w:p w:rsidR="00DB54E8" w:rsidRDefault="00DB54E8" w:rsidP="00DB54E8">
      <w:pPr>
        <w:pStyle w:val="TIRtiret"/>
        <w:keepNext/>
      </w:pPr>
      <w:r w:rsidRPr="00162CB2">
        <w:t>–</w:t>
      </w:r>
      <w:r>
        <w:tab/>
        <w:t xml:space="preserve">pkt 1 </w:t>
      </w:r>
      <w:r w:rsidRPr="004C3AAF">
        <w:t>otrzymuje brzmienie:</w:t>
      </w:r>
    </w:p>
    <w:p w:rsidR="00DB54E8" w:rsidRDefault="00DB54E8" w:rsidP="00DB54E8">
      <w:pPr>
        <w:pStyle w:val="ZTIRPKTzmpkttiret"/>
      </w:pPr>
      <w:r>
        <w:t>„1)</w:t>
      </w:r>
      <w:r>
        <w:tab/>
        <w:t xml:space="preserve">wskazanie terenu województwa, terminu i zakresu czynności wykonywanych w ramach przeprowadzania bezpośredniego wywiadu lub wywiadu telefonicznego z </w:t>
      </w:r>
      <w:r w:rsidRPr="00F50279">
        <w:t>użytkownikiem gospodarstwa rolnego</w:t>
      </w:r>
      <w:r>
        <w:t>, z</w:t>
      </w:r>
      <w:r w:rsidR="00B978C2">
        <w:t> </w:t>
      </w:r>
      <w:r>
        <w:t>zastrzeżeniem art. 8e;”,</w:t>
      </w:r>
    </w:p>
    <w:p w:rsidR="00DB54E8" w:rsidRDefault="00DB54E8" w:rsidP="00DB54E8">
      <w:pPr>
        <w:pStyle w:val="TIRtiret"/>
        <w:keepNext/>
      </w:pPr>
      <w:r w:rsidRPr="00162CB2">
        <w:t>–</w:t>
      </w:r>
      <w:r>
        <w:tab/>
        <w:t xml:space="preserve">pkt 3 </w:t>
      </w:r>
      <w:r w:rsidRPr="004C3AAF">
        <w:t>otrzymuje brzmienie:</w:t>
      </w:r>
    </w:p>
    <w:p w:rsidR="00DB54E8" w:rsidRDefault="00DB54E8" w:rsidP="00DB54E8">
      <w:pPr>
        <w:pStyle w:val="ZTIRPKTzmpkttiret"/>
      </w:pPr>
      <w:r>
        <w:t>„3)</w:t>
      </w:r>
      <w:r>
        <w:tab/>
        <w:t>urządzenia techniczne powierzane rachmistrzowi spisowemu, o którym mowa w art. 8d ust. 1 pkt 2, na czas wykonywania czynności spisowych w</w:t>
      </w:r>
      <w:r w:rsidR="00B978C2">
        <w:t> </w:t>
      </w:r>
      <w:r>
        <w:t>ramach bezpośredniego wywia</w:t>
      </w:r>
      <w:r w:rsidR="00B978C2">
        <w:t>du lub wywiadu telefonicznego z </w:t>
      </w:r>
      <w:r>
        <w:t>użytkownikiem gospodarstwa rolnego, a także zawiera postanowienia dotyczące udostępnienia rachmistrzow</w:t>
      </w:r>
      <w:r w:rsidR="00B978C2">
        <w:t>i tych urządzeń oraz warunków i </w:t>
      </w:r>
      <w:r>
        <w:t>terminu ich zwrotu po zakończeniu czynności spisowych lub po wcześniejszym rozwiązaniu umowy;”,</w:t>
      </w:r>
    </w:p>
    <w:p w:rsidR="00DB54E8" w:rsidRDefault="00DB54E8" w:rsidP="00DB54E8">
      <w:pPr>
        <w:pStyle w:val="LITlitera"/>
        <w:keepNext/>
      </w:pPr>
      <w:r>
        <w:t>b)</w:t>
      </w:r>
      <w:r>
        <w:tab/>
        <w:t>ust. 4 otrzymuje brzmienie:</w:t>
      </w:r>
    </w:p>
    <w:p w:rsidR="00DB54E8" w:rsidRDefault="00DB54E8" w:rsidP="00DB54E8">
      <w:pPr>
        <w:pStyle w:val="ZLITUSTzmustliter"/>
        <w:keepNext/>
      </w:pPr>
      <w:r>
        <w:t>„4. Wynagrodzenie rachmistrza spisowego, o k</w:t>
      </w:r>
      <w:r w:rsidR="00B978C2">
        <w:t>tórym mowa w art. 8d ust. 1 pkt </w:t>
      </w:r>
      <w:r>
        <w:t>2, ustala się, w zależności od formy przekazywania danych przez użytkowników gospodarstw rolnych, jako iloczyn stawki wynoszącej:</w:t>
      </w:r>
    </w:p>
    <w:p w:rsidR="00DB54E8" w:rsidRDefault="00DB54E8" w:rsidP="00DB54E8">
      <w:pPr>
        <w:pStyle w:val="ZLITPKTzmpktliter"/>
      </w:pPr>
      <w:r>
        <w:t>1)</w:t>
      </w:r>
      <w:r>
        <w:tab/>
        <w:t>37 zł brutto i liczby przeprowad</w:t>
      </w:r>
      <w:r w:rsidR="00B978C2">
        <w:t>zonych bezpośrednich wywiadów z </w:t>
      </w:r>
      <w:r>
        <w:t>użytkownikami gospodarstw rolnych, skutkujących prawidłowym spisaniem tych gospodarstw;</w:t>
      </w:r>
    </w:p>
    <w:p w:rsidR="00DB54E8" w:rsidRPr="00C713E7" w:rsidRDefault="00DB54E8" w:rsidP="00DB54E8">
      <w:pPr>
        <w:pStyle w:val="ZLITPKTzmpktliter"/>
      </w:pPr>
      <w:r w:rsidRPr="00C713E7">
        <w:t>2)</w:t>
      </w:r>
      <w:r>
        <w:tab/>
      </w:r>
      <w:r w:rsidRPr="00C713E7">
        <w:t>20 zł brutto i liczby przeprowadz</w:t>
      </w:r>
      <w:r w:rsidR="00B978C2">
        <w:t>onych wywiadów telefonicznych z </w:t>
      </w:r>
      <w:r w:rsidRPr="00C713E7">
        <w:t>użytkownikami gospodarstw rolnych, skutkujących prawidłowym spisaniem tych gospodarstw.</w:t>
      </w:r>
      <w:r>
        <w:t>”</w:t>
      </w:r>
      <w:r w:rsidRPr="00C713E7">
        <w:t>,</w:t>
      </w:r>
    </w:p>
    <w:p w:rsidR="00DB54E8" w:rsidRDefault="00DB54E8" w:rsidP="00DB54E8">
      <w:pPr>
        <w:pStyle w:val="LITlitera"/>
        <w:keepNext/>
      </w:pPr>
      <w:r>
        <w:t>c)</w:t>
      </w:r>
      <w:r>
        <w:tab/>
        <w:t xml:space="preserve">po ust. 4 dodaje się ust. 4a </w:t>
      </w:r>
      <w:r w:rsidRPr="00DB54E8">
        <w:t xml:space="preserve">̶ </w:t>
      </w:r>
      <w:r>
        <w:t>4c w brzmieniu:</w:t>
      </w:r>
    </w:p>
    <w:p w:rsidR="00DB54E8" w:rsidRDefault="00DB54E8" w:rsidP="00DB54E8">
      <w:pPr>
        <w:pStyle w:val="ZLITUSTzmustliter"/>
      </w:pPr>
      <w:r>
        <w:t>„4a. W przypadku rachmistrza spisowego, o k</w:t>
      </w:r>
      <w:r w:rsidR="00B978C2">
        <w:t>tórym mowa w art. 8d ust. 1 pkt </w:t>
      </w:r>
      <w:r>
        <w:t>2, który z użytkownikami gospodarstw rolnych przeprowadza zarówno bezpośrednie wywiady, jak i wywiady telefoniczne, jego wynagrodzenie stanowi suma ustalonych na podstawie ust. 4 wynagrodzeń za przeprowadzenie tych wywiadów.</w:t>
      </w:r>
    </w:p>
    <w:p w:rsidR="00DB54E8" w:rsidRDefault="00DB54E8" w:rsidP="00DB54E8">
      <w:pPr>
        <w:pStyle w:val="ZLITUSTzmustliter"/>
        <w:keepNext/>
      </w:pPr>
      <w:r>
        <w:t>4b. Jeżeli rachmistrz spisowy, o którym mowa w art. 8d ust. 1 pkt 2, rozpoczyna zbieranie danych od użytkownika gospodarstwa rolnego w formie:</w:t>
      </w:r>
    </w:p>
    <w:p w:rsidR="00DB54E8" w:rsidRPr="00C32C92" w:rsidRDefault="00DB54E8" w:rsidP="00DB54E8">
      <w:pPr>
        <w:pStyle w:val="ZLITPKTzmpktliter"/>
      </w:pPr>
      <w:r w:rsidRPr="00C32C92">
        <w:t>1)</w:t>
      </w:r>
      <w:r>
        <w:tab/>
      </w:r>
      <w:r w:rsidRPr="00C32C92">
        <w:t>bezpośredniego wywiadu, a kończy zbieranie tych danych w formie wywiadu telefonicznego</w:t>
      </w:r>
      <w:r>
        <w:t>,</w:t>
      </w:r>
    </w:p>
    <w:p w:rsidR="00DB54E8" w:rsidRPr="00C32C92" w:rsidRDefault="00DB54E8" w:rsidP="00DB54E8">
      <w:pPr>
        <w:pStyle w:val="ZLITPKTzmpktliter"/>
        <w:keepNext/>
      </w:pPr>
      <w:r w:rsidRPr="00C32C92">
        <w:t>2)</w:t>
      </w:r>
      <w:r>
        <w:tab/>
      </w:r>
      <w:r w:rsidRPr="00C32C92">
        <w:t>wywiadu telefonicznego, a kończy zbieranie tych danych w formie bezpośredniego wywiadu</w:t>
      </w:r>
    </w:p>
    <w:p w:rsidR="00DB54E8" w:rsidRDefault="00DB54E8" w:rsidP="00DB54E8">
      <w:pPr>
        <w:pStyle w:val="ZLITCZWSPPKTzmczciwsppktliter"/>
      </w:pPr>
      <w:r w:rsidRPr="00162CB2">
        <w:t>–</w:t>
      </w:r>
      <w:r>
        <w:t xml:space="preserve"> wynagrodzenie przysługuje tylko za tę formę wywiadu, w której nastąpiło zakończenie przekazywania danych przez użytkownika gospodarstwa rolnego, skutkujące prawidłowym spisaniem tego gospodarstwa.</w:t>
      </w:r>
    </w:p>
    <w:p w:rsidR="00DB54E8" w:rsidRDefault="00DB54E8" w:rsidP="00DB54E8">
      <w:pPr>
        <w:pStyle w:val="ZLITUSTzmustliter"/>
      </w:pPr>
      <w:r>
        <w:t>4c. Do wynagrodzenia rachmistrza spisowego, o którym mowa w art. 8d ust. 1 pkt 2, nie stosuje się przepisów ustawy z dnia 10 października 2002 r. o minimalnym wynagrodzeniu za pracę (Dz. U. z 2018 r. poz. 2177 oraz z 2019 r. poz. 1564).”,</w:t>
      </w:r>
    </w:p>
    <w:p w:rsidR="00DB54E8" w:rsidRDefault="00DB54E8" w:rsidP="00DB54E8">
      <w:pPr>
        <w:pStyle w:val="LITlitera"/>
        <w:keepNext/>
      </w:pPr>
      <w:r>
        <w:t>d)</w:t>
      </w:r>
      <w:r>
        <w:tab/>
        <w:t>w ust. 5:</w:t>
      </w:r>
    </w:p>
    <w:p w:rsidR="00DB54E8" w:rsidRDefault="00DB54E8" w:rsidP="00DB54E8">
      <w:pPr>
        <w:pStyle w:val="TIRtiret"/>
        <w:keepNext/>
      </w:pPr>
      <w:r w:rsidRPr="00162CB2">
        <w:t>–</w:t>
      </w:r>
      <w:r>
        <w:tab/>
        <w:t>wprowadzenie do wyliczenia otrzymuje brzmienie:</w:t>
      </w:r>
    </w:p>
    <w:p w:rsidR="00DB54E8" w:rsidRDefault="00DB54E8" w:rsidP="00DB54E8">
      <w:pPr>
        <w:pStyle w:val="ZTIRFRAGMzmnpwprdowyliczeniatiret"/>
      </w:pPr>
      <w:r>
        <w:t>„Przy zbieraniu danych rachmistrz spiso</w:t>
      </w:r>
      <w:r w:rsidR="00B978C2">
        <w:t>wy posługuje się umieszczonym w </w:t>
      </w:r>
      <w:r>
        <w:t>widocznym miejscu identyfikatorem, zawierającym</w:t>
      </w:r>
      <w:r w:rsidRPr="00A177B9">
        <w:t>:</w:t>
      </w:r>
      <w:r>
        <w:t>”</w:t>
      </w:r>
      <w:r w:rsidRPr="00A177B9">
        <w:t>,</w:t>
      </w:r>
    </w:p>
    <w:p w:rsidR="00DB54E8" w:rsidRDefault="00DB54E8" w:rsidP="00DB54E8">
      <w:pPr>
        <w:pStyle w:val="TIRtiret"/>
        <w:keepNext/>
      </w:pPr>
      <w:r w:rsidRPr="00162CB2">
        <w:t>–</w:t>
      </w:r>
      <w:r>
        <w:tab/>
        <w:t xml:space="preserve">pkt 1 </w:t>
      </w:r>
      <w:r w:rsidRPr="004C3AAF">
        <w:t>otrzymuje brzmienie:</w:t>
      </w:r>
    </w:p>
    <w:p w:rsidR="00DB54E8" w:rsidRDefault="00DB54E8" w:rsidP="00DB54E8">
      <w:pPr>
        <w:pStyle w:val="ZTIRPKTzmpkttiret"/>
      </w:pPr>
      <w:r>
        <w:t>„1)</w:t>
      </w:r>
      <w:r>
        <w:tab/>
        <w:t>imię i nazwisko oraz zdjęcie tego rachmistrza spisowego;”,</w:t>
      </w:r>
    </w:p>
    <w:p w:rsidR="00DB54E8" w:rsidRDefault="00DB54E8" w:rsidP="00DB54E8">
      <w:pPr>
        <w:pStyle w:val="TIRtiret"/>
        <w:keepNext/>
      </w:pPr>
      <w:r w:rsidRPr="00162CB2">
        <w:t>–</w:t>
      </w:r>
      <w:r>
        <w:tab/>
        <w:t xml:space="preserve">pkt 4 </w:t>
      </w:r>
      <w:r w:rsidRPr="004C3AAF">
        <w:t>otrzymuje brzmienie:</w:t>
      </w:r>
    </w:p>
    <w:p w:rsidR="00DB54E8" w:rsidRDefault="00DB54E8" w:rsidP="00DB54E8">
      <w:pPr>
        <w:pStyle w:val="ZTIRPKTzmpkttiret"/>
      </w:pPr>
      <w:r>
        <w:t>„4)</w:t>
      </w:r>
      <w:r>
        <w:tab/>
        <w:t>określenie województwa, na obszarze którego rachmistrz spisowy jest upoważniony do przeprowadzania bezpośrednich wywiadów lub wywiadów telefonicznych z użytkownikami gospodarstw rolnych;”,</w:t>
      </w:r>
    </w:p>
    <w:p w:rsidR="00DB54E8" w:rsidRDefault="00DB54E8" w:rsidP="00DB54E8">
      <w:pPr>
        <w:pStyle w:val="TIRtiret"/>
      </w:pPr>
      <w:r w:rsidRPr="00162CB2">
        <w:t>–</w:t>
      </w:r>
      <w:r>
        <w:tab/>
        <w:t>uchyla się pkt 5,</w:t>
      </w:r>
    </w:p>
    <w:p w:rsidR="00DB54E8" w:rsidRDefault="00DB54E8" w:rsidP="00DB54E8">
      <w:pPr>
        <w:pStyle w:val="LITlitera"/>
      </w:pPr>
      <w:r>
        <w:t>e)</w:t>
      </w:r>
      <w:r>
        <w:tab/>
        <w:t>uchyla się ust. 7,</w:t>
      </w:r>
    </w:p>
    <w:p w:rsidR="00DB54E8" w:rsidRDefault="00DB54E8" w:rsidP="00DB54E8">
      <w:pPr>
        <w:pStyle w:val="LITlitera"/>
        <w:keepNext/>
      </w:pPr>
      <w:r>
        <w:t>f)</w:t>
      </w:r>
      <w:r>
        <w:tab/>
        <w:t>ust. 8 otrzymuje brzmienie:</w:t>
      </w:r>
    </w:p>
    <w:p w:rsidR="00DB54E8" w:rsidRDefault="00DB54E8" w:rsidP="00DB54E8">
      <w:pPr>
        <w:pStyle w:val="ZLITUSTzmustliter"/>
      </w:pPr>
      <w:r>
        <w:t>„8. Rachmistrzowi spisowemu, o którym mowa w art. 8d ust. 1 pkt 2, który uległ wypadkowi podczas wykonywania czynności w ramach bezpośredniego wywiadu lub wywiadu telefonicznego z użytkownikiem gospodarstwa rolnego, a w razie wypadku śmiertelnego – członkom rodziny tego rachmistrza, przysługują świadczenia przewidziane w ustawie z dnia 30 października 2002 r. o zaopatrzeniu z tytułu wypadków lub chorób zawodowych powstałych w szczególnych okolicznościach (Dz. U. z 2020 r. poz. 984).”;</w:t>
      </w:r>
    </w:p>
    <w:p w:rsidR="00DB54E8" w:rsidRDefault="00DB54E8" w:rsidP="00DB54E8">
      <w:pPr>
        <w:pStyle w:val="PKTpunkt"/>
        <w:keepNext/>
      </w:pPr>
      <w:r>
        <w:t>6)</w:t>
      </w:r>
      <w:r>
        <w:tab/>
        <w:t>w art. 23:</w:t>
      </w:r>
    </w:p>
    <w:p w:rsidR="00DB54E8" w:rsidRDefault="00DB54E8" w:rsidP="00DB54E8">
      <w:pPr>
        <w:pStyle w:val="LITlitera"/>
        <w:keepNext/>
      </w:pPr>
      <w:r>
        <w:t>a)</w:t>
      </w:r>
      <w:r>
        <w:tab/>
        <w:t>ust. 2 otrzymuje brzmienie:</w:t>
      </w:r>
    </w:p>
    <w:p w:rsidR="00DB54E8" w:rsidRDefault="00DB54E8" w:rsidP="00DB54E8">
      <w:pPr>
        <w:pStyle w:val="ZLITUSTzmustliter"/>
      </w:pPr>
      <w:r>
        <w:t xml:space="preserve">„2. </w:t>
      </w:r>
      <w:r w:rsidRPr="003E2132">
        <w:t>Stawka d</w:t>
      </w:r>
      <w:r>
        <w:t xml:space="preserve">odatku spisowego, z wyłączeniem dodatku spisowego przyznawanego </w:t>
      </w:r>
      <w:r w:rsidRPr="00A824B7">
        <w:t xml:space="preserve">rachmistrzom </w:t>
      </w:r>
      <w:r>
        <w:t xml:space="preserve">spisowym, o których mowa w art. 8d ust. 1 pkt 1, wynosi od 5% </w:t>
      </w:r>
      <w:r w:rsidRPr="003E2132">
        <w:t>do 120% kwoty przeciętne</w:t>
      </w:r>
      <w:r w:rsidR="00B978C2">
        <w:t>go miesięcznego wynagrodzenia w </w:t>
      </w:r>
      <w:r w:rsidRPr="003E2132">
        <w:t xml:space="preserve">kwartale poprzedzającym przyznanie dodatku spisowego, ogłaszanego przez Prezesa Głównego Urzędu Statystycznego w Dzienniku Urzędowym Rzeczypospolitej Polskiej </w:t>
      </w:r>
      <w:r>
        <w:t>„</w:t>
      </w:r>
      <w:r w:rsidRPr="003E2132">
        <w:t>Monitor Polski</w:t>
      </w:r>
      <w:r>
        <w:t>”</w:t>
      </w:r>
      <w:r w:rsidRPr="003E2132">
        <w:t xml:space="preserve"> na podstawie art. 20 pkt 2 ustawy z dnia 17 grudnia 1998 r. o emeryturach i rentach z Funduszu Ubezpieczeń Społecznych (Dz. U. z </w:t>
      </w:r>
      <w:r>
        <w:t>2020 r. poz. 53, 252, 568 i 1222</w:t>
      </w:r>
      <w:r w:rsidRPr="003E2132">
        <w:t xml:space="preserve">), zwanego dalej </w:t>
      </w:r>
      <w:r>
        <w:t>„</w:t>
      </w:r>
      <w:r w:rsidRPr="003E2132">
        <w:t>przeciętnym wynagrodzeniem</w:t>
      </w:r>
      <w:r>
        <w:t>”</w:t>
      </w:r>
      <w:r w:rsidRPr="003E2132">
        <w:t>, za miesiąc kalendarzow</w:t>
      </w:r>
      <w:r w:rsidR="00B978C2">
        <w:t>y wykonywania prac spisowych. W </w:t>
      </w:r>
      <w:r w:rsidRPr="003E2132">
        <w:t>przypadku okresowego niewykonywania prac spisowych</w:t>
      </w:r>
      <w:r w:rsidRPr="0070130C">
        <w:t xml:space="preserve"> stawka dodatku spisowego jest ustalana w wysokości proporcjonalnej do przepracowanego czasu</w:t>
      </w:r>
      <w:r>
        <w:t>.”,</w:t>
      </w:r>
    </w:p>
    <w:p w:rsidR="00DB54E8" w:rsidRDefault="00DB54E8" w:rsidP="00DB54E8">
      <w:pPr>
        <w:pStyle w:val="LITlitera"/>
        <w:keepNext/>
      </w:pPr>
      <w:r>
        <w:t>b)</w:t>
      </w:r>
      <w:r>
        <w:tab/>
        <w:t>w ust. 4 wprowadzenie do wyliczenia otrzymuje brzmienie:</w:t>
      </w:r>
    </w:p>
    <w:p w:rsidR="00DB54E8" w:rsidRPr="00EF2CF1" w:rsidRDefault="00DB54E8" w:rsidP="00DB54E8">
      <w:pPr>
        <w:pStyle w:val="ZLITFRAGzmlitfragmentunpzdanialiter"/>
      </w:pPr>
      <w:r>
        <w:t>„</w:t>
      </w:r>
      <w:r w:rsidRPr="00EF2CF1">
        <w:t>Dodatek spisowy lub nagroda spisowa, z wyłączeniem rachmistrzów spisowych</w:t>
      </w:r>
      <w:r w:rsidR="00B978C2">
        <w:t>, o </w:t>
      </w:r>
      <w:r>
        <w:t>których mowa w art. 8d ust. 1 pkt 1</w:t>
      </w:r>
      <w:r w:rsidRPr="00EF2CF1">
        <w:t>, są przyznawane przy uwzględnieniu:</w:t>
      </w:r>
      <w:r>
        <w:t>”</w:t>
      </w:r>
      <w:r w:rsidRPr="00EF2CF1">
        <w:t>,</w:t>
      </w:r>
    </w:p>
    <w:p w:rsidR="00DB54E8" w:rsidRDefault="00DB54E8" w:rsidP="00DB54E8">
      <w:pPr>
        <w:pStyle w:val="LITlitera"/>
        <w:keepNext/>
      </w:pPr>
      <w:r>
        <w:t>c)</w:t>
      </w:r>
      <w:r>
        <w:tab/>
        <w:t>ust. 5 otrzymuje brzmienie:</w:t>
      </w:r>
    </w:p>
    <w:p w:rsidR="00DB54E8" w:rsidRDefault="00DB54E8" w:rsidP="00DB54E8">
      <w:pPr>
        <w:pStyle w:val="ZLITUSTzmustliter"/>
        <w:keepNext/>
      </w:pPr>
      <w:r>
        <w:t>„5. Dodatek spisowy rachmistrza spisowego, o którym mowa w art. 8d ust. 1 pkt 1, ustala się, w zależności od formy przekazywania danych przez użytkowników gospodarstw rolnych, jako iloczyn stawki wynoszącej:</w:t>
      </w:r>
    </w:p>
    <w:p w:rsidR="00DB54E8" w:rsidRDefault="00DB54E8" w:rsidP="00DB54E8">
      <w:pPr>
        <w:pStyle w:val="ZLITPKTzmpktliter"/>
      </w:pPr>
      <w:r>
        <w:t>1)</w:t>
      </w:r>
      <w:r>
        <w:tab/>
        <w:t>37 zł brutto i liczby przeprowad</w:t>
      </w:r>
      <w:r w:rsidR="00B978C2">
        <w:t>zonych bezpośrednich wywiadów z </w:t>
      </w:r>
      <w:r>
        <w:t>użytkownikami gospodarstw rolnych, skutkujących prawidłowym spisaniem tych gospodarstw;</w:t>
      </w:r>
    </w:p>
    <w:p w:rsidR="00DB54E8" w:rsidRPr="00C713E7" w:rsidRDefault="00DB54E8" w:rsidP="00DB54E8">
      <w:pPr>
        <w:pStyle w:val="ZLITPKTzmpktliter"/>
      </w:pPr>
      <w:r w:rsidRPr="00C713E7">
        <w:t>2)</w:t>
      </w:r>
      <w:r>
        <w:tab/>
      </w:r>
      <w:r w:rsidRPr="00C713E7">
        <w:t>20 zł brutto i liczby przeprowadz</w:t>
      </w:r>
      <w:r w:rsidR="00B978C2">
        <w:t>onych wywiadów telefonicznych z </w:t>
      </w:r>
      <w:r w:rsidRPr="00C713E7">
        <w:t>użytkownikami gospodarstw rolnych, skutkujących prawidłowym spisaniem tych gospodarstw.</w:t>
      </w:r>
      <w:r>
        <w:t>”</w:t>
      </w:r>
      <w:r w:rsidRPr="00C713E7">
        <w:t>,</w:t>
      </w:r>
    </w:p>
    <w:p w:rsidR="00DB54E8" w:rsidRDefault="00DB54E8" w:rsidP="00DB54E8">
      <w:pPr>
        <w:pStyle w:val="LITlitera"/>
        <w:keepNext/>
      </w:pPr>
      <w:r>
        <w:t>d)</w:t>
      </w:r>
      <w:r>
        <w:tab/>
        <w:t>dodaje się ust. 6</w:t>
      </w:r>
      <w:r w:rsidR="00C415D9" w:rsidRPr="00162CB2">
        <w:t>–</w:t>
      </w:r>
      <w:r>
        <w:t>11 w brzmieniu:</w:t>
      </w:r>
    </w:p>
    <w:p w:rsidR="00DB54E8" w:rsidRDefault="00DB54E8" w:rsidP="00DB54E8">
      <w:pPr>
        <w:pStyle w:val="ZLITUSTzmustliter"/>
      </w:pPr>
      <w:r>
        <w:t>„6. W przypadku rachmistrza spisowego, o którym mowa w art. 8d ust. 1 pkt 1, który z użytkownikami gospodarstw rolnych przeprowadza zarówno bezpośrednie wywiady, jak i wywiady telefoniczne, jego dodatek spisowy stanowi suma ustalonych na podstawie ust. 5 dodatków spisowych za przeprowadzenie tych wywiadów.</w:t>
      </w:r>
    </w:p>
    <w:p w:rsidR="00DB54E8" w:rsidRDefault="00DB54E8" w:rsidP="00DB54E8">
      <w:pPr>
        <w:pStyle w:val="ZLITUSTzmustliter"/>
        <w:keepNext/>
      </w:pPr>
      <w:r>
        <w:t>7. Jeżeli rachmistrz spisowy, o którym mowa w art. 8d ust. 1 pkt 1, rozpoczyna zbieranie danych od użytkownika gospodarstwa rolnego w formie:</w:t>
      </w:r>
    </w:p>
    <w:p w:rsidR="00DB54E8" w:rsidRPr="00C32C92" w:rsidRDefault="00DB54E8" w:rsidP="00DB54E8">
      <w:pPr>
        <w:pStyle w:val="ZLITPKTzmpktliter"/>
      </w:pPr>
      <w:r w:rsidRPr="00C32C92">
        <w:t>1)</w:t>
      </w:r>
      <w:r>
        <w:tab/>
      </w:r>
      <w:r w:rsidRPr="00C32C92">
        <w:t>bezpośredniego wywiadu, a kończy zbieranie tych danych w formie wywiadu telefonicznego;</w:t>
      </w:r>
    </w:p>
    <w:p w:rsidR="00DB54E8" w:rsidRPr="00C32C92" w:rsidRDefault="00DB54E8" w:rsidP="00DB54E8">
      <w:pPr>
        <w:pStyle w:val="ZLITPKTzmpktliter"/>
        <w:keepNext/>
      </w:pPr>
      <w:r w:rsidRPr="00C32C92">
        <w:t>2)</w:t>
      </w:r>
      <w:r>
        <w:tab/>
      </w:r>
      <w:r w:rsidRPr="00C32C92">
        <w:t>wywiadu telefonicznego, a kończy zbieranie tych danych w formie bezpośredniego wywiadu</w:t>
      </w:r>
    </w:p>
    <w:p w:rsidR="00DB54E8" w:rsidRDefault="00DB54E8" w:rsidP="00DB54E8">
      <w:pPr>
        <w:pStyle w:val="ZLITCZWSPPKTzmczciwsppktliter"/>
      </w:pPr>
      <w:r w:rsidRPr="00162CB2">
        <w:t>–</w:t>
      </w:r>
      <w:r>
        <w:t xml:space="preserve"> dodatek spisowy przysługuje tylko za tę formę wywiadu, w której nastąpiło zakończenie przekazywania danych przez użytkownika gospodarstwa rolnego, skutkujące prawidłowym spisaniem tego gospodarstwa.</w:t>
      </w:r>
    </w:p>
    <w:p w:rsidR="00DB54E8" w:rsidRDefault="00DB54E8" w:rsidP="00DB54E8">
      <w:pPr>
        <w:pStyle w:val="ZLITUSTzmustliter"/>
      </w:pPr>
      <w:r>
        <w:t>8. Rachmistrzowi spisowemu, o którym mowa w art. 8d ust. 1 pkt 1, który jest wyznaczony do pełnienia dyżurów przy udzielaniu informacji w trybie infolinii spisowej i umawianiu bezpośrednich wywiadów z użytkownikami gospodarstw rolnych, przysługuje dodatek spisowy z tytułu pełnienia dyżurów.</w:t>
      </w:r>
    </w:p>
    <w:p w:rsidR="00DB54E8" w:rsidRDefault="00DB54E8" w:rsidP="00DB54E8">
      <w:pPr>
        <w:pStyle w:val="ZLITUSTzmustliter"/>
      </w:pPr>
      <w:r>
        <w:t>9. Dodatek spisowy z tytułu pełnienia dyżurów, o którym mowa w ust. 8, jest ustalany jako iloczyn stawki wynoszącej 12 zł brutto i liczby dni pełnienia dyżuru</w:t>
      </w:r>
      <w:r w:rsidRPr="00C4397E">
        <w:t xml:space="preserve"> </w:t>
      </w:r>
      <w:r>
        <w:t>przy udzielaniu informacji w trybie infolinii spisowej i umawianiu bezpośrednich wywiadów z użytkownikami gospodarstw rolnych.</w:t>
      </w:r>
    </w:p>
    <w:p w:rsidR="00DB54E8" w:rsidRDefault="00DB54E8" w:rsidP="00DB54E8">
      <w:pPr>
        <w:pStyle w:val="ZLITUSTzmustliter"/>
      </w:pPr>
      <w:r>
        <w:t>10. Rachmistrz spisowy, o którym mowa w art. 8d ust. 1 pkt 1, pełniący dyżur, o którym mowa w ust. 8, nie może w trakcie dyżuru przeprowadzać wywiadów telefonicznych z użytkownikami gospodarstw rolnych.</w:t>
      </w:r>
    </w:p>
    <w:p w:rsidR="00DB54E8" w:rsidRDefault="00DB54E8" w:rsidP="00DB54E8">
      <w:pPr>
        <w:pStyle w:val="ZLITUSTzmustliter"/>
        <w:keepNext/>
      </w:pPr>
      <w:r>
        <w:t>11. Do dodatków spisowych nie stosuje się przepisów:</w:t>
      </w:r>
    </w:p>
    <w:p w:rsidR="00DB54E8" w:rsidRPr="00633A0A" w:rsidRDefault="00DB54E8" w:rsidP="00DB54E8">
      <w:pPr>
        <w:pStyle w:val="ZLITPKTzmpktliter"/>
      </w:pPr>
      <w:r w:rsidRPr="00633A0A">
        <w:t>1)</w:t>
      </w:r>
      <w:r>
        <w:tab/>
      </w:r>
      <w:r w:rsidRPr="00633A0A">
        <w:t>ustawy z dnia 16 września 1982 r. o pracownikach urzędów państwowych</w:t>
      </w:r>
      <w:r w:rsidR="00B978C2">
        <w:t xml:space="preserve"> (Dz. </w:t>
      </w:r>
      <w:r>
        <w:t>U. z 2020 r. poz. 537);</w:t>
      </w:r>
    </w:p>
    <w:p w:rsidR="00DB54E8" w:rsidRDefault="00DB54E8" w:rsidP="00DB54E8">
      <w:pPr>
        <w:pStyle w:val="ZLITPKTzmpktliter"/>
      </w:pPr>
      <w:r w:rsidRPr="00633A0A">
        <w:t>2)</w:t>
      </w:r>
      <w:r>
        <w:tab/>
      </w:r>
      <w:r w:rsidRPr="00633A0A">
        <w:t>ustawy z dnia 10 października 2002 r. o mi</w:t>
      </w:r>
      <w:r>
        <w:t>nimalnym wynagrodzeniu za pracę;</w:t>
      </w:r>
    </w:p>
    <w:p w:rsidR="00DB54E8" w:rsidRPr="00633A0A" w:rsidRDefault="00DB54E8" w:rsidP="00DB54E8">
      <w:pPr>
        <w:pStyle w:val="ZLITPKTzmpktliter"/>
      </w:pPr>
      <w:r>
        <w:t>3</w:t>
      </w:r>
      <w:r w:rsidRPr="00633A0A">
        <w:t>)</w:t>
      </w:r>
      <w:r>
        <w:tab/>
      </w:r>
      <w:r w:rsidRPr="00633A0A">
        <w:t xml:space="preserve">ustawy z dnia </w:t>
      </w:r>
      <w:r>
        <w:t>21 listopada 2008 r. o służbie cywilnej (Dz. U. z 2020 r. poz. 265 i 285).”</w:t>
      </w:r>
      <w:r w:rsidRPr="00633A0A">
        <w:t>;</w:t>
      </w:r>
    </w:p>
    <w:p w:rsidR="00DB54E8" w:rsidRPr="00D27D9B" w:rsidRDefault="00DB54E8" w:rsidP="00DB54E8">
      <w:pPr>
        <w:pStyle w:val="PKTpunkt"/>
        <w:keepNext/>
      </w:pPr>
      <w:r>
        <w:t>7</w:t>
      </w:r>
      <w:r w:rsidRPr="00D27D9B">
        <w:t>)</w:t>
      </w:r>
      <w:r>
        <w:tab/>
      </w:r>
      <w:r w:rsidRPr="00D27D9B">
        <w:t xml:space="preserve">po art. </w:t>
      </w:r>
      <w:r>
        <w:t>26</w:t>
      </w:r>
      <w:r w:rsidRPr="00D27D9B">
        <w:t xml:space="preserve"> dodaje się art. </w:t>
      </w:r>
      <w:r>
        <w:t xml:space="preserve">26a </w:t>
      </w:r>
      <w:r w:rsidRPr="00D27D9B">
        <w:t>w brzmieniu:</w:t>
      </w:r>
    </w:p>
    <w:p w:rsidR="00DB54E8" w:rsidRDefault="00DB54E8" w:rsidP="00DB54E8">
      <w:pPr>
        <w:pStyle w:val="ZARTzmartartykuempunktem"/>
      </w:pPr>
      <w:r w:rsidRPr="00DB54E8">
        <w:t>„</w:t>
      </w:r>
      <w:r w:rsidRPr="00DB54E8">
        <w:rPr>
          <w:rStyle w:val="Ppogrubienie"/>
          <w:b w:val="0"/>
        </w:rPr>
        <w:t>Art. 26a.</w:t>
      </w:r>
      <w:r w:rsidRPr="00DB54E8">
        <w:t> W razie</w:t>
      </w:r>
      <w:r>
        <w:t xml:space="preserve"> przeprowadzania </w:t>
      </w:r>
      <w:r w:rsidRPr="00225EEA">
        <w:t xml:space="preserve">bezpośrednich wywiadów </w:t>
      </w:r>
      <w:r>
        <w:t xml:space="preserve">lub wywiadów telefonicznych </w:t>
      </w:r>
      <w:r w:rsidRPr="00225EEA">
        <w:t xml:space="preserve">z użytkownikami gospodarstw rolnych przez </w:t>
      </w:r>
      <w:r w:rsidR="00B978C2">
        <w:t>rachmistrzów spisowych, o </w:t>
      </w:r>
      <w:r>
        <w:t xml:space="preserve">których mowa w art. 8d ust. 1 pkt 1, </w:t>
      </w:r>
      <w:r w:rsidRPr="00225EEA">
        <w:t xml:space="preserve">dysponent części 58 – Główny </w:t>
      </w:r>
      <w:r w:rsidR="00C415D9">
        <w:t>Urząd Statystyczny może dokonać</w:t>
      </w:r>
      <w:r w:rsidRPr="00225EEA">
        <w:t xml:space="preserve"> odpowiedniego przeniesienia środków określonych w </w:t>
      </w:r>
      <w:r w:rsidR="00B978C2">
        <w:t>lp. 3 załącznika nr </w:t>
      </w:r>
      <w:r>
        <w:t>4 do ustawy</w:t>
      </w:r>
      <w:r w:rsidRPr="00225EEA">
        <w:t>, dokonując zmiany w planie wydatków polegającej na odpowiednim zmniejszeniu środków przewidzianych na wynagrodzenia bezosobowe i zwiększeniu o tę kwotę ś</w:t>
      </w:r>
      <w:r>
        <w:t>rodków na wynagrodzenia osobowe.”</w:t>
      </w:r>
      <w:r w:rsidRPr="00225EEA">
        <w:t>;</w:t>
      </w:r>
    </w:p>
    <w:p w:rsidR="00DB54E8" w:rsidRPr="00DB54E8" w:rsidRDefault="00DB54E8" w:rsidP="00DB54E8">
      <w:pPr>
        <w:pStyle w:val="PKTpunkt"/>
        <w:rPr>
          <w:rStyle w:val="Ppogrubienie"/>
        </w:rPr>
      </w:pPr>
      <w:r>
        <w:t>8</w:t>
      </w:r>
      <w:r w:rsidRPr="00F775BE">
        <w:t>)</w:t>
      </w:r>
      <w:r>
        <w:tab/>
        <w:t>użyte w art. 19 w ust. 1 w pkt 4</w:t>
      </w:r>
      <w:r w:rsidR="00C415D9" w:rsidRPr="00225EEA">
        <w:t>–</w:t>
      </w:r>
      <w:r>
        <w:t>6 i w ust. 2 w pkt 1, w art. 20</w:t>
      </w:r>
      <w:r w:rsidR="00B978C2">
        <w:t xml:space="preserve"> w ust. 1</w:t>
      </w:r>
      <w:r w:rsidR="00B978C2" w:rsidRPr="00225EEA">
        <w:t>–</w:t>
      </w:r>
      <w:r w:rsidR="00B978C2">
        <w:t>5, 8 i 10 oraz w art. </w:t>
      </w:r>
      <w:r>
        <w:t>21 w ust. 1 i 2 oraz w ust. 3 w pkt 2, w różnej liczbie i różnym przypadku, wyrazy „rachmistrz terenowy” zastępuje się użytymi w odpowiedniej liczbie i odpowiednim przypadku wyrazami „rachmistrz spisowy, o którym mowa w art. 8d ust. 1 pkt 2”</w:t>
      </w:r>
      <w:r w:rsidRPr="00225EEA">
        <w:t>;</w:t>
      </w:r>
    </w:p>
    <w:p w:rsidR="00DB54E8" w:rsidRPr="00DB54E8" w:rsidRDefault="00DB54E8" w:rsidP="00DB54E8">
      <w:pPr>
        <w:pStyle w:val="PKTpunkt"/>
        <w:rPr>
          <w:rStyle w:val="Ppogrubienie"/>
        </w:rPr>
      </w:pPr>
      <w:r>
        <w:t>9</w:t>
      </w:r>
      <w:r w:rsidRPr="00F775BE">
        <w:t>)</w:t>
      </w:r>
      <w:r>
        <w:tab/>
      </w:r>
      <w:r w:rsidRPr="00F775BE">
        <w:t xml:space="preserve">załącznik nr 4 otrzymuje brzmienie określone w załączniku </w:t>
      </w:r>
      <w:r>
        <w:t xml:space="preserve">nr 1 </w:t>
      </w:r>
      <w:r w:rsidRPr="00F775BE">
        <w:t>do niniejszej ustawy.</w:t>
      </w:r>
    </w:p>
    <w:p w:rsidR="00DB54E8" w:rsidRDefault="00DB54E8" w:rsidP="00DB54E8">
      <w:pPr>
        <w:pStyle w:val="ARTartustawynprozporzdzenia"/>
        <w:keepNext/>
      </w:pPr>
      <w:r w:rsidRPr="00DB54E8">
        <w:rPr>
          <w:rStyle w:val="Ppogrubienie"/>
        </w:rPr>
        <w:t>Art. 3.</w:t>
      </w:r>
      <w:r>
        <w:rPr>
          <w:rStyle w:val="Ppogrubienie"/>
        </w:rPr>
        <w:t xml:space="preserve"> </w:t>
      </w:r>
      <w:r>
        <w:t>W ustawie z dnia 9 sierpnia 2019 r. o narodowy</w:t>
      </w:r>
      <w:r w:rsidR="00B978C2">
        <w:t>m spisie powszechnym ludności i </w:t>
      </w:r>
      <w:r>
        <w:t>mieszkań w 2021 r. (Dz. U. poz. 1775) wprowadza się następujące zmiany:</w:t>
      </w:r>
    </w:p>
    <w:p w:rsidR="00DB54E8" w:rsidRDefault="00DB54E8" w:rsidP="00DB54E8">
      <w:pPr>
        <w:pStyle w:val="PKTpunkt"/>
        <w:keepNext/>
      </w:pPr>
      <w:r>
        <w:t>1)</w:t>
      </w:r>
      <w:r>
        <w:tab/>
        <w:t>w art. 12 dodaje się ust. 3 w brzmieniu:</w:t>
      </w:r>
    </w:p>
    <w:p w:rsidR="00DB54E8" w:rsidRPr="009408C6" w:rsidRDefault="00DB54E8" w:rsidP="00DB54E8">
      <w:pPr>
        <w:pStyle w:val="ZUSTzmustartykuempunktem"/>
      </w:pPr>
      <w:r>
        <w:t>„</w:t>
      </w:r>
      <w:r w:rsidRPr="009408C6">
        <w:t xml:space="preserve">3. Przekazanie </w:t>
      </w:r>
      <w:r>
        <w:t xml:space="preserve">Prezesowi Głównego Urzędu Statystycznego danych, o których mowa w ust. 22 załącznika nr 2 do ustawy, przez dostawców </w:t>
      </w:r>
      <w:r w:rsidRPr="009408C6">
        <w:t>publicznie dostępnych usług</w:t>
      </w:r>
      <w:r>
        <w:t xml:space="preserve"> telefonicznych </w:t>
      </w:r>
      <w:r w:rsidRPr="009408C6">
        <w:t>nie stanowi naruszenia tajemnicy komunikowania się w sieciach telekomunikacyjnych, o</w:t>
      </w:r>
      <w:r w:rsidR="00C415D9">
        <w:t xml:space="preserve"> </w:t>
      </w:r>
      <w:r w:rsidRPr="009408C6">
        <w:t>której mowa w</w:t>
      </w:r>
      <w:r w:rsidR="00C415D9">
        <w:t xml:space="preserve"> </w:t>
      </w:r>
      <w:r w:rsidRPr="009408C6">
        <w:t>art.</w:t>
      </w:r>
      <w:r w:rsidR="00C415D9">
        <w:t xml:space="preserve"> </w:t>
      </w:r>
      <w:r w:rsidRPr="009408C6">
        <w:t>159</w:t>
      </w:r>
      <w:r w:rsidR="00C415D9">
        <w:t xml:space="preserve"> </w:t>
      </w:r>
      <w:r w:rsidRPr="009408C6">
        <w:t>ust. 1 ustawy z dnia 16 lipca 2004 r. – Prawo telekomunikacyjne.</w:t>
      </w:r>
      <w:r>
        <w:t>”;</w:t>
      </w:r>
    </w:p>
    <w:p w:rsidR="00DB54E8" w:rsidRDefault="00DB54E8" w:rsidP="00DB54E8">
      <w:pPr>
        <w:pStyle w:val="PKTpunkt"/>
        <w:keepNext/>
      </w:pPr>
      <w:r>
        <w:t>2)</w:t>
      </w:r>
      <w:r>
        <w:tab/>
        <w:t>po art. 14 dodaje się art. 14a w brzmieniu:</w:t>
      </w:r>
    </w:p>
    <w:p w:rsidR="00DB54E8" w:rsidRPr="003C5DD8" w:rsidRDefault="00DB54E8" w:rsidP="00DB54E8">
      <w:pPr>
        <w:pStyle w:val="ZARTzmartartykuempunktem"/>
      </w:pPr>
      <w:r w:rsidRPr="00DB54E8">
        <w:t>„</w:t>
      </w:r>
      <w:r w:rsidRPr="00DB54E8">
        <w:rPr>
          <w:rStyle w:val="Ppogrubienie"/>
          <w:b w:val="0"/>
        </w:rPr>
        <w:t>Art.</w:t>
      </w:r>
      <w:r w:rsidR="00C415D9">
        <w:rPr>
          <w:rStyle w:val="Ppogrubienie"/>
        </w:rPr>
        <w:t xml:space="preserve"> </w:t>
      </w:r>
      <w:r w:rsidRPr="00DB54E8">
        <w:rPr>
          <w:rStyle w:val="Ppogrubienie"/>
          <w:b w:val="0"/>
        </w:rPr>
        <w:t>14a.</w:t>
      </w:r>
      <w:r w:rsidRPr="00DB54E8">
        <w:t xml:space="preserve"> Osoba</w:t>
      </w:r>
      <w:r w:rsidRPr="003C5DD8">
        <w:t xml:space="preserve"> fizyczna objęta spisem powszechnym w ramach spisu powszechnego przekazuje dane metodami</w:t>
      </w:r>
      <w:r>
        <w:t>:</w:t>
      </w:r>
    </w:p>
    <w:p w:rsidR="00DB54E8" w:rsidRDefault="00DB54E8" w:rsidP="00DB54E8">
      <w:pPr>
        <w:pStyle w:val="ZPKTzmpktartykuempunktem"/>
      </w:pPr>
      <w:r>
        <w:t>1)</w:t>
      </w:r>
      <w:r>
        <w:tab/>
      </w:r>
      <w:proofErr w:type="spellStart"/>
      <w:r>
        <w:t>samospisu</w:t>
      </w:r>
      <w:proofErr w:type="spellEnd"/>
      <w:r>
        <w:t xml:space="preserve"> internetowego, przeprowadzanego za pośrednictwem interaktywnej aplikacji dostępnej na stronie internetowej Głównego Urzędu Statystycznego, zwanego dalej „</w:t>
      </w:r>
      <w:proofErr w:type="spellStart"/>
      <w:r>
        <w:t>samospisem</w:t>
      </w:r>
      <w:proofErr w:type="spellEnd"/>
      <w:r>
        <w:t xml:space="preserve"> internetowym”;</w:t>
      </w:r>
    </w:p>
    <w:p w:rsidR="00DB54E8" w:rsidRDefault="00DB54E8" w:rsidP="00DB54E8">
      <w:pPr>
        <w:pStyle w:val="ZPKTzmpktartykuempunktem"/>
      </w:pPr>
      <w:r>
        <w:t>2)</w:t>
      </w:r>
      <w:r>
        <w:tab/>
        <w:t>wywiadu bezpośredniego przeprowadzanego przez rachmistrza spisowego</w:t>
      </w:r>
      <w:r w:rsidR="00B978C2">
        <w:t xml:space="preserve"> z </w:t>
      </w:r>
      <w:r>
        <w:t>wykorzystaniem urządzenia mobilnego wyposażonego w oprogramowanie dedykowane do przeprowadzenia spisu powszechnego, zwanego dalej „wywiadem bezpośrednim”;</w:t>
      </w:r>
    </w:p>
    <w:p w:rsidR="00DB54E8" w:rsidRDefault="00DB54E8" w:rsidP="00DB54E8">
      <w:pPr>
        <w:pStyle w:val="ZPKTzmpktartykuempunktem"/>
        <w:keepNext/>
      </w:pPr>
      <w:r>
        <w:t>3)</w:t>
      </w:r>
      <w:r>
        <w:tab/>
        <w:t>wywiadu telefonicznego przeprowadzaneg</w:t>
      </w:r>
      <w:r w:rsidR="00B978C2">
        <w:t>o przez rachmistrza spisowego z </w:t>
      </w:r>
      <w:r>
        <w:t>wykorzystaniem:</w:t>
      </w:r>
    </w:p>
    <w:p w:rsidR="00DB54E8" w:rsidRDefault="00DB54E8" w:rsidP="00DB54E8">
      <w:pPr>
        <w:pStyle w:val="ZLITwPKTzmlitwpktartykuempunktem"/>
      </w:pPr>
      <w:r>
        <w:t>a)</w:t>
      </w:r>
      <w:r>
        <w:tab/>
        <w:t>zainstalowanego na komputerze oprogramowania dedykowanego do przeprowadzenia spisu powszechnego lub</w:t>
      </w:r>
    </w:p>
    <w:p w:rsidR="00DB54E8" w:rsidRDefault="00DB54E8" w:rsidP="00DB54E8">
      <w:pPr>
        <w:pStyle w:val="ZLITwPKTzmlitwpktartykuempunktem"/>
        <w:keepNext/>
      </w:pPr>
      <w:r>
        <w:t>b)</w:t>
      </w:r>
      <w:r>
        <w:tab/>
        <w:t>urządzenia mobilnego wyposażonego w oprogramowanie dedykowane do przeprowadzenia spisu powszechnego</w:t>
      </w:r>
    </w:p>
    <w:p w:rsidR="00DB54E8" w:rsidRPr="00DB54E8" w:rsidRDefault="00DB54E8" w:rsidP="00DB54E8">
      <w:pPr>
        <w:pStyle w:val="ZCZWSPLITwPKTzmczciwsplitwpktartykuempunktem"/>
      </w:pPr>
      <w:r w:rsidRPr="008A4DA4">
        <w:t xml:space="preserve">– zwanego dalej </w:t>
      </w:r>
      <w:r>
        <w:t>„</w:t>
      </w:r>
      <w:r w:rsidRPr="008A4DA4">
        <w:t>wywiadem telefonicznym</w:t>
      </w:r>
      <w:r>
        <w:t>”</w:t>
      </w:r>
      <w:r w:rsidRPr="008A4DA4">
        <w:t>.</w:t>
      </w:r>
      <w:r>
        <w:t>”</w:t>
      </w:r>
      <w:r w:rsidRPr="008A4DA4">
        <w:t>;</w:t>
      </w:r>
    </w:p>
    <w:p w:rsidR="00DB54E8" w:rsidRDefault="00DB54E8" w:rsidP="00DB54E8">
      <w:pPr>
        <w:pStyle w:val="PKTpunkt"/>
        <w:keepNext/>
      </w:pPr>
      <w:r>
        <w:t>3)</w:t>
      </w:r>
      <w:r>
        <w:tab/>
        <w:t>w</w:t>
      </w:r>
      <w:r w:rsidRPr="00D27D9B">
        <w:t xml:space="preserve"> art. </w:t>
      </w:r>
      <w:r>
        <w:t>15:</w:t>
      </w:r>
    </w:p>
    <w:p w:rsidR="00DB54E8" w:rsidRDefault="00DB54E8" w:rsidP="00DB54E8">
      <w:pPr>
        <w:pStyle w:val="LITlitera"/>
      </w:pPr>
      <w:r>
        <w:t>a)</w:t>
      </w:r>
      <w:r>
        <w:tab/>
        <w:t>uchyla się ust. 2 i 4,</w:t>
      </w:r>
    </w:p>
    <w:p w:rsidR="00DB54E8" w:rsidRDefault="00DB54E8" w:rsidP="00DB54E8">
      <w:pPr>
        <w:pStyle w:val="LITlitera"/>
        <w:keepNext/>
      </w:pPr>
      <w:r>
        <w:t>b)</w:t>
      </w:r>
      <w:r>
        <w:tab/>
        <w:t>dodaje się ust. 5 w brzmieniu:</w:t>
      </w:r>
    </w:p>
    <w:p w:rsidR="00DB54E8" w:rsidRPr="0077046F" w:rsidRDefault="00DB54E8" w:rsidP="00DB54E8">
      <w:pPr>
        <w:pStyle w:val="ZLITUSTzmustliter"/>
      </w:pPr>
      <w:r>
        <w:t>„5</w:t>
      </w:r>
      <w:r w:rsidRPr="0077046F">
        <w:t xml:space="preserve">. </w:t>
      </w:r>
      <w:r>
        <w:t xml:space="preserve">Osoba fizyczna objęta spisem powszechnym, która nie może dopełnić obowiązku przeprowadzenia </w:t>
      </w:r>
      <w:proofErr w:type="spellStart"/>
      <w:r>
        <w:t>samospisu</w:t>
      </w:r>
      <w:proofErr w:type="spellEnd"/>
      <w:r>
        <w:t xml:space="preserve"> internetowego, w szczególności ze względu na stan zdrowia lub inny uzasadniony interes tej osoby, zgłasza ten fakt służbom statystyki publicznej, telefonując na podany do wiadomości publicznej numer infolinii spisowej, nie później niż do dnia 31 maja 2021 r.”;</w:t>
      </w:r>
    </w:p>
    <w:p w:rsidR="00DB54E8" w:rsidRPr="00457CF0" w:rsidRDefault="00DB54E8" w:rsidP="00DB54E8">
      <w:pPr>
        <w:pStyle w:val="PKTpunkt"/>
        <w:keepNext/>
      </w:pPr>
      <w:r>
        <w:t>4)</w:t>
      </w:r>
      <w:r>
        <w:tab/>
        <w:t>w art. 16 ust. 2 otrzymuje brzmienie</w:t>
      </w:r>
      <w:r w:rsidRPr="00457CF0">
        <w:t>:</w:t>
      </w:r>
    </w:p>
    <w:p w:rsidR="00DB54E8" w:rsidRDefault="00DB54E8" w:rsidP="00DB54E8">
      <w:pPr>
        <w:pStyle w:val="ZUSTzmustartykuempunktem"/>
      </w:pPr>
      <w:r>
        <w:t xml:space="preserve">„2. Na wniosek osoby fizycznej objętej spisem powszechnym Generalny Komisarz Spisowy, zastępca właściwego wojewódzkiego komisarza spisowego lub właściwy gminny komisarz spisowy zapewnia w czasie przeprowadzania </w:t>
      </w:r>
      <w:proofErr w:type="spellStart"/>
      <w:r>
        <w:t>samospisu</w:t>
      </w:r>
      <w:proofErr w:type="spellEnd"/>
      <w:r>
        <w:t xml:space="preserve"> internetowego w pomieszczeniu, o którym mowa w ust. 1, niezbędną pomoc w zakresie obsługi interaktywnej aplikacji, o której mowa w art. 14a pkt 1.”</w:t>
      </w:r>
      <w:r w:rsidRPr="00EC50D9">
        <w:t>;</w:t>
      </w:r>
    </w:p>
    <w:p w:rsidR="00DB54E8" w:rsidRDefault="00DB54E8" w:rsidP="00DB54E8">
      <w:pPr>
        <w:pStyle w:val="PKTpunkt"/>
      </w:pPr>
      <w:r>
        <w:t>5)</w:t>
      </w:r>
      <w:r>
        <w:tab/>
        <w:t xml:space="preserve">uchyla się </w:t>
      </w:r>
      <w:r w:rsidRPr="00D27D9B">
        <w:t xml:space="preserve">art. </w:t>
      </w:r>
      <w:r>
        <w:t>17;</w:t>
      </w:r>
    </w:p>
    <w:p w:rsidR="00DB54E8" w:rsidRPr="004850BB" w:rsidRDefault="00DB54E8" w:rsidP="00DB54E8">
      <w:pPr>
        <w:pStyle w:val="PKTpunkt"/>
        <w:keepNext/>
      </w:pPr>
      <w:r>
        <w:t>6</w:t>
      </w:r>
      <w:r w:rsidRPr="004850BB">
        <w:t>)</w:t>
      </w:r>
      <w:r>
        <w:tab/>
      </w:r>
      <w:r w:rsidRPr="004850BB">
        <w:t xml:space="preserve">po art. </w:t>
      </w:r>
      <w:r>
        <w:t>17</w:t>
      </w:r>
      <w:r w:rsidRPr="004850BB">
        <w:t xml:space="preserve"> dodaje się art. </w:t>
      </w:r>
      <w:r>
        <w:t>17a</w:t>
      </w:r>
      <w:r w:rsidR="00C415D9" w:rsidRPr="00225EEA">
        <w:t>–</w:t>
      </w:r>
      <w:r>
        <w:t>17e</w:t>
      </w:r>
      <w:r w:rsidRPr="004850BB">
        <w:t xml:space="preserve"> w brzmieniu:</w:t>
      </w:r>
    </w:p>
    <w:p w:rsidR="00DB54E8" w:rsidRDefault="00DB54E8" w:rsidP="00DB54E8">
      <w:pPr>
        <w:pStyle w:val="ZARTzmartartykuempunktem"/>
      </w:pPr>
      <w:r>
        <w:t xml:space="preserve">„Art. 17a. 1. Obowiązek przeprowadzenia </w:t>
      </w:r>
      <w:proofErr w:type="spellStart"/>
      <w:r>
        <w:t>samospisu</w:t>
      </w:r>
      <w:proofErr w:type="spellEnd"/>
      <w:r>
        <w:t xml:space="preserve"> internetowego, o którym mowa w art. 15 ust. 1, nie wyłącza możliwości zebrania w każdym czasie danych od osoby fizycznej objętej spisem powszechnym metodą wywiadu bezpośredniego lub metodą wywiadu telefonicznego.</w:t>
      </w:r>
    </w:p>
    <w:p w:rsidR="00DB54E8" w:rsidRDefault="00DB54E8" w:rsidP="00DB54E8">
      <w:pPr>
        <w:pStyle w:val="ZUSTzmustartykuempunktem"/>
      </w:pPr>
      <w:r>
        <w:t>2</w:t>
      </w:r>
      <w:r w:rsidRPr="00182914">
        <w:t xml:space="preserve">. </w:t>
      </w:r>
      <w:r>
        <w:t>O</w:t>
      </w:r>
      <w:r w:rsidRPr="001A74D1">
        <w:t xml:space="preserve">soba </w:t>
      </w:r>
      <w:r>
        <w:t xml:space="preserve">fizyczna </w:t>
      </w:r>
      <w:r w:rsidRPr="001A74D1">
        <w:t xml:space="preserve">objęta spisem powszechnym nie może odmówić </w:t>
      </w:r>
      <w:r>
        <w:t>przekazania danych w ramach spisu powszechnego z zastosowaniem metody</w:t>
      </w:r>
      <w:r w:rsidRPr="00FC6D6A">
        <w:t xml:space="preserve"> </w:t>
      </w:r>
      <w:r>
        <w:t>wywiadu bezpośredniego lub metody wywiadu telefonicznego.</w:t>
      </w:r>
    </w:p>
    <w:p w:rsidR="00DB54E8" w:rsidRDefault="00DB54E8" w:rsidP="00DB54E8">
      <w:pPr>
        <w:pStyle w:val="ZUSTzmustartykuempunktem"/>
      </w:pPr>
      <w:r>
        <w:t>3</w:t>
      </w:r>
      <w:r w:rsidRPr="00542231">
        <w:t xml:space="preserve">. </w:t>
      </w:r>
      <w:r>
        <w:t>Przekazanie przez osobę fizyczną objętą spisem powszechnym</w:t>
      </w:r>
      <w:r w:rsidRPr="00542231">
        <w:t xml:space="preserve"> danych </w:t>
      </w:r>
      <w:r w:rsidR="00B978C2">
        <w:t>z </w:t>
      </w:r>
      <w:r>
        <w:t>zastosowaniem metody</w:t>
      </w:r>
      <w:r w:rsidRPr="00FC6D6A">
        <w:t xml:space="preserve"> </w:t>
      </w:r>
      <w:r>
        <w:t>wywiadu bezpośredniego</w:t>
      </w:r>
      <w:r w:rsidRPr="00542231">
        <w:t xml:space="preserve"> </w:t>
      </w:r>
      <w:r>
        <w:t xml:space="preserve">lub metody wywiadu telefonicznego zwalnia ją z obowiązku przeprowadzenia </w:t>
      </w:r>
      <w:proofErr w:type="spellStart"/>
      <w:r>
        <w:t>samospisu</w:t>
      </w:r>
      <w:proofErr w:type="spellEnd"/>
      <w:r>
        <w:t xml:space="preserve"> internetowego.</w:t>
      </w:r>
    </w:p>
    <w:p w:rsidR="00DB54E8" w:rsidRPr="000C226C" w:rsidRDefault="00DB54E8" w:rsidP="00DB54E8">
      <w:pPr>
        <w:pStyle w:val="ZARTzmartartykuempunktem"/>
      </w:pPr>
      <w:r w:rsidRPr="00DB54E8">
        <w:rPr>
          <w:rStyle w:val="Ppogrubienie"/>
          <w:b w:val="0"/>
        </w:rPr>
        <w:t xml:space="preserve">Art. 17b. 1. </w:t>
      </w:r>
      <w:r w:rsidRPr="00DB54E8">
        <w:t>Wywiady</w:t>
      </w:r>
      <w:r w:rsidRPr="000C226C">
        <w:t xml:space="preserve"> bezpośrednie i wywiady telefoniczne przeprowadzają rachmistrze spisowi, którymi są:</w:t>
      </w:r>
    </w:p>
    <w:p w:rsidR="00DB54E8" w:rsidRPr="000C226C" w:rsidRDefault="00DB54E8" w:rsidP="00DB54E8">
      <w:pPr>
        <w:pStyle w:val="ZPKTzmpktartykuempunktem"/>
      </w:pPr>
      <w:r w:rsidRPr="000C226C">
        <w:t>1)</w:t>
      </w:r>
      <w:r>
        <w:tab/>
      </w:r>
      <w:r w:rsidRPr="000C226C">
        <w:t>pracownicy jednostek służb statystyki publicznej, w tym ankieterzy statystyc</w:t>
      </w:r>
      <w:r w:rsidR="00B978C2">
        <w:t>zni, o </w:t>
      </w:r>
      <w:r w:rsidRPr="000C226C">
        <w:t>których mowa w art. 28 ust. 4 ustawy z dnia 29 czerwca 1995 r. o statystyce publicznej, wyznaczeni przez zastępców właściwych wojewódzkich komisarzy spisowych do zebrania danych w ramach spisu powszechnego od osób fizycznych objętych tym spisem;</w:t>
      </w:r>
    </w:p>
    <w:p w:rsidR="00DB54E8" w:rsidRPr="000C226C" w:rsidRDefault="00DB54E8" w:rsidP="00DB54E8">
      <w:pPr>
        <w:pStyle w:val="ZPKTzmpktartykuempunktem"/>
      </w:pPr>
      <w:r w:rsidRPr="000C226C">
        <w:t>2)</w:t>
      </w:r>
      <w:r>
        <w:tab/>
      </w:r>
      <w:r w:rsidRPr="000C226C">
        <w:t>osoby fizyczne powołane przez zastępców właściwych wojewódzkich komisarzy spisowych w wyniku naborów przeprowadzonych na zasadach i w trybie określonych w ustawie do zebrania danych w ramach spisu powszechnego od osób fizycznych objętych tym spisem, z którymi jest nawiązywana współpraca na warunkach określonych w ustawie.</w:t>
      </w:r>
    </w:p>
    <w:p w:rsidR="00DB54E8" w:rsidRPr="000C226C" w:rsidRDefault="00DB54E8" w:rsidP="00DB54E8">
      <w:pPr>
        <w:pStyle w:val="ZUSTzmustartykuempunktem"/>
      </w:pPr>
      <w:r w:rsidRPr="00DB54E8">
        <w:rPr>
          <w:rStyle w:val="Ppogrubienie"/>
          <w:b w:val="0"/>
        </w:rPr>
        <w:t>2.</w:t>
      </w:r>
      <w:r w:rsidRPr="00DB54E8">
        <w:t> Rachmistrze spisowi, o których mowa w ust. 1 pkt 1, mogą również pełnić dyżury przy udzielaniu</w:t>
      </w:r>
      <w:r w:rsidRPr="000C226C">
        <w:t xml:space="preserve"> informacji w trybie infolinii spisowej i umawianiu wywiadów bezpośrednich z osobami fizycznymi objętymi spisem powszechnym.</w:t>
      </w:r>
    </w:p>
    <w:p w:rsidR="00DB54E8" w:rsidRPr="00DB54E8" w:rsidRDefault="00DB54E8" w:rsidP="00DB54E8">
      <w:pPr>
        <w:pStyle w:val="ZARTzmartartykuempunktem"/>
      </w:pPr>
      <w:r w:rsidRPr="00DB54E8">
        <w:rPr>
          <w:rStyle w:val="Ppogrubienie"/>
          <w:b w:val="0"/>
        </w:rPr>
        <w:t>Art. 17c.</w:t>
      </w:r>
      <w:r w:rsidRPr="00DB54E8">
        <w:t> Zastępca właściwego wojewódzkiego</w:t>
      </w:r>
      <w:r w:rsidR="00B978C2">
        <w:t xml:space="preserve"> komisarza spisowego decyduje o </w:t>
      </w:r>
      <w:r w:rsidRPr="00DB54E8">
        <w:t>sposobie, miejscu i czasie wykonywania przez rachmistrzów spisowych czynności spisowych, o których mowa w art. 17b, w zależności od aktualnych potrzeb.</w:t>
      </w:r>
    </w:p>
    <w:p w:rsidR="00DB54E8" w:rsidRPr="000C226C" w:rsidRDefault="00DB54E8" w:rsidP="00DB54E8">
      <w:pPr>
        <w:pStyle w:val="ZARTzmartartykuempunktem"/>
      </w:pPr>
      <w:r w:rsidRPr="00DB54E8">
        <w:rPr>
          <w:rStyle w:val="Ppogrubienie"/>
          <w:b w:val="0"/>
        </w:rPr>
        <w:t xml:space="preserve">Art. 17d. </w:t>
      </w:r>
      <w:r w:rsidRPr="00DB54E8">
        <w:t>Za</w:t>
      </w:r>
      <w:r w:rsidRPr="000C226C">
        <w:t xml:space="preserve"> wykonywanie czynności spisowych, o których mowa w art. 17b, rachmistrze spisowi otrzymują:</w:t>
      </w:r>
    </w:p>
    <w:p w:rsidR="00DB54E8" w:rsidRPr="000C226C" w:rsidRDefault="00DB54E8" w:rsidP="00DB54E8">
      <w:pPr>
        <w:pStyle w:val="ZPKTzmpktartykuempunktem"/>
      </w:pPr>
      <w:r w:rsidRPr="000C226C">
        <w:t>1)</w:t>
      </w:r>
      <w:r>
        <w:tab/>
      </w:r>
      <w:r w:rsidRPr="000C226C">
        <w:t>w przypadku rachmistrzów spisowych, o których mowa w art.</w:t>
      </w:r>
      <w:r>
        <w:t xml:space="preserve"> </w:t>
      </w:r>
      <w:r w:rsidRPr="000C226C">
        <w:t>17b ust. 1 pkt 1 – dodatek spisowy, którego sposób ustalania oraz wysokość są ok</w:t>
      </w:r>
      <w:r w:rsidR="00B978C2">
        <w:t>reślone w art. 38 ust. </w:t>
      </w:r>
      <w:r w:rsidRPr="000C226C">
        <w:t>5</w:t>
      </w:r>
      <w:r w:rsidR="00C415D9" w:rsidRPr="00225EEA">
        <w:t>–</w:t>
      </w:r>
      <w:r w:rsidRPr="000C226C">
        <w:t>11;</w:t>
      </w:r>
    </w:p>
    <w:p w:rsidR="00DB54E8" w:rsidRPr="000C226C" w:rsidRDefault="00DB54E8" w:rsidP="00DB54E8">
      <w:pPr>
        <w:pStyle w:val="ZPKTzmpktartykuempunktem"/>
      </w:pPr>
      <w:r w:rsidRPr="000C226C">
        <w:t>2)</w:t>
      </w:r>
      <w:r>
        <w:tab/>
      </w:r>
      <w:r w:rsidRPr="000C226C">
        <w:t xml:space="preserve">w przypadku rachmistrzów spisowych, o których mowa w art. 17b ust. 1 pkt 2 – wynagrodzenie, którego sposób ustalania oraz wysokość są określone w art. 36 </w:t>
      </w:r>
      <w:r w:rsidR="00B978C2">
        <w:t>ust. </w:t>
      </w:r>
      <w:r w:rsidRPr="000C226C">
        <w:t>4–</w:t>
      </w:r>
      <w:r>
        <w:t>4c</w:t>
      </w:r>
      <w:r w:rsidRPr="000C226C">
        <w:t>.</w:t>
      </w:r>
    </w:p>
    <w:p w:rsidR="00DB54E8" w:rsidRPr="008028CA" w:rsidRDefault="00DB54E8" w:rsidP="00DB54E8">
      <w:pPr>
        <w:pStyle w:val="ZARTzmartartykuempunktem"/>
      </w:pPr>
      <w:r>
        <w:t xml:space="preserve">Art. 17e. Osoba fizyczna objęta spisem powszechnym przed przeprowadzeniem przez rachmistrza spisowego wywiadu </w:t>
      </w:r>
      <w:r w:rsidRPr="00A436C6">
        <w:t xml:space="preserve">bezpośredniego </w:t>
      </w:r>
      <w:r>
        <w:t>lub wywiadu telefonicznego może zweryfikować tożsamość tego rachmistrza przez kont</w:t>
      </w:r>
      <w:r w:rsidR="00B978C2">
        <w:t>akt telefoniczny lub osobisty z </w:t>
      </w:r>
      <w:r>
        <w:t>gminnym lub wojewódzkim biurem spisowym. Informacja o sposobie weryfikacji tożsamości rachmistrza spisowego jest udostępniana na stronie internetowej Głównego Urzędu Statystycznego i urzędów statystycznych oraz w materiałach informacyjnych, edukacyjnych i promocyjnych popularyzujących spis powszechny.”</w:t>
      </w:r>
      <w:r w:rsidRPr="008028CA">
        <w:t>;</w:t>
      </w:r>
    </w:p>
    <w:p w:rsidR="00DB54E8" w:rsidRPr="00457CF0" w:rsidRDefault="00DB54E8" w:rsidP="00DB54E8">
      <w:pPr>
        <w:pStyle w:val="PKTpunkt"/>
        <w:keepNext/>
      </w:pPr>
      <w:r>
        <w:t>7)</w:t>
      </w:r>
      <w:r>
        <w:tab/>
        <w:t>w art. 23 pkt 2 otrzymuje brzmienie</w:t>
      </w:r>
      <w:r w:rsidRPr="00457CF0">
        <w:t>:</w:t>
      </w:r>
    </w:p>
    <w:p w:rsidR="00DB54E8" w:rsidRDefault="00DB54E8" w:rsidP="00DB54E8">
      <w:pPr>
        <w:pStyle w:val="ZPKTzmpktartykuempunktem"/>
      </w:pPr>
      <w:r>
        <w:t>„2)</w:t>
      </w:r>
      <w:r w:rsidR="00C415D9">
        <w:tab/>
      </w:r>
      <w:r>
        <w:t>uzyskane od osób fizycznych metodami, o których mowa w art. 14a.”</w:t>
      </w:r>
      <w:r w:rsidRPr="00EC50D9">
        <w:t>;</w:t>
      </w:r>
    </w:p>
    <w:p w:rsidR="00DB54E8" w:rsidRPr="00457CF0" w:rsidRDefault="00DB54E8" w:rsidP="00DB54E8">
      <w:pPr>
        <w:pStyle w:val="PKTpunkt"/>
        <w:keepNext/>
      </w:pPr>
      <w:r>
        <w:t>8)</w:t>
      </w:r>
      <w:r>
        <w:tab/>
        <w:t>w art. 24 w ust. 1 pkt 3 otrzymuje brzmienie</w:t>
      </w:r>
      <w:r w:rsidRPr="00457CF0">
        <w:t>:</w:t>
      </w:r>
    </w:p>
    <w:p w:rsidR="00DB54E8" w:rsidRDefault="00DB54E8" w:rsidP="00DB54E8">
      <w:pPr>
        <w:pStyle w:val="ZPKTzmpktartykuempunktem"/>
      </w:pPr>
      <w:r>
        <w:t>„3)</w:t>
      </w:r>
      <w:r>
        <w:tab/>
        <w:t xml:space="preserve">zapewnienie pomieszczeń wyposażonych w sprzęt komputerowy z zainstalowanym oprogramowaniem wystarczającym do przeprowadzenia </w:t>
      </w:r>
      <w:proofErr w:type="spellStart"/>
      <w:r>
        <w:t>samospisu</w:t>
      </w:r>
      <w:proofErr w:type="spellEnd"/>
      <w:r>
        <w:t xml:space="preserve"> internetowego oraz zapewnienie niezbędnej pomocy w zakresie obs</w:t>
      </w:r>
      <w:r w:rsidR="00B978C2">
        <w:t>ługi interaktywnej aplikacji, o </w:t>
      </w:r>
      <w:r>
        <w:t>której mowa w art. 14a pkt 1;”</w:t>
      </w:r>
      <w:r w:rsidRPr="00EC50D9">
        <w:t>;</w:t>
      </w:r>
    </w:p>
    <w:p w:rsidR="00DB54E8" w:rsidRPr="00DB54E8" w:rsidRDefault="00DB54E8" w:rsidP="00DB54E8">
      <w:pPr>
        <w:pStyle w:val="PKTpunkt"/>
        <w:keepNext/>
      </w:pPr>
      <w:r>
        <w:t>9)</w:t>
      </w:r>
      <w:r>
        <w:tab/>
        <w:t>w art. 35:</w:t>
      </w:r>
    </w:p>
    <w:p w:rsidR="00DB54E8" w:rsidRDefault="00DB54E8" w:rsidP="00DB54E8">
      <w:pPr>
        <w:pStyle w:val="LITlitera"/>
      </w:pPr>
      <w:r>
        <w:t>a)</w:t>
      </w:r>
      <w:r>
        <w:tab/>
        <w:t>w ust. 1 uchyla się pkt 2,</w:t>
      </w:r>
    </w:p>
    <w:p w:rsidR="00DB54E8" w:rsidRDefault="00DB54E8" w:rsidP="00DB54E8">
      <w:pPr>
        <w:pStyle w:val="LITlitera"/>
        <w:keepNext/>
      </w:pPr>
      <w:r>
        <w:t>b)</w:t>
      </w:r>
      <w:r>
        <w:tab/>
        <w:t>ust. 5 otrzymuje brzmienie:</w:t>
      </w:r>
    </w:p>
    <w:p w:rsidR="00DB54E8" w:rsidRDefault="00DB54E8" w:rsidP="00DB54E8">
      <w:pPr>
        <w:pStyle w:val="ZLITUSTzmustliter"/>
      </w:pPr>
      <w:r>
        <w:t>„5</w:t>
      </w:r>
      <w:r w:rsidRPr="00182914">
        <w:t xml:space="preserve">. </w:t>
      </w:r>
      <w:r w:rsidRPr="001A74D1">
        <w:t>W</w:t>
      </w:r>
      <w:r>
        <w:t> </w:t>
      </w:r>
      <w:r w:rsidRPr="001A74D1">
        <w:t>ramach szkolenia, o</w:t>
      </w:r>
      <w:r>
        <w:t> </w:t>
      </w:r>
      <w:r w:rsidRPr="001A74D1">
        <w:t>którym mowa w</w:t>
      </w:r>
      <w:r>
        <w:t> art. 24 ust. 1 pkt 7</w:t>
      </w:r>
      <w:r w:rsidRPr="001A74D1">
        <w:t>, kandydat na rachmistrza</w:t>
      </w:r>
      <w:r>
        <w:t xml:space="preserve"> </w:t>
      </w:r>
      <w:r w:rsidRPr="000C226C">
        <w:t>sp</w:t>
      </w:r>
      <w:r>
        <w:t>isowego, o którym</w:t>
      </w:r>
      <w:r w:rsidRPr="000C226C">
        <w:t xml:space="preserve"> mowa w art. 17b ust. 1 pkt 2</w:t>
      </w:r>
      <w:r>
        <w:t xml:space="preserve">, </w:t>
      </w:r>
      <w:r w:rsidRPr="001A74D1">
        <w:t>uzyskuje informacje i</w:t>
      </w:r>
      <w:r>
        <w:t> </w:t>
      </w:r>
      <w:r w:rsidRPr="001A74D1">
        <w:t>wiedzę z</w:t>
      </w:r>
      <w:r>
        <w:t> </w:t>
      </w:r>
      <w:r w:rsidRPr="001A74D1">
        <w:t>zakresu funkcjonowania statystyki publicznej, w</w:t>
      </w:r>
      <w:r>
        <w:t> </w:t>
      </w:r>
      <w:r w:rsidRPr="001A74D1">
        <w:t>tym o</w:t>
      </w:r>
      <w:r>
        <w:t> </w:t>
      </w:r>
      <w:r w:rsidRPr="001A74D1">
        <w:t>istocie tajemnicy statystycznej, czynności</w:t>
      </w:r>
      <w:r>
        <w:t>ach objętych metodami zbierania danych</w:t>
      </w:r>
      <w:r w:rsidRPr="001A74D1">
        <w:t>, o</w:t>
      </w:r>
      <w:r>
        <w:t> których</w:t>
      </w:r>
      <w:r w:rsidRPr="001A74D1">
        <w:t xml:space="preserve"> mowa w</w:t>
      </w:r>
      <w:r>
        <w:t> art. 14a pkt 2 i 3</w:t>
      </w:r>
      <w:r w:rsidRPr="001A74D1">
        <w:t xml:space="preserve">, </w:t>
      </w:r>
      <w:r>
        <w:t>oraz o zakresie podmiotowym</w:t>
      </w:r>
      <w:r w:rsidRPr="001A74D1">
        <w:t xml:space="preserve"> i</w:t>
      </w:r>
      <w:r>
        <w:t> przedmiotowym</w:t>
      </w:r>
      <w:r w:rsidRPr="001A74D1">
        <w:t xml:space="preserve"> spisu </w:t>
      </w:r>
      <w:r>
        <w:t>powszechnego</w:t>
      </w:r>
      <w:r w:rsidRPr="001A74D1">
        <w:t>.</w:t>
      </w:r>
      <w:r>
        <w:t>”,</w:t>
      </w:r>
    </w:p>
    <w:p w:rsidR="00DB54E8" w:rsidRDefault="00DB54E8" w:rsidP="00DB54E8">
      <w:pPr>
        <w:pStyle w:val="LITlitera"/>
        <w:keepNext/>
      </w:pPr>
      <w:r>
        <w:t>c)</w:t>
      </w:r>
      <w:r>
        <w:tab/>
        <w:t>ust. 7 otrzymuje brzmienie:</w:t>
      </w:r>
    </w:p>
    <w:p w:rsidR="00DB54E8" w:rsidRDefault="00DB54E8" w:rsidP="00DB54E8">
      <w:pPr>
        <w:pStyle w:val="ZLITUSTzmustliter"/>
      </w:pPr>
      <w:r>
        <w:t>„7</w:t>
      </w:r>
      <w:r w:rsidRPr="00182914">
        <w:t xml:space="preserve">. </w:t>
      </w:r>
      <w:r w:rsidRPr="001A74D1">
        <w:t>Szkolenie, o</w:t>
      </w:r>
      <w:r>
        <w:t> </w:t>
      </w:r>
      <w:r w:rsidRPr="001A74D1">
        <w:t>którym mowa w</w:t>
      </w:r>
      <w:r>
        <w:t> art. 24 ust. 1 pkt 7</w:t>
      </w:r>
      <w:r w:rsidRPr="001A74D1">
        <w:t xml:space="preserve">, kończy się egzaminem </w:t>
      </w:r>
      <w:r>
        <w:t xml:space="preserve">testowym </w:t>
      </w:r>
      <w:r w:rsidRPr="001A74D1">
        <w:t>sprawdzającym wiedzę i</w:t>
      </w:r>
      <w:r>
        <w:t> </w:t>
      </w:r>
      <w:r w:rsidRPr="001A74D1">
        <w:t>przygotowanie do wykonywania czynności</w:t>
      </w:r>
      <w:r>
        <w:t xml:space="preserve"> objętych metodami zbierania danych</w:t>
      </w:r>
      <w:r w:rsidRPr="001A74D1">
        <w:t>, o</w:t>
      </w:r>
      <w:r>
        <w:t> których</w:t>
      </w:r>
      <w:r w:rsidRPr="001A74D1">
        <w:t xml:space="preserve"> mowa w</w:t>
      </w:r>
      <w:r>
        <w:t> art. 14a pkt 2 i 3, przeprowadzanym przez osoby prowadzące szkolenie</w:t>
      </w:r>
      <w:r w:rsidRPr="001A74D1">
        <w:t>.</w:t>
      </w:r>
      <w:r>
        <w:t>”;</w:t>
      </w:r>
    </w:p>
    <w:p w:rsidR="00DB54E8" w:rsidRDefault="00DB54E8" w:rsidP="00DB54E8">
      <w:pPr>
        <w:pStyle w:val="PKTpunkt"/>
        <w:keepNext/>
      </w:pPr>
      <w:r>
        <w:t>10)</w:t>
      </w:r>
      <w:r>
        <w:tab/>
        <w:t>w art. 36:</w:t>
      </w:r>
    </w:p>
    <w:p w:rsidR="00DB54E8" w:rsidRDefault="00DB54E8" w:rsidP="00DB54E8">
      <w:pPr>
        <w:pStyle w:val="LITlitera"/>
        <w:keepNext/>
      </w:pPr>
      <w:r>
        <w:t>a)</w:t>
      </w:r>
      <w:r>
        <w:tab/>
        <w:t>w ust. 3:</w:t>
      </w:r>
    </w:p>
    <w:p w:rsidR="00DB54E8" w:rsidRDefault="00DB54E8" w:rsidP="00DB54E8">
      <w:pPr>
        <w:pStyle w:val="TIRtiret"/>
        <w:keepNext/>
      </w:pPr>
      <w:r w:rsidRPr="00162CB2">
        <w:t>–</w:t>
      </w:r>
      <w:r>
        <w:tab/>
        <w:t xml:space="preserve">w pkt 1 lit. a </w:t>
      </w:r>
      <w:r w:rsidRPr="004C3AAF">
        <w:t>otrzymuje brzmienie:</w:t>
      </w:r>
    </w:p>
    <w:p w:rsidR="00DB54E8" w:rsidRDefault="00DB54E8" w:rsidP="00DB54E8">
      <w:pPr>
        <w:pStyle w:val="ZTIRLITzmlittiret"/>
      </w:pPr>
      <w:r>
        <w:t>„a)</w:t>
      </w:r>
      <w:r>
        <w:tab/>
        <w:t>teren województwa, termin i zakres wykonywania czynności objętych metodami zbierania danych, o który</w:t>
      </w:r>
      <w:r w:rsidR="00B978C2">
        <w:t>ch mowa w art. 14a pkt 2 i 3, z </w:t>
      </w:r>
      <w:r>
        <w:t>zastrzeżeniem art. 17c,”,</w:t>
      </w:r>
    </w:p>
    <w:p w:rsidR="00DB54E8" w:rsidRDefault="00DB54E8" w:rsidP="00DB54E8">
      <w:pPr>
        <w:pStyle w:val="TIRtiret"/>
        <w:keepNext/>
      </w:pPr>
      <w:r w:rsidRPr="00162CB2">
        <w:t>–</w:t>
      </w:r>
      <w:r>
        <w:tab/>
        <w:t xml:space="preserve">pkt 2 </w:t>
      </w:r>
      <w:r w:rsidRPr="004C3AAF">
        <w:t>otrzymuje brzmienie:</w:t>
      </w:r>
    </w:p>
    <w:p w:rsidR="00DB54E8" w:rsidRDefault="00DB54E8" w:rsidP="00DB54E8">
      <w:pPr>
        <w:pStyle w:val="ZTIRPKTzmpkttiret"/>
      </w:pPr>
      <w:r>
        <w:t>„2)</w:t>
      </w:r>
      <w:r>
        <w:tab/>
        <w:t xml:space="preserve">wskazuje urządzenia techniczne powierzane rachmistrzowi </w:t>
      </w:r>
      <w:r w:rsidRPr="000C226C">
        <w:t>sp</w:t>
      </w:r>
      <w:r w:rsidR="00B978C2">
        <w:t>isowemu, o </w:t>
      </w:r>
      <w:r>
        <w:t>którym</w:t>
      </w:r>
      <w:r w:rsidRPr="000C226C">
        <w:t xml:space="preserve"> mowa w art. 17b ust. 1 pkt 2</w:t>
      </w:r>
      <w:r>
        <w:t>, na czas wykonywania czynności spisowych objętych metodami zbierania danych, o których mowa w art. 14a pkt 2 i 3, a także zawiera postanowienia dotyczące udostępnienia rachmistrzowi tych urządzeń oraz warunków i terminu ich zwrotu po zakończeniu czynności spisowych lub po wcześniejszym rozwiązaniu umowy.”,</w:t>
      </w:r>
    </w:p>
    <w:p w:rsidR="00DB54E8" w:rsidRDefault="00DB54E8" w:rsidP="00DB54E8">
      <w:pPr>
        <w:pStyle w:val="LITlitera"/>
        <w:keepNext/>
      </w:pPr>
      <w:r>
        <w:t>b)</w:t>
      </w:r>
      <w:r>
        <w:tab/>
        <w:t>ust. 4 otrzymuje brzmienie:</w:t>
      </w:r>
    </w:p>
    <w:p w:rsidR="00DB54E8" w:rsidRDefault="00DB54E8" w:rsidP="00DB54E8">
      <w:pPr>
        <w:pStyle w:val="ZLITUSTzmustliter"/>
        <w:keepNext/>
      </w:pPr>
      <w:r>
        <w:t xml:space="preserve">„4. Wynagrodzenie rachmistrza </w:t>
      </w:r>
      <w:r w:rsidRPr="000C226C">
        <w:t>sp</w:t>
      </w:r>
      <w:r>
        <w:t>isowego, o którym</w:t>
      </w:r>
      <w:r w:rsidRPr="000C226C">
        <w:t xml:space="preserve"> mowa w art. 17b ust. 1 pkt 2</w:t>
      </w:r>
      <w:r>
        <w:t>, ustala się, w zależności od metody przepro</w:t>
      </w:r>
      <w:r w:rsidR="00B978C2">
        <w:t>wadzania przez niego wywiadów z </w:t>
      </w:r>
      <w:r>
        <w:t>osobami fizycznymi objętymi spisem pow</w:t>
      </w:r>
      <w:r w:rsidR="00B978C2">
        <w:t>szechnym, jako iloczyn stawki w </w:t>
      </w:r>
      <w:r>
        <w:t>wysokości:</w:t>
      </w:r>
    </w:p>
    <w:p w:rsidR="00DB54E8" w:rsidRDefault="00DB54E8" w:rsidP="00DB54E8">
      <w:pPr>
        <w:pStyle w:val="ZLITPKTzmpktliter"/>
      </w:pPr>
      <w:r>
        <w:t>1)</w:t>
      </w:r>
      <w:r>
        <w:tab/>
        <w:t>7 zł brutto i liczby przeprowadzonych wywiadów bezpośrednich z</w:t>
      </w:r>
      <w:r w:rsidRPr="00CF25E2">
        <w:t xml:space="preserve"> </w:t>
      </w:r>
      <w:r>
        <w:t>osobami fizycznymi objętymi spisem powszechnym, skutkujących prawidłowym spisaniem tych osób;</w:t>
      </w:r>
    </w:p>
    <w:p w:rsidR="00DB54E8" w:rsidRDefault="00DB54E8" w:rsidP="00DB54E8">
      <w:pPr>
        <w:pStyle w:val="ZLITPKTzmpktliter"/>
      </w:pPr>
      <w:r>
        <w:t>2)</w:t>
      </w:r>
      <w:r>
        <w:tab/>
        <w:t>4 zł brutto i liczby przeprowadzonych wywiadów telefonicznych z</w:t>
      </w:r>
      <w:r w:rsidRPr="00CF25E2">
        <w:t xml:space="preserve"> </w:t>
      </w:r>
      <w:r>
        <w:t>osobami fizycznymi objętymi spisem powszechnym, skutkujących prawidłowym spisaniem tych osób.”,</w:t>
      </w:r>
    </w:p>
    <w:p w:rsidR="00DB54E8" w:rsidRDefault="00DB54E8" w:rsidP="00DB54E8">
      <w:pPr>
        <w:pStyle w:val="LITlitera"/>
        <w:keepNext/>
      </w:pPr>
      <w:r>
        <w:t>c)</w:t>
      </w:r>
      <w:r>
        <w:tab/>
        <w:t>po ust. 4 dodaje się ust. 4a</w:t>
      </w:r>
      <w:r w:rsidR="00DC7034" w:rsidRPr="00225EEA">
        <w:t>–</w:t>
      </w:r>
      <w:r>
        <w:t>4c w brzmieniu:</w:t>
      </w:r>
    </w:p>
    <w:p w:rsidR="00DB54E8" w:rsidRDefault="00DB54E8" w:rsidP="00DB54E8">
      <w:pPr>
        <w:pStyle w:val="ZLITUSTzmustliter"/>
      </w:pPr>
      <w:r>
        <w:t xml:space="preserve">„4a. W przypadku rachmistrza </w:t>
      </w:r>
      <w:r w:rsidRPr="000C226C">
        <w:t>sp</w:t>
      </w:r>
      <w:r>
        <w:t>isowego, o którym</w:t>
      </w:r>
      <w:r w:rsidR="00B978C2">
        <w:t xml:space="preserve"> mowa w art. 17b ust. 1 pkt </w:t>
      </w:r>
      <w:r w:rsidRPr="000C226C">
        <w:t>2</w:t>
      </w:r>
      <w:r>
        <w:t>, który z osobami fizycznymi objętymi spisem powszechnym przeprowadza zarówno wywiady bezpośrednie, jak i wywiady telefoniczne, jego wynagrodzenie stanowi suma ustalonych na podstawie ust. 4 wynagrodzeń za przeprowadzenie tych wywiadów.</w:t>
      </w:r>
    </w:p>
    <w:p w:rsidR="00DB54E8" w:rsidRDefault="00DB54E8" w:rsidP="00DB54E8">
      <w:pPr>
        <w:pStyle w:val="ZLITUSTzmustliter"/>
        <w:keepNext/>
      </w:pPr>
      <w:r>
        <w:t xml:space="preserve">4b. Jeżeli rachmistrz </w:t>
      </w:r>
      <w:r w:rsidRPr="000C226C">
        <w:t>sp</w:t>
      </w:r>
      <w:r>
        <w:t>isowy, o którym</w:t>
      </w:r>
      <w:r w:rsidRPr="000C226C">
        <w:t xml:space="preserve"> mowa w art. 17b ust. 1 pkt 2</w:t>
      </w:r>
      <w:r>
        <w:t>, rozpoczyna zbieranie danych od osoby fizycznej objętej spisem powszechnym metodą:</w:t>
      </w:r>
    </w:p>
    <w:p w:rsidR="00DB54E8" w:rsidRDefault="00DB54E8" w:rsidP="00DB54E8">
      <w:pPr>
        <w:pStyle w:val="ZLITPKTzmpktliter"/>
      </w:pPr>
      <w:r>
        <w:t>1)</w:t>
      </w:r>
      <w:r>
        <w:tab/>
        <w:t>wywiadu bezpośredniego, a kończy zbieranie tych danych metodą wywiadu telefonicznego,</w:t>
      </w:r>
    </w:p>
    <w:p w:rsidR="00DB54E8" w:rsidRDefault="00DB54E8" w:rsidP="00DB54E8">
      <w:pPr>
        <w:pStyle w:val="ZLITPKTzmpktliter"/>
        <w:keepNext/>
      </w:pPr>
      <w:r>
        <w:t>2)</w:t>
      </w:r>
      <w:r>
        <w:tab/>
        <w:t>wywiadu telefonicznego, a kończy zbieranie tych danych w metodą wywiadu bezpośredniego</w:t>
      </w:r>
    </w:p>
    <w:p w:rsidR="00DB54E8" w:rsidRDefault="00DB54E8" w:rsidP="00DB54E8">
      <w:pPr>
        <w:pStyle w:val="ZLITCZWSPPKTzmczciwsppktliter"/>
      </w:pPr>
      <w:r w:rsidRPr="00162CB2">
        <w:t>–</w:t>
      </w:r>
      <w:r>
        <w:t xml:space="preserve"> wynagrodzenie przysługuje tylko za tę metodę wywiadu, w której nastąpiło zakończenie przekazywania danych przez osobę fizyczną objętą spisem powszechnym, skutkujące prawidłowym spisaniem tej osoby.</w:t>
      </w:r>
    </w:p>
    <w:p w:rsidR="00DB54E8" w:rsidRDefault="00DB54E8" w:rsidP="00DB54E8">
      <w:pPr>
        <w:pStyle w:val="ZLITUSTzmustliter"/>
      </w:pPr>
      <w:r>
        <w:t xml:space="preserve">4c. Do wynagrodzenia rachmistrza </w:t>
      </w:r>
      <w:r w:rsidRPr="000C226C">
        <w:t>sp</w:t>
      </w:r>
      <w:r>
        <w:t>isowego, o którym</w:t>
      </w:r>
      <w:r w:rsidR="00B978C2">
        <w:t xml:space="preserve"> mowa w art. 17b ust. </w:t>
      </w:r>
      <w:r w:rsidRPr="000C226C">
        <w:t>1 pkt 2</w:t>
      </w:r>
      <w:r>
        <w:t>, nie stosuje się przepisów ustawy z dnia 10 października 2002 r. o minimalnym wynagrodzeniu za pracę (Dz. U. z 2018 r. poz. 2177 oraz z 2019 r. poz. 1564).”,</w:t>
      </w:r>
    </w:p>
    <w:p w:rsidR="00DB54E8" w:rsidRDefault="00DB54E8" w:rsidP="00DB54E8">
      <w:pPr>
        <w:pStyle w:val="LITlitera"/>
        <w:keepNext/>
      </w:pPr>
      <w:r>
        <w:t>d)</w:t>
      </w:r>
      <w:r>
        <w:tab/>
        <w:t>ust. 5 otrzymuje brzmienie:</w:t>
      </w:r>
    </w:p>
    <w:p w:rsidR="00DB54E8" w:rsidRDefault="00DB54E8" w:rsidP="00DB54E8">
      <w:pPr>
        <w:pStyle w:val="ZLITUSTzmustliter"/>
      </w:pPr>
      <w:r>
        <w:t>„5. Przy zbieraniu danych rachmistrz spiso</w:t>
      </w:r>
      <w:r w:rsidR="00B978C2">
        <w:t>wy posługuje się umieszczonym w </w:t>
      </w:r>
      <w:r>
        <w:t>widocznym miejscu identyfikatorem.”,</w:t>
      </w:r>
    </w:p>
    <w:p w:rsidR="00DB54E8" w:rsidRDefault="00DB54E8" w:rsidP="00DB54E8">
      <w:pPr>
        <w:pStyle w:val="LITlitera"/>
        <w:keepNext/>
      </w:pPr>
      <w:r>
        <w:t>e)</w:t>
      </w:r>
      <w:r>
        <w:tab/>
        <w:t>w ust. 6:</w:t>
      </w:r>
    </w:p>
    <w:p w:rsidR="00DB54E8" w:rsidRDefault="00DB54E8" w:rsidP="00DB54E8">
      <w:pPr>
        <w:pStyle w:val="TIRtiret"/>
        <w:keepNext/>
      </w:pPr>
      <w:r w:rsidRPr="00162CB2">
        <w:t>–</w:t>
      </w:r>
      <w:r>
        <w:tab/>
        <w:t xml:space="preserve">pkt 1 </w:t>
      </w:r>
      <w:r w:rsidRPr="004C3AAF">
        <w:t>otrzymuje brzmienie:</w:t>
      </w:r>
    </w:p>
    <w:p w:rsidR="00DB54E8" w:rsidRDefault="00DB54E8" w:rsidP="00DB54E8">
      <w:pPr>
        <w:pStyle w:val="ZTIRPKTzmpkttiret"/>
      </w:pPr>
      <w:r>
        <w:t>„1)</w:t>
      </w:r>
      <w:r>
        <w:tab/>
        <w:t>imię i nazwisko oraz zdjęcie rachmistrza spisowego;”,</w:t>
      </w:r>
    </w:p>
    <w:p w:rsidR="00DB54E8" w:rsidRDefault="00DB54E8" w:rsidP="00DB54E8">
      <w:pPr>
        <w:pStyle w:val="TIRtiret"/>
        <w:keepNext/>
      </w:pPr>
      <w:r w:rsidRPr="00162CB2">
        <w:t>–</w:t>
      </w:r>
      <w:r>
        <w:tab/>
        <w:t xml:space="preserve">pkt 4 </w:t>
      </w:r>
      <w:r w:rsidRPr="004C3AAF">
        <w:t>otrzymuje brzmienie:</w:t>
      </w:r>
    </w:p>
    <w:p w:rsidR="00DB54E8" w:rsidRDefault="00DB54E8" w:rsidP="00DB54E8">
      <w:pPr>
        <w:pStyle w:val="ZTIRPKTzmpkttiret"/>
      </w:pPr>
      <w:r>
        <w:t>„4)</w:t>
      </w:r>
      <w:r>
        <w:tab/>
        <w:t>określenie województwa, na obszarze którego rachmistrz spisowy jest upoważniony do przeprowadzania wywiadów bezpośrednich lub wywiadów telefonicznych z osobami fizycznymi objętymi spisem powszechnym;”,</w:t>
      </w:r>
    </w:p>
    <w:p w:rsidR="00DB54E8" w:rsidRDefault="00DB54E8" w:rsidP="00DB54E8">
      <w:pPr>
        <w:pStyle w:val="TIRtiret"/>
      </w:pPr>
      <w:r w:rsidRPr="00162CB2">
        <w:t>–</w:t>
      </w:r>
      <w:r>
        <w:tab/>
        <w:t>uchyla się pkt 5,</w:t>
      </w:r>
    </w:p>
    <w:p w:rsidR="00DB54E8" w:rsidRDefault="00DB54E8" w:rsidP="00DB54E8">
      <w:pPr>
        <w:pStyle w:val="LITlitera"/>
      </w:pPr>
      <w:r>
        <w:t>f)</w:t>
      </w:r>
      <w:r>
        <w:tab/>
        <w:t>uchyla się ust. 7,</w:t>
      </w:r>
    </w:p>
    <w:p w:rsidR="00DB54E8" w:rsidRDefault="00DB54E8" w:rsidP="00DB54E8">
      <w:pPr>
        <w:pStyle w:val="LITlitera"/>
        <w:keepNext/>
      </w:pPr>
      <w:r>
        <w:t>g)</w:t>
      </w:r>
      <w:r>
        <w:tab/>
        <w:t>ust. 8 otrzymuje brzmienie:</w:t>
      </w:r>
    </w:p>
    <w:p w:rsidR="00DB54E8" w:rsidRDefault="00DB54E8" w:rsidP="00DB54E8">
      <w:pPr>
        <w:pStyle w:val="ZLITUSTzmustliter"/>
      </w:pPr>
      <w:r>
        <w:t xml:space="preserve">„8. Rachmistrzowi </w:t>
      </w:r>
      <w:r w:rsidRPr="000C226C">
        <w:t>sp</w:t>
      </w:r>
      <w:r>
        <w:t>isowemu, o którym</w:t>
      </w:r>
      <w:r w:rsidRPr="000C226C">
        <w:t xml:space="preserve"> mowa w art. 17b ust. 1 pkt 2</w:t>
      </w:r>
      <w:r>
        <w:t>, który uległ wypadkowi podczas wykonywania czynności w ramach wywiadu bezpośredniego lub wywiadu telefonicznego z osobą fizyczną objętą spisem powszechnym, a w razie wypadku śmiertelnego – członkom rodziny tego rachmistrza, przysługują świadczenia przewidziane w</w:t>
      </w:r>
      <w:r w:rsidR="004C4330">
        <w:t xml:space="preserve"> </w:t>
      </w:r>
      <w:r>
        <w:t>ustawie z</w:t>
      </w:r>
      <w:r w:rsidR="004C4330">
        <w:t xml:space="preserve"> </w:t>
      </w:r>
      <w:r>
        <w:t>dnia 30 października 2002 r. o zaopatrzeniu z tytułu wypadków lub chorób zawodowych powstałych w szczególnych okolicznościach (Dz. U. z 2020 r. poz. 984).”;</w:t>
      </w:r>
    </w:p>
    <w:p w:rsidR="00DB54E8" w:rsidRDefault="00DB54E8" w:rsidP="00DB54E8">
      <w:pPr>
        <w:pStyle w:val="PKTpunkt"/>
        <w:keepNext/>
      </w:pPr>
      <w:r>
        <w:t>11)</w:t>
      </w:r>
      <w:r>
        <w:tab/>
        <w:t>w art. 38:</w:t>
      </w:r>
    </w:p>
    <w:p w:rsidR="00DB54E8" w:rsidRDefault="00DB54E8" w:rsidP="00DB54E8">
      <w:pPr>
        <w:pStyle w:val="LITlitera"/>
        <w:keepNext/>
      </w:pPr>
      <w:r>
        <w:t>a)</w:t>
      </w:r>
      <w:r>
        <w:tab/>
        <w:t>ust. 2 otrzymuje brzmienie:</w:t>
      </w:r>
    </w:p>
    <w:p w:rsidR="00DB54E8" w:rsidRDefault="00DB54E8" w:rsidP="00DB54E8">
      <w:pPr>
        <w:pStyle w:val="ZLITUSTzmustliter"/>
      </w:pPr>
      <w:r>
        <w:t xml:space="preserve">„2. </w:t>
      </w:r>
      <w:r w:rsidRPr="003E2132">
        <w:t>Stawka d</w:t>
      </w:r>
      <w:r>
        <w:t xml:space="preserve">odatku spisowego, z wyłączeniem dodatku spisowego przyznawanego rachmistrzom </w:t>
      </w:r>
      <w:r w:rsidRPr="000C226C">
        <w:t>sp</w:t>
      </w:r>
      <w:r>
        <w:t>isowym, o których</w:t>
      </w:r>
      <w:r w:rsidRPr="000C226C">
        <w:t xml:space="preserve"> mowa w art. 17</w:t>
      </w:r>
      <w:r>
        <w:t xml:space="preserve">b ust. 1 pkt 1, wynosi od 5% </w:t>
      </w:r>
      <w:r w:rsidRPr="003E2132">
        <w:t>do 120% kwoty przeciętnego miesięcznego wynagrodzenia w</w:t>
      </w:r>
      <w:r w:rsidR="004C4330">
        <w:t> </w:t>
      </w:r>
      <w:r w:rsidRPr="003E2132">
        <w:t xml:space="preserve">kwartale poprzedzającym przyznanie dodatku spisowego, ogłaszanego przez Prezesa Głównego Urzędu Statystycznego w Dzienniku Urzędowym Rzeczypospolitej Polskiej </w:t>
      </w:r>
      <w:r>
        <w:t>„</w:t>
      </w:r>
      <w:r w:rsidRPr="003E2132">
        <w:t>Monitor Polski</w:t>
      </w:r>
      <w:r>
        <w:t>”</w:t>
      </w:r>
      <w:r w:rsidRPr="003E2132">
        <w:t xml:space="preserve"> na podstawie art. 20 pkt 2 ustawy z dnia 17 grudnia 1998 r. o emeryturach i rentach z Funduszu Ubezpieczeń Społecznych (Dz. U. z </w:t>
      </w:r>
      <w:r>
        <w:t>2020 r. poz. 53, 252, 568 i 1222</w:t>
      </w:r>
      <w:r w:rsidRPr="003E2132">
        <w:t xml:space="preserve">), zwanego dalej </w:t>
      </w:r>
      <w:r>
        <w:t>„</w:t>
      </w:r>
      <w:r w:rsidRPr="003E2132">
        <w:t>przeciętnym wynagrodzeniem</w:t>
      </w:r>
      <w:r>
        <w:t>”</w:t>
      </w:r>
      <w:r w:rsidRPr="003E2132">
        <w:t>, za miesiąc kalendarzow</w:t>
      </w:r>
      <w:r w:rsidR="004C4330">
        <w:t>y wykonywania prac spisowych. W </w:t>
      </w:r>
      <w:r w:rsidRPr="003E2132">
        <w:t>przypadku okresowego niewykonywania prac spisowych</w:t>
      </w:r>
      <w:r w:rsidRPr="0070130C">
        <w:t xml:space="preserve"> stawka dodatku spisowego jest ustalana w wysokości proporcjonalnej do przepracowanego czasu</w:t>
      </w:r>
      <w:r>
        <w:t>.”,</w:t>
      </w:r>
    </w:p>
    <w:p w:rsidR="00DB54E8" w:rsidRDefault="00DB54E8" w:rsidP="00DB54E8">
      <w:pPr>
        <w:pStyle w:val="LITlitera"/>
        <w:keepNext/>
      </w:pPr>
      <w:r>
        <w:t>b)</w:t>
      </w:r>
      <w:r>
        <w:tab/>
        <w:t>w ust. 4 wprowadzenie do wyliczenia otrzymuje brzmienie:</w:t>
      </w:r>
    </w:p>
    <w:p w:rsidR="00DB54E8" w:rsidRDefault="00DB54E8" w:rsidP="00DB54E8">
      <w:pPr>
        <w:pStyle w:val="ZLITFRAGzmlitfragmentunpzdanialiter"/>
      </w:pPr>
      <w:r>
        <w:t>„</w:t>
      </w:r>
      <w:r w:rsidRPr="00EF2CF1">
        <w:t xml:space="preserve">Dodatek spisowy lub nagroda spisowa, z wyłączeniem rachmistrzów </w:t>
      </w:r>
      <w:r w:rsidRPr="000C226C">
        <w:t>sp</w:t>
      </w:r>
      <w:r w:rsidR="004C4330">
        <w:t>isowych, o </w:t>
      </w:r>
      <w:r>
        <w:t>których</w:t>
      </w:r>
      <w:r w:rsidRPr="000C226C">
        <w:t xml:space="preserve"> mowa w art. 17</w:t>
      </w:r>
      <w:r>
        <w:t>b ust. 1 pkt 1,</w:t>
      </w:r>
      <w:r w:rsidRPr="00EF2CF1">
        <w:t xml:space="preserve"> są przyznawane przy uwzględnieniu:</w:t>
      </w:r>
      <w:r>
        <w:t>”</w:t>
      </w:r>
      <w:r w:rsidRPr="00EF2CF1">
        <w:t>,</w:t>
      </w:r>
    </w:p>
    <w:p w:rsidR="00DB54E8" w:rsidRDefault="00DB54E8" w:rsidP="00DB54E8">
      <w:pPr>
        <w:pStyle w:val="LITlitera"/>
        <w:keepNext/>
      </w:pPr>
      <w:r>
        <w:t>c)</w:t>
      </w:r>
      <w:r>
        <w:tab/>
        <w:t>ust. 5 otrzymuje brzmienie:</w:t>
      </w:r>
    </w:p>
    <w:p w:rsidR="00DB54E8" w:rsidRDefault="00DB54E8" w:rsidP="00DB54E8">
      <w:pPr>
        <w:pStyle w:val="ZLITUSTzmustliter"/>
        <w:keepNext/>
      </w:pPr>
      <w:r>
        <w:t>„5. Dodatek spisowy rachmistrza spisowego, o którym</w:t>
      </w:r>
      <w:r w:rsidRPr="000C226C">
        <w:t xml:space="preserve"> mowa w art. 17</w:t>
      </w:r>
      <w:r>
        <w:t>b ust. 1 pkt 1, ustala się, w zależności od metody przepro</w:t>
      </w:r>
      <w:r w:rsidR="004C4330">
        <w:t>wadzania przez niego wywiadów z </w:t>
      </w:r>
      <w:r>
        <w:t>osobami fizycznymi objętymi spisem pows</w:t>
      </w:r>
      <w:r w:rsidR="004C4330">
        <w:t>zechnym, jako iloczyn stawki w </w:t>
      </w:r>
      <w:r>
        <w:t>wysokości:</w:t>
      </w:r>
    </w:p>
    <w:p w:rsidR="00DB54E8" w:rsidRDefault="00DB54E8" w:rsidP="00DB54E8">
      <w:pPr>
        <w:pStyle w:val="ZLITPKTzmpktliter"/>
      </w:pPr>
      <w:r>
        <w:t>1)</w:t>
      </w:r>
      <w:r>
        <w:tab/>
        <w:t>7 zł brutto i liczby przeprowadzonych wywiadów bezpośrednich z</w:t>
      </w:r>
      <w:r w:rsidRPr="00CF25E2">
        <w:t xml:space="preserve"> </w:t>
      </w:r>
      <w:r>
        <w:t>osobami fizycznymi objętymi spisem powszechnym, skutkujących prawidłowym spisaniem tych osób;</w:t>
      </w:r>
    </w:p>
    <w:p w:rsidR="00DB54E8" w:rsidRPr="00C713E7" w:rsidRDefault="00DB54E8" w:rsidP="00DB54E8">
      <w:pPr>
        <w:pStyle w:val="ZLITPKTzmpktliter"/>
      </w:pPr>
      <w:r w:rsidRPr="00C713E7">
        <w:t>2)</w:t>
      </w:r>
      <w:r>
        <w:tab/>
        <w:t>4 zł brutto i liczby przeprowadzonych wywiadów telefonicznych z</w:t>
      </w:r>
      <w:r w:rsidRPr="00CF25E2">
        <w:t xml:space="preserve"> </w:t>
      </w:r>
      <w:r>
        <w:t>osobami fizycznymi objętymi spisem powszechnym, skutkujących prawidłowym spisaniem tych osób</w:t>
      </w:r>
      <w:r w:rsidRPr="00C713E7">
        <w:t>.</w:t>
      </w:r>
      <w:r>
        <w:t>”</w:t>
      </w:r>
      <w:r w:rsidRPr="00C713E7">
        <w:t>,</w:t>
      </w:r>
    </w:p>
    <w:p w:rsidR="00DB54E8" w:rsidRDefault="00DB54E8" w:rsidP="00DB54E8">
      <w:pPr>
        <w:pStyle w:val="LITlitera"/>
        <w:keepNext/>
      </w:pPr>
      <w:r>
        <w:t>d)</w:t>
      </w:r>
      <w:r>
        <w:tab/>
        <w:t>dodaje się ust. 6</w:t>
      </w:r>
      <w:r w:rsidRPr="00162CB2">
        <w:t>–</w:t>
      </w:r>
      <w:r>
        <w:t>11 w brzmieniu:</w:t>
      </w:r>
    </w:p>
    <w:p w:rsidR="00DB54E8" w:rsidRDefault="00DB54E8" w:rsidP="00DB54E8">
      <w:pPr>
        <w:pStyle w:val="ZLITUSTzmustliter"/>
      </w:pPr>
      <w:r>
        <w:t>„6. W przypadku rachmistrza spisowego, o którym</w:t>
      </w:r>
      <w:r w:rsidRPr="000C226C">
        <w:t xml:space="preserve"> mowa w art. 17</w:t>
      </w:r>
      <w:r w:rsidR="004C4330">
        <w:t>b ust. 1 pkt </w:t>
      </w:r>
      <w:r>
        <w:t>1, który z osobami fizycznymi objętymi spisem powszechnym przeprowadza zarówno wywiady bezpośrednie, jak i wywiady telefoniczne, jego dodatek spisowy stanowi suma ustalonych na podstawie ust. 5 dodatków spisowych za przeprowadzenie tych wywiadów.</w:t>
      </w:r>
    </w:p>
    <w:p w:rsidR="00DB54E8" w:rsidRDefault="00DB54E8" w:rsidP="00DB54E8">
      <w:pPr>
        <w:pStyle w:val="ZLITUSTzmustliter"/>
        <w:keepNext/>
      </w:pPr>
      <w:r>
        <w:t>7. Jeżeli rachmistrz spisowy, o którym</w:t>
      </w:r>
      <w:r w:rsidRPr="000C226C">
        <w:t xml:space="preserve"> mowa w art. 17</w:t>
      </w:r>
      <w:r>
        <w:t>b ust. 1 pkt 1, rozpoczyna zbieranie danych od osoby fizycznej objętej spisem powszechnym metodą:</w:t>
      </w:r>
    </w:p>
    <w:p w:rsidR="00DB54E8" w:rsidRDefault="00DB54E8" w:rsidP="00DB54E8">
      <w:pPr>
        <w:pStyle w:val="ZLITPKTzmpktliter"/>
      </w:pPr>
      <w:r>
        <w:t>1)</w:t>
      </w:r>
      <w:r>
        <w:tab/>
        <w:t>wywiadu bezpośredniego, a kończy zbieranie tych danych metodą wywiadu telefonicznego,</w:t>
      </w:r>
    </w:p>
    <w:p w:rsidR="00DB54E8" w:rsidRDefault="00DB54E8" w:rsidP="00DB54E8">
      <w:pPr>
        <w:pStyle w:val="ZLITPKTzmpktliter"/>
        <w:keepNext/>
      </w:pPr>
      <w:r>
        <w:t>2)</w:t>
      </w:r>
      <w:r>
        <w:tab/>
        <w:t>wywiadu telefonicznego, a kończy zbieranie tych danych w metodą wywiadu bezpośredniego</w:t>
      </w:r>
    </w:p>
    <w:p w:rsidR="00DB54E8" w:rsidRDefault="00DB54E8" w:rsidP="00DB54E8">
      <w:pPr>
        <w:pStyle w:val="ZLITCZWSPPKTzmczciwsppktliter"/>
      </w:pPr>
      <w:r w:rsidRPr="00162CB2">
        <w:t>–</w:t>
      </w:r>
      <w:r>
        <w:t xml:space="preserve"> dodatek spisowy przysługuje tylko za tę metodę wywiadu, w której nastąpiło zakończenie przekazywania danych przez osobę fizyczną objętą spisem powszechnym, skutkujące prawidłowym spisaniem tej osoby.</w:t>
      </w:r>
    </w:p>
    <w:p w:rsidR="00DB54E8" w:rsidRDefault="00DB54E8" w:rsidP="00DB54E8">
      <w:pPr>
        <w:pStyle w:val="ZLITUSTzmustliter"/>
      </w:pPr>
      <w:r>
        <w:t>8. Rachmistrzowi spisowemu, o którym</w:t>
      </w:r>
      <w:r w:rsidRPr="000C226C">
        <w:t xml:space="preserve"> mowa w art. 17</w:t>
      </w:r>
      <w:r>
        <w:t>b ust. 1 pkt 1, który jest wyznaczony do pełnienia dyżurów przy udzielaniu informacji w trybie infolinii spisowej i umawianiu wywiadów bezpośrednich z osobami fizycznymi objętymi spisem powszechnym, przysługuje dodatek spisowy z tytułu pełnienia dyżurów.</w:t>
      </w:r>
    </w:p>
    <w:p w:rsidR="00DB54E8" w:rsidRDefault="00DB54E8" w:rsidP="00DB54E8">
      <w:pPr>
        <w:pStyle w:val="ZLITUSTzmustliter"/>
      </w:pPr>
      <w:r>
        <w:t>9. Dodatek spisowy z tytułu pełnienia dyżurów, o którym mowa w ust. 8, jest ustalany jako iloczyn stawki wynoszącej 12 zł brutto i liczby dni pełnienia dyżuru</w:t>
      </w:r>
      <w:r w:rsidRPr="00C4397E">
        <w:t xml:space="preserve"> </w:t>
      </w:r>
      <w:r>
        <w:t>przy udzielaniu informacji w trybie infolinii spisowej i umawianiu wywiadów bezpośrednich z osobami fizycznymi objętymi spisem powszechnym.</w:t>
      </w:r>
    </w:p>
    <w:p w:rsidR="00DB54E8" w:rsidRDefault="00DB54E8" w:rsidP="00DB54E8">
      <w:pPr>
        <w:pStyle w:val="ZLITUSTzmustliter"/>
      </w:pPr>
      <w:r>
        <w:t>10. Rachmistrz spisowy, o którym</w:t>
      </w:r>
      <w:r w:rsidRPr="000C226C">
        <w:t xml:space="preserve"> mowa w art. 17</w:t>
      </w:r>
      <w:r>
        <w:t>b ust. 1 pkt 1, pełniący dyżur, o którym mowa w ust. 8, nie może w trakcie dyżuru przeprowadzać wywiadów telefonicznych z osobami fizycznymi objętymi spisem powszechnym.</w:t>
      </w:r>
    </w:p>
    <w:p w:rsidR="00DB54E8" w:rsidRDefault="00DB54E8" w:rsidP="00DB54E8">
      <w:pPr>
        <w:pStyle w:val="ZLITUSTzmustliter"/>
        <w:keepNext/>
      </w:pPr>
      <w:r>
        <w:t>11. Do dodatków spisowych nie stosuje się przepisów:</w:t>
      </w:r>
    </w:p>
    <w:p w:rsidR="00DB54E8" w:rsidRPr="00633A0A" w:rsidRDefault="00DB54E8" w:rsidP="00DB54E8">
      <w:pPr>
        <w:pStyle w:val="ZLITPKTzmpktliter"/>
      </w:pPr>
      <w:r w:rsidRPr="00633A0A">
        <w:t>1)</w:t>
      </w:r>
      <w:r>
        <w:tab/>
      </w:r>
      <w:r w:rsidRPr="00633A0A">
        <w:t>ustawy z dnia 16 września 1982 r. o pracownikach urzędów państwowych</w:t>
      </w:r>
      <w:r w:rsidR="004C4330">
        <w:t xml:space="preserve"> (Dz. </w:t>
      </w:r>
      <w:r>
        <w:t>U. z 2020 r. poz. 537);</w:t>
      </w:r>
    </w:p>
    <w:p w:rsidR="00DB54E8" w:rsidRDefault="00DB54E8" w:rsidP="00DB54E8">
      <w:pPr>
        <w:pStyle w:val="ZLITPKTzmpktliter"/>
      </w:pPr>
      <w:r w:rsidRPr="00633A0A">
        <w:t>2)</w:t>
      </w:r>
      <w:r>
        <w:tab/>
      </w:r>
      <w:r w:rsidRPr="00633A0A">
        <w:t>ustawy z dnia 10 października 2002 r. o mi</w:t>
      </w:r>
      <w:r>
        <w:t>nimalnym wynagrodzeniu za pracę;</w:t>
      </w:r>
    </w:p>
    <w:p w:rsidR="00DB54E8" w:rsidRPr="00633A0A" w:rsidRDefault="00DB54E8" w:rsidP="00DB54E8">
      <w:pPr>
        <w:pStyle w:val="ZLITPKTzmpktliter"/>
      </w:pPr>
      <w:r>
        <w:t>3</w:t>
      </w:r>
      <w:r w:rsidRPr="00633A0A">
        <w:t>)</w:t>
      </w:r>
      <w:r>
        <w:tab/>
      </w:r>
      <w:r w:rsidRPr="00633A0A">
        <w:t xml:space="preserve">ustawy z dnia </w:t>
      </w:r>
      <w:r>
        <w:t>21 listopada 2008 r. o służbie cywilnej (Dz. U. z 2020 r. poz. 265 i 285).”</w:t>
      </w:r>
      <w:r w:rsidRPr="00633A0A">
        <w:t>;</w:t>
      </w:r>
    </w:p>
    <w:p w:rsidR="00DB54E8" w:rsidRPr="00DB54E8" w:rsidRDefault="00DB54E8" w:rsidP="00DB54E8">
      <w:pPr>
        <w:pStyle w:val="PKTpunkt"/>
        <w:rPr>
          <w:rStyle w:val="Ppogrubienie"/>
        </w:rPr>
      </w:pPr>
      <w:r>
        <w:t>12</w:t>
      </w:r>
      <w:r w:rsidRPr="00F775BE">
        <w:t>)</w:t>
      </w:r>
      <w:r>
        <w:tab/>
        <w:t>użyte w art. 24 w ust. 1 w pkt 4 i 6</w:t>
      </w:r>
      <w:r w:rsidR="00DC7034" w:rsidRPr="00225EEA">
        <w:t>–</w:t>
      </w:r>
      <w:r>
        <w:t>8 oraz w ust. 2 w pkt 1, w art. 35 w ust. 1</w:t>
      </w:r>
      <w:r w:rsidR="004C4330" w:rsidRPr="00225EEA">
        <w:t>–</w:t>
      </w:r>
      <w:r>
        <w:t>4, 8 i 10 oraz w art. 36 w ust. 1 i 2, w różnej liczbie i różnym przypadku, wyrazy „rachmistrz terenowy” zastępuje się użytymi w odpowiedniej liczbie i odpowiednim przypadku wyrazami „rachmistrz spisowy, o którym mowa w art. 17b ust. 1 pkt 2,”</w:t>
      </w:r>
      <w:r w:rsidRPr="00225EEA">
        <w:t>;</w:t>
      </w:r>
    </w:p>
    <w:p w:rsidR="00DB54E8" w:rsidRPr="00457CF0" w:rsidRDefault="00DB54E8" w:rsidP="00DB54E8">
      <w:pPr>
        <w:pStyle w:val="PKTpunkt"/>
        <w:keepNext/>
      </w:pPr>
      <w:r>
        <w:t>13)</w:t>
      </w:r>
      <w:r>
        <w:tab/>
        <w:t>w załączniku nr 2 ust. 22 otrzymuje brzmienie</w:t>
      </w:r>
      <w:r w:rsidRPr="00457CF0">
        <w:t>:</w:t>
      </w:r>
    </w:p>
    <w:p w:rsidR="00DB54E8" w:rsidRDefault="00DB54E8" w:rsidP="00DB54E8">
      <w:pPr>
        <w:pStyle w:val="ZUSTzmustartykuempunktem"/>
        <w:keepNext/>
      </w:pPr>
      <w:r>
        <w:t xml:space="preserve">„22. Dostawcy publicznie dostępnych usług telefonicznych przekazują Prezesowi Głównego Urzędu Statystycznego, w terminie do dnia 26 lutego 2021 r. (według stanu na dzień 31 grudnia 2020 r.), gromadzone na podstawie ustawy z dnia 16 lipca 2004 r. </w:t>
      </w:r>
      <w:r w:rsidRPr="00162CB2">
        <w:t>–</w:t>
      </w:r>
      <w:r>
        <w:t xml:space="preserve"> </w:t>
      </w:r>
      <w:r w:rsidRPr="009408C6">
        <w:t>Prawo telekomunikacyjne</w:t>
      </w:r>
      <w:r>
        <w:t xml:space="preserve"> (Dz. U. z 2019 r. poz. 2460 oraz z 2020 r. poz. 374, 695 i 875) następujące dane jednostkowe o abonentach publicznie dostępnych usług telefonicznych, będących osobami fizycznymi prowadzącymi działalność gospodarczą lub nieprowadzącymi takiej działalności:</w:t>
      </w:r>
    </w:p>
    <w:p w:rsidR="00DB54E8" w:rsidRPr="00EC50D9" w:rsidRDefault="00DB54E8" w:rsidP="00DB54E8">
      <w:pPr>
        <w:pStyle w:val="ZPKTzmpktartykuempunktem"/>
      </w:pPr>
      <w:r>
        <w:t>1</w:t>
      </w:r>
      <w:r w:rsidRPr="00EC50D9">
        <w:t>)</w:t>
      </w:r>
      <w:r>
        <w:tab/>
      </w:r>
      <w:r w:rsidRPr="00EC50D9">
        <w:t>imię</w:t>
      </w:r>
      <w:r>
        <w:t xml:space="preserve"> lub imiona </w:t>
      </w:r>
      <w:r w:rsidRPr="00EC50D9">
        <w:t>i nazwisko;</w:t>
      </w:r>
    </w:p>
    <w:p w:rsidR="00DB54E8" w:rsidRPr="00EC50D9" w:rsidRDefault="00DB54E8" w:rsidP="00DB54E8">
      <w:pPr>
        <w:pStyle w:val="ZPKTzmpktartykuempunktem"/>
      </w:pPr>
      <w:r>
        <w:t>2)</w:t>
      </w:r>
      <w:r>
        <w:tab/>
      </w:r>
      <w:r w:rsidRPr="00EC50D9">
        <w:t>numer PESEL</w:t>
      </w:r>
      <w:r>
        <w:t xml:space="preserve"> </w:t>
      </w:r>
      <w:r w:rsidRPr="00162CB2">
        <w:t>–</w:t>
      </w:r>
      <w:r>
        <w:t xml:space="preserve"> w przypadku obywatela polskiego</w:t>
      </w:r>
      <w:r w:rsidRPr="00EC50D9">
        <w:t>;</w:t>
      </w:r>
    </w:p>
    <w:p w:rsidR="00DB54E8" w:rsidRDefault="00DB54E8" w:rsidP="00DB54E8">
      <w:pPr>
        <w:pStyle w:val="ZPKTzmpktartykuempunktem"/>
      </w:pPr>
      <w:r>
        <w:t>3)</w:t>
      </w:r>
      <w:r>
        <w:tab/>
        <w:t xml:space="preserve">numer identyfikacji podatkowej (NIP) </w:t>
      </w:r>
      <w:r w:rsidRPr="00162CB2">
        <w:t>–</w:t>
      </w:r>
      <w:r>
        <w:t xml:space="preserve"> w przypadku obywatela polskiego prowadzącego działalność gospodarczą, jeżeli jest dostępny</w:t>
      </w:r>
      <w:r w:rsidRPr="00EC50D9">
        <w:t>;</w:t>
      </w:r>
    </w:p>
    <w:p w:rsidR="00DB54E8" w:rsidRDefault="00DB54E8" w:rsidP="00DB54E8">
      <w:pPr>
        <w:pStyle w:val="ZPKTzmpktartykuempunktem"/>
      </w:pPr>
      <w:r>
        <w:t>4)</w:t>
      </w:r>
      <w:r>
        <w:tab/>
      </w:r>
      <w:r w:rsidRPr="005A4E94">
        <w:t>przydzielony numer abonenta z planu numeracji krajowej dla publicznych sieci telekomunikacyjnych związany ze świadczoną usługą połączeń głosowych (numer abonencki)</w:t>
      </w:r>
      <w:r w:rsidRPr="00EC50D9">
        <w:t>;</w:t>
      </w:r>
    </w:p>
    <w:p w:rsidR="00DB54E8" w:rsidRDefault="00DB54E8" w:rsidP="00DB54E8">
      <w:pPr>
        <w:pStyle w:val="ZPKTzmpktartykuempunktem"/>
      </w:pPr>
      <w:r>
        <w:t>5)</w:t>
      </w:r>
      <w:r>
        <w:tab/>
        <w:t>numer telefonu kontaktowego, jeżeli jest dostępny</w:t>
      </w:r>
      <w:r w:rsidRPr="00EC50D9">
        <w:t>;</w:t>
      </w:r>
    </w:p>
    <w:p w:rsidR="00DB54E8" w:rsidRDefault="00DB54E8" w:rsidP="00DB54E8">
      <w:pPr>
        <w:pStyle w:val="ZPKTzmpktartykuempunktem"/>
        <w:keepNext/>
      </w:pPr>
      <w:r>
        <w:t>6)</w:t>
      </w:r>
      <w:r>
        <w:tab/>
        <w:t>w przypadku abonenta publicznie dostępnej usł</w:t>
      </w:r>
      <w:r w:rsidR="004C4330">
        <w:t>ugi telefonicznej świadczonej w </w:t>
      </w:r>
      <w:r>
        <w:t xml:space="preserve">stacjonarnej publicznej sieci telekomunikacyjnej </w:t>
      </w:r>
      <w:r w:rsidRPr="00162CB2">
        <w:t>–</w:t>
      </w:r>
      <w:r>
        <w:t xml:space="preserve"> adres miejsca, pod którym znajduje się zakończenie sieci udostępnione temu abonentowi:</w:t>
      </w:r>
    </w:p>
    <w:p w:rsidR="00DB54E8" w:rsidRDefault="00DB54E8" w:rsidP="00DB54E8">
      <w:pPr>
        <w:pStyle w:val="ZLITwPKTzmlitwpktartykuempunktem"/>
      </w:pPr>
      <w:r>
        <w:t>a)</w:t>
      </w:r>
      <w:r>
        <w:tab/>
        <w:t>kod TERYT, jeżeli jest dostępny, i nazwa województwa,</w:t>
      </w:r>
    </w:p>
    <w:p w:rsidR="00DB54E8" w:rsidRDefault="00DB54E8" w:rsidP="00DB54E8">
      <w:pPr>
        <w:pStyle w:val="ZLITwPKTzmlitwpktartykuempunktem"/>
      </w:pPr>
      <w:r>
        <w:t>b)</w:t>
      </w:r>
      <w:r>
        <w:tab/>
        <w:t>kod TERYT, jeżeli jest dostępny, i nazwa powiatu,</w:t>
      </w:r>
    </w:p>
    <w:p w:rsidR="00DB54E8" w:rsidRDefault="00DB54E8" w:rsidP="00DB54E8">
      <w:pPr>
        <w:pStyle w:val="ZLITwPKTzmlitwpktartykuempunktem"/>
      </w:pPr>
      <w:r>
        <w:t>c)</w:t>
      </w:r>
      <w:r>
        <w:tab/>
        <w:t>kod TERYT, jeżeli jest dostępny, i nazwa gminy,</w:t>
      </w:r>
    </w:p>
    <w:p w:rsidR="00DB54E8" w:rsidRDefault="00DB54E8" w:rsidP="00DB54E8">
      <w:pPr>
        <w:pStyle w:val="ZLITwPKTzmlitwpktartykuempunktem"/>
      </w:pPr>
      <w:r>
        <w:t>d)</w:t>
      </w:r>
      <w:r>
        <w:tab/>
        <w:t>kod pocztowy, jeżeli jest dostępny,</w:t>
      </w:r>
    </w:p>
    <w:p w:rsidR="00DB54E8" w:rsidRDefault="00DB54E8" w:rsidP="00DB54E8">
      <w:pPr>
        <w:pStyle w:val="ZLITwPKTzmlitwpktartykuempunktem"/>
      </w:pPr>
      <w:r>
        <w:t>e)</w:t>
      </w:r>
      <w:r>
        <w:tab/>
        <w:t>identyfikator TERYT, jeżeli jest dostępny, i nazwa miejscowości,</w:t>
      </w:r>
    </w:p>
    <w:p w:rsidR="00DB54E8" w:rsidRDefault="00DB54E8" w:rsidP="00DB54E8">
      <w:pPr>
        <w:pStyle w:val="ZLITwPKTzmlitwpktartykuempunktem"/>
      </w:pPr>
      <w:r>
        <w:t>f)</w:t>
      </w:r>
      <w:r>
        <w:tab/>
        <w:t>identyfikator TERYT, jeżeli jest dostępny, i nazwa ulicy,</w:t>
      </w:r>
    </w:p>
    <w:p w:rsidR="00DB54E8" w:rsidRDefault="00DB54E8" w:rsidP="00DB54E8">
      <w:pPr>
        <w:pStyle w:val="ZLITwPKTzmlitwpktartykuempunktem"/>
      </w:pPr>
      <w:r>
        <w:t>g)</w:t>
      </w:r>
      <w:r>
        <w:tab/>
        <w:t>numer budynku,</w:t>
      </w:r>
    </w:p>
    <w:p w:rsidR="00DB54E8" w:rsidRDefault="00DB54E8" w:rsidP="00DB54E8">
      <w:pPr>
        <w:pStyle w:val="ZLITwPKTzmlitwpktartykuempunktem"/>
      </w:pPr>
      <w:r>
        <w:t>h)</w:t>
      </w:r>
      <w:r>
        <w:tab/>
        <w:t>numer lokalu;</w:t>
      </w:r>
    </w:p>
    <w:p w:rsidR="00DB54E8" w:rsidRDefault="00DB54E8" w:rsidP="00DB54E8">
      <w:pPr>
        <w:pStyle w:val="ZPKTzmpktartykuempunktem"/>
        <w:keepNext/>
      </w:pPr>
      <w:r>
        <w:t>7)</w:t>
      </w:r>
      <w:r>
        <w:tab/>
        <w:t>w przypadku abonenta publicznie dostępnej usł</w:t>
      </w:r>
      <w:r w:rsidR="004C4330">
        <w:t>ugi telefonicznej świadczonej w </w:t>
      </w:r>
      <w:r>
        <w:t xml:space="preserve">ruchomej publicznej sieci telekomunikacyjnej </w:t>
      </w:r>
      <w:r w:rsidRPr="00162CB2">
        <w:t>–</w:t>
      </w:r>
      <w:r w:rsidR="004C4330">
        <w:t xml:space="preserve"> adres miejsca zamieszkania i </w:t>
      </w:r>
      <w:r>
        <w:t>adres do korespondencji, jeżeli jest on inny niż adres miejsca zamieszkania:</w:t>
      </w:r>
    </w:p>
    <w:p w:rsidR="00DB54E8" w:rsidRDefault="00DB54E8" w:rsidP="00DB54E8">
      <w:pPr>
        <w:pStyle w:val="ZLITwPKTzmlitwpktartykuempunktem"/>
      </w:pPr>
      <w:r>
        <w:t>a)</w:t>
      </w:r>
      <w:r>
        <w:tab/>
        <w:t>kod TERYT, jeżeli jest dostępny, i nazwa województwa,</w:t>
      </w:r>
    </w:p>
    <w:p w:rsidR="00DB54E8" w:rsidRDefault="00DB54E8" w:rsidP="00DB54E8">
      <w:pPr>
        <w:pStyle w:val="ZLITwPKTzmlitwpktartykuempunktem"/>
      </w:pPr>
      <w:r>
        <w:t>b)</w:t>
      </w:r>
      <w:r>
        <w:tab/>
        <w:t>kod TERYT, jeżeli jest dostępny, i nazwa powiatu,</w:t>
      </w:r>
    </w:p>
    <w:p w:rsidR="00DB54E8" w:rsidRDefault="00DB54E8" w:rsidP="00DB54E8">
      <w:pPr>
        <w:pStyle w:val="ZLITwPKTzmlitwpktartykuempunktem"/>
      </w:pPr>
      <w:r>
        <w:t>c)</w:t>
      </w:r>
      <w:r>
        <w:tab/>
        <w:t>kod TERYT, jeżeli jest dostępny, i nazwa gminy,</w:t>
      </w:r>
    </w:p>
    <w:p w:rsidR="00DB54E8" w:rsidRDefault="00DB54E8" w:rsidP="00DB54E8">
      <w:pPr>
        <w:pStyle w:val="ZLITwPKTzmlitwpktartykuempunktem"/>
      </w:pPr>
      <w:r>
        <w:t>d)</w:t>
      </w:r>
      <w:r>
        <w:tab/>
        <w:t>kod pocztowy, jeżeli jest dostępny,</w:t>
      </w:r>
    </w:p>
    <w:p w:rsidR="00DB54E8" w:rsidRDefault="00DB54E8" w:rsidP="00DB54E8">
      <w:pPr>
        <w:pStyle w:val="ZLITwPKTzmlitwpktartykuempunktem"/>
      </w:pPr>
      <w:r>
        <w:t>e)</w:t>
      </w:r>
      <w:r>
        <w:tab/>
        <w:t>identyfikator TERYT, jeżeli jest dostępny, i nazwa miejscowości,</w:t>
      </w:r>
    </w:p>
    <w:p w:rsidR="00DB54E8" w:rsidRDefault="00DB54E8" w:rsidP="00DB54E8">
      <w:pPr>
        <w:pStyle w:val="ZLITwPKTzmlitwpktartykuempunktem"/>
      </w:pPr>
      <w:r>
        <w:t>f)</w:t>
      </w:r>
      <w:r>
        <w:tab/>
        <w:t>identyfikator TERYT, jeżeli jest dostępny, i nazwa ulicy,</w:t>
      </w:r>
    </w:p>
    <w:p w:rsidR="00DB54E8" w:rsidRDefault="00DB54E8" w:rsidP="00DB54E8">
      <w:pPr>
        <w:pStyle w:val="ZLITwPKTzmlitwpktartykuempunktem"/>
      </w:pPr>
      <w:r>
        <w:t>g)</w:t>
      </w:r>
      <w:r>
        <w:tab/>
        <w:t>numer budynku,</w:t>
      </w:r>
    </w:p>
    <w:p w:rsidR="00DB54E8" w:rsidRDefault="00DB54E8" w:rsidP="00DB54E8">
      <w:pPr>
        <w:pStyle w:val="ZLITwPKTzmlitwpktartykuempunktem"/>
      </w:pPr>
      <w:r>
        <w:t>h)</w:t>
      </w:r>
      <w:r>
        <w:tab/>
        <w:t>numer lokalu.”</w:t>
      </w:r>
      <w:r w:rsidRPr="00EC50D9">
        <w:t>;</w:t>
      </w:r>
    </w:p>
    <w:p w:rsidR="00DB54E8" w:rsidRPr="000D0AB8" w:rsidRDefault="00DB54E8" w:rsidP="00DB54E8">
      <w:pPr>
        <w:pStyle w:val="PKTpunkt"/>
        <w:rPr>
          <w:rStyle w:val="Ppogrubienie"/>
        </w:rPr>
      </w:pPr>
      <w:r>
        <w:t>14)</w:t>
      </w:r>
      <w:r>
        <w:tab/>
        <w:t>załącznik nr 3</w:t>
      </w:r>
      <w:r w:rsidRPr="00F775BE">
        <w:t xml:space="preserve"> otrzymuje brzmienie określone w załączniku </w:t>
      </w:r>
      <w:r>
        <w:t xml:space="preserve">nr 2 </w:t>
      </w:r>
      <w:r w:rsidRPr="00F775BE">
        <w:t>do niniejszej ustawy.</w:t>
      </w:r>
    </w:p>
    <w:p w:rsidR="00DB54E8" w:rsidRDefault="00DB54E8" w:rsidP="00DB54E8">
      <w:pPr>
        <w:pStyle w:val="ARTartustawynprozporzdzenia"/>
      </w:pPr>
      <w:r w:rsidRPr="00DB54E8">
        <w:rPr>
          <w:rStyle w:val="Ppogrubienie"/>
        </w:rPr>
        <w:t>Art. 4.</w:t>
      </w:r>
      <w:r>
        <w:t xml:space="preserve"> 1. Programy badań statystycznych statystyki publicznej ustalone przed dniem wejścia w życie niniejszej ustawy zachowują moc do dnia zakończenia realizacji określonych w nich badań statystycznych i mogą być zmieniane.</w:t>
      </w:r>
    </w:p>
    <w:p w:rsidR="00DB54E8" w:rsidRDefault="00DB54E8" w:rsidP="00DB54E8">
      <w:pPr>
        <w:pStyle w:val="USTustnpkodeksu"/>
      </w:pPr>
      <w:r>
        <w:t>2. W przypadku zmiany programów badań statystycznych statystyki publicznej, o których mowa w ust. 1, dotyczącej zakresu danych osobowych, które przekazywane są w badaniach statystycznych określonych w tych programach, stosuj</w:t>
      </w:r>
      <w:r w:rsidR="004C4330">
        <w:t>e się zakres danych osobowych z </w:t>
      </w:r>
      <w:r>
        <w:t>katalogu określonego w art. 35b ust. 1 ustawy zmienianej w art. 1, w brzmieniu nadanym niniejszą ustawą.</w:t>
      </w:r>
    </w:p>
    <w:p w:rsidR="00DB54E8" w:rsidRDefault="00DB54E8" w:rsidP="00DB54E8">
      <w:pPr>
        <w:pStyle w:val="ARTartustawynprozporzdzenia"/>
      </w:pPr>
      <w:r w:rsidRPr="00DB54E8">
        <w:rPr>
          <w:rStyle w:val="Ppogrubienie"/>
        </w:rPr>
        <w:t>Art. 5.</w:t>
      </w:r>
      <w:r w:rsidRPr="001A74D1">
        <w:t xml:space="preserve"> </w:t>
      </w:r>
      <w:r>
        <w:t xml:space="preserve">1. Z dniem wejścia w życie niniejszej ustawy rachmistrze terenowi, o których mowa w art. 8 ust. 1 pkt 3 ustawy zmienianej w art. 2, w brzmieniu dotychczasowym, stają się rachmistrzami spisowymi, o których mowa w art. 8d ust. 1 pkt </w:t>
      </w:r>
      <w:r w:rsidR="004C4330">
        <w:t>2 ustawy zmienianej w art. 2, w </w:t>
      </w:r>
      <w:r>
        <w:t>brzmieniu nadanym niniejszą ustawą.</w:t>
      </w:r>
    </w:p>
    <w:p w:rsidR="00DB54E8" w:rsidRDefault="00DB54E8" w:rsidP="00DB54E8">
      <w:pPr>
        <w:pStyle w:val="USTustnpkodeksu"/>
      </w:pPr>
      <w:r>
        <w:t>2. W terminie 7 dni od dnia wejścia w życie niniejszej ustawy dyrektorzy urzędów statystycznych, jako zastępcy wojewódzkich komisarzy spisowych, dostosowują umowy zawarte z rachmistrzami terenowymi, o których mowa w art. 8 ust. 1 pkt 3 ustawy zmienianej w art. 2, w brzmieniu dotychczasowym, do wymagań określonych w art. 21 ust. 3</w:t>
      </w:r>
      <w:r w:rsidR="004C4330" w:rsidRPr="00225EEA">
        <w:t>–</w:t>
      </w:r>
      <w:r>
        <w:t>4c ustawy zmienianej w art. 2, w brzmieniu nadanym niniejszą ustawą.</w:t>
      </w:r>
    </w:p>
    <w:p w:rsidR="00DB54E8" w:rsidRDefault="00DB54E8" w:rsidP="00DB54E8">
      <w:pPr>
        <w:pStyle w:val="ARTartustawynprozporzdzenia"/>
      </w:pPr>
      <w:r w:rsidRPr="00DB54E8">
        <w:rPr>
          <w:rStyle w:val="Ppogrubienie"/>
        </w:rPr>
        <w:t>Art. 6.</w:t>
      </w:r>
      <w:r w:rsidRPr="001A74D1">
        <w:t xml:space="preserve"> </w:t>
      </w:r>
      <w:r>
        <w:t>1. Z dniem wejścia w życie niniejszej ustawy rachmistrze terenowi, o których mowa w art. 17 ust. 1 pkt 2 ustawy zmienianej w art. 3, w brzmieniu dotychczasowym, stają się rachmistrzami spisowymi, o których mowa w art. 17b ust. 1</w:t>
      </w:r>
      <w:r w:rsidR="004C4330">
        <w:t xml:space="preserve"> pkt 2 ustawy zmienianej w art. </w:t>
      </w:r>
      <w:r>
        <w:t>3, w brzmieniu nadanym niniejszą ustawą.</w:t>
      </w:r>
    </w:p>
    <w:p w:rsidR="00DB54E8" w:rsidRDefault="00DB54E8" w:rsidP="00DB54E8">
      <w:pPr>
        <w:pStyle w:val="USTustnpkodeksu"/>
      </w:pPr>
      <w:r>
        <w:t>2. W terminie 7 dni od dnia wejścia w życie niniejszej ustawy dyrektorzy urzędów statystycznych, jako zastępcy wojewódzkich komisarzy spisowych, dostosowują umowy zawarte z rachmistrzami terenowymi, o których mowa w art. 17 ust. 1 pkt 2 ustawy zmienianej w art. 3, w brzmieniu dotychczasowym, do wymagań określonych w art. 36 ust. 3</w:t>
      </w:r>
      <w:r w:rsidR="004C4330" w:rsidRPr="00225EEA">
        <w:t>–</w:t>
      </w:r>
      <w:r>
        <w:t>4c ustawy zmienianej w art. 3, w brzmieniu nadanym niniejszą ustawą.</w:t>
      </w:r>
    </w:p>
    <w:p w:rsidR="00DB54E8" w:rsidRDefault="00DB54E8" w:rsidP="00DB54E8">
      <w:pPr>
        <w:pStyle w:val="ARTartustawynprozporzdzenia"/>
      </w:pPr>
      <w:r w:rsidRPr="00DB54E8">
        <w:rPr>
          <w:rStyle w:val="Ppogrubienie"/>
        </w:rPr>
        <w:t>Art. 7.</w:t>
      </w:r>
      <w:r>
        <w:t xml:space="preserve"> 1. Nabory kandydatów na rachmistrzów terenowyc</w:t>
      </w:r>
      <w:r w:rsidR="004C4330">
        <w:t>h, o których mowa w art. 8 ust. </w:t>
      </w:r>
      <w:r>
        <w:t>1 pkt 3 ustawy zmienianej w art. 2, w brzmieniu dotychcza</w:t>
      </w:r>
      <w:r w:rsidR="004C4330">
        <w:t>sowym, rozpoczęte i </w:t>
      </w:r>
      <w:r>
        <w:t>niezakończone przed dniem wejścia w życie niniejszej ustawy, są kontynuowane jako nabory kandydatów na rachmistrzów spisowych, o których mowa w art. 8d ust. 1 pkt 2 ustawy zmienianej w art. 2, w brzmieniu nadanym niniejszą ustawą.</w:t>
      </w:r>
    </w:p>
    <w:p w:rsidR="00DB54E8" w:rsidRDefault="00DB54E8" w:rsidP="00DB54E8">
      <w:pPr>
        <w:pStyle w:val="USTustnpkodeksu"/>
      </w:pPr>
      <w:r>
        <w:t>2. Nabory kandydatów na rachmistrzów terenowych, o kt</w:t>
      </w:r>
      <w:r w:rsidR="004C4330">
        <w:t>órych mowa w art. 17 ust. 1 pkt </w:t>
      </w:r>
      <w:r>
        <w:t>2 ustawy zmienianej w art. 3, w brzmieniu dotychczasowym, rozpoczęte i niezakończone przed dniem wejścia w życie niniejszej ustawy, są kontynuowane jako nabory kandydatów na rachmistrzów spisowych, o których mowa w art. 17b ust. 1 pkt 2 ustawy zmienianej w art. 3, w brzmieniu nadanym niniejszą ustawą.</w:t>
      </w:r>
    </w:p>
    <w:p w:rsidR="00DB54E8" w:rsidRPr="00737F6A" w:rsidRDefault="00DB54E8" w:rsidP="00DB54E8">
      <w:pPr>
        <w:pStyle w:val="ARTartustawynprozporzdzenia"/>
      </w:pPr>
      <w:r w:rsidRPr="00DB54E8">
        <w:rPr>
          <w:rStyle w:val="Ppogrubienie"/>
        </w:rPr>
        <w:t>Art. 8.</w:t>
      </w:r>
      <w:r w:rsidRPr="001A74D1">
        <w:t xml:space="preserve"> Ustawa wchodzi w</w:t>
      </w:r>
      <w:r>
        <w:t> </w:t>
      </w:r>
      <w:r w:rsidRPr="001A74D1">
        <w:t xml:space="preserve">życie </w:t>
      </w:r>
      <w:r>
        <w:t xml:space="preserve">z dniem następującym po dniu </w:t>
      </w:r>
      <w:r w:rsidRPr="001A74D1">
        <w:t>ogłoszenia</w:t>
      </w:r>
      <w:r>
        <w:t>.</w:t>
      </w:r>
    </w:p>
    <w:sectPr w:rsidR="00DB54E8"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4D35" w:rsidRDefault="00204D35">
      <w:r>
        <w:separator/>
      </w:r>
    </w:p>
  </w:endnote>
  <w:endnote w:type="continuationSeparator" w:id="0">
    <w:p w:rsidR="00204D35" w:rsidRDefault="00204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4D35" w:rsidRDefault="00204D35">
      <w:r>
        <w:separator/>
      </w:r>
    </w:p>
  </w:footnote>
  <w:footnote w:type="continuationSeparator" w:id="0">
    <w:p w:rsidR="00204D35" w:rsidRDefault="00204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78C2" w:rsidRPr="00C415D9" w:rsidRDefault="00B978C2" w:rsidP="00B371CC">
    <w:pPr>
      <w:pStyle w:val="Nagwek"/>
      <w:jc w:val="center"/>
      <w:rPr>
        <w:sz w:val="24"/>
      </w:rPr>
    </w:pPr>
    <w:r w:rsidRPr="00C415D9">
      <w:rPr>
        <w:sz w:val="24"/>
      </w:rPr>
      <w:t xml:space="preserve">– </w:t>
    </w:r>
    <w:r w:rsidRPr="00C415D9">
      <w:rPr>
        <w:sz w:val="24"/>
      </w:rPr>
      <w:fldChar w:fldCharType="begin"/>
    </w:r>
    <w:r w:rsidRPr="00C415D9">
      <w:rPr>
        <w:sz w:val="24"/>
      </w:rPr>
      <w:instrText xml:space="preserve"> PAGE  \* MERGEFORMAT </w:instrText>
    </w:r>
    <w:r w:rsidRPr="00C415D9">
      <w:rPr>
        <w:sz w:val="24"/>
      </w:rPr>
      <w:fldChar w:fldCharType="separate"/>
    </w:r>
    <w:r w:rsidR="005E47FF">
      <w:rPr>
        <w:noProof/>
        <w:sz w:val="24"/>
      </w:rPr>
      <w:t>18</w:t>
    </w:r>
    <w:r w:rsidRPr="00C415D9">
      <w:rPr>
        <w:noProof/>
        <w:sz w:val="24"/>
      </w:rPr>
      <w:fldChar w:fldCharType="end"/>
    </w:r>
    <w:r w:rsidRPr="00C415D9">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4E8"/>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588F"/>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04D35"/>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5CF7"/>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4330"/>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7FF"/>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978C2"/>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15D9"/>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54E8"/>
    <w:rsid w:val="00DB6276"/>
    <w:rsid w:val="00DB63F5"/>
    <w:rsid w:val="00DC1C6B"/>
    <w:rsid w:val="00DC2C2E"/>
    <w:rsid w:val="00DC4AF0"/>
    <w:rsid w:val="00DC7034"/>
    <w:rsid w:val="00DC7886"/>
    <w:rsid w:val="00DD0CF2"/>
    <w:rsid w:val="00DE1554"/>
    <w:rsid w:val="00DE2901"/>
    <w:rsid w:val="00DE3C80"/>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1FBF"/>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55483B0-54A5-4E40-8BB5-F653B9382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B54E8"/>
    <w:pPr>
      <w:spacing w:after="160" w:line="254"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DFA150C-3A89-4069-81DA-F07CFD141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18</Pages>
  <Words>4950</Words>
  <Characters>29370</Characters>
  <Application>Microsoft Office Word</Application>
  <DocSecurity>4</DocSecurity>
  <Lines>244</Lines>
  <Paragraphs>68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34252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Binkowska Joanna</dc:creator>
  <cp:lastModifiedBy>Wójcik Aleksandra</cp:lastModifiedBy>
  <cp:revision>2</cp:revision>
  <cp:lastPrinted>2012-04-23T06:39:00Z</cp:lastPrinted>
  <dcterms:created xsi:type="dcterms:W3CDTF">2020-07-20T11:40:00Z</dcterms:created>
  <dcterms:modified xsi:type="dcterms:W3CDTF">2020-07-20T11:40:00Z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