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right="-20"/>
        <w:jc w:val="righ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3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1" w:lineRule="exact"/>
        <w:ind w:right="289"/>
        <w:jc w:val="righ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9"/>
          <w:position w:val="-1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76" w:after="0" w:line="240" w:lineRule="auto"/>
        <w:ind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4"/>
          <w:szCs w:val="24"/>
        </w:rPr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u w:val="single" w:color="0000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u w:val="single" w:color="0000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1460" w:bottom="280" w:left="1300" w:right="1320"/>
          <w:cols w:num="2" w:equalWidth="0">
            <w:col w:w="5246" w:space="3234"/>
            <w:col w:w="820"/>
          </w:cols>
        </w:sectPr>
      </w:pPr>
      <w:rPr/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29" w:after="0" w:line="240" w:lineRule="auto"/>
        <w:ind w:left="282" w:right="258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atku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izy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atku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2964" w:right="2939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5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1991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ób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2019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87,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position w:val="9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position w:val="9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21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129a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129b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br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niu: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17" w:after="0" w:line="359" w:lineRule="auto"/>
        <w:ind w:left="1139" w:right="56" w:firstLine="-509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129b)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nsport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1992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2019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65,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position w:val="9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  <w:position w:val="9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17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ust.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59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krop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stępuje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dnik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dod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60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br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  <w:t>: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15" w:after="0" w:line="361" w:lineRule="auto"/>
        <w:ind w:left="1139" w:right="56" w:firstLine="-509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„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60)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k,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nspor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”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71" w:lineRule="exact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Ust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  <w:position w:val="-1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  <w:position w:val="-1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position w:val="-1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position w:val="-1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łos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2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70.944pt;margin-top:-9.991630pt;width:144.020pt;height:.1pt;mso-position-horizontal-relative:page;mso-position-vertical-relative:paragraph;z-index:-79" coordorigin="1419,-200" coordsize="2880,2">
            <v:shape style="position:absolute;left:1419;top:-200;width:2880;height:2" coordorigin="1419,-200" coordsize="2880,0" path="m1419,-200l4299,-200e" filled="f" stroked="t" strokeweight=".6999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1)</w:t>
      </w:r>
      <w:r>
        <w:rPr>
          <w:rFonts w:ascii="Times New Roman" w:hAnsi="Times New Roman" w:cs="Times New Roman" w:eastAsia="Times New Roman"/>
          <w:sz w:val="13"/>
          <w:szCs w:val="13"/>
          <w:spacing w:val="7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lit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ej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Dz.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U.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32" w:lineRule="exact"/>
        <w:ind w:left="40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-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26" w:lineRule="exact"/>
        <w:ind w:left="1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7"/>
        </w:rPr>
        <w:t>2)</w:t>
      </w:r>
      <w:r>
        <w:rPr>
          <w:rFonts w:ascii="Times New Roman" w:hAnsi="Times New Roman" w:cs="Times New Roman" w:eastAsia="Times New Roman"/>
          <w:sz w:val="13"/>
          <w:szCs w:val="13"/>
          <w:spacing w:val="7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lit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ej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ł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Dz.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U.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z.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position w:val="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34" w:lineRule="exact"/>
        <w:ind w:left="402" w:right="-20"/>
        <w:jc w:val="left"/>
        <w:rPr>
          <w:rFonts w:ascii="Times New Roman" w:hAnsi="Times New Roman" w:cs="Times New Roman" w:eastAsia="Times New Roman"/>
          <w:sz w:val="13"/>
          <w:szCs w:val="13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221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7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-2"/>
        </w:rPr>
        <w:t>.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position w:val="0"/>
        </w:rPr>
      </w:r>
    </w:p>
    <w:sectPr>
      <w:type w:val="continuous"/>
      <w:pgSz w:w="11920" w:h="16840"/>
      <w:pgMar w:top="1460" w:bottom="280" w:left="130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dc:title>Akt prawny</dc:title>
  <dcterms:created xsi:type="dcterms:W3CDTF">2019-12-12T16:45:31Z</dcterms:created>
  <dcterms:modified xsi:type="dcterms:W3CDTF">2019-12-12T16:45:31Z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2019-12-12T00:00:00Z</vt:filetime>
  </property>
  <property fmtid="{D5CDD505-2E9C-101B-9397-08002B2CF9AE}" pid="3" name="LastSaved">
    <vt:filetime>2019-12-12T00:00:00Z</vt:filetime>
  </property>
</Properties>
</file>