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266F9" w14:textId="369EC3EC" w:rsidR="00A05B08" w:rsidRPr="00A05B08" w:rsidRDefault="00A05B08" w:rsidP="00A05B08">
      <w:pPr>
        <w:pStyle w:val="OZNPROJEKTUwskazaniedatylubwersjiprojektu"/>
        <w:keepNext/>
      </w:pPr>
      <w:bookmarkStart w:id="0" w:name="_Hlk8895826"/>
      <w:bookmarkStart w:id="1" w:name="_GoBack"/>
      <w:bookmarkEnd w:id="1"/>
      <w:r w:rsidRPr="00A05B08">
        <w:t>Projekt</w:t>
      </w:r>
    </w:p>
    <w:p w14:paraId="719553DE" w14:textId="4BE9205E" w:rsidR="00A05B08" w:rsidRPr="00A05B08" w:rsidRDefault="00A05B08" w:rsidP="00A05B08">
      <w:pPr>
        <w:pStyle w:val="OZNRODZAKTUtznustawalubrozporzdzenieiorganwydajcy"/>
      </w:pPr>
      <w:r w:rsidRPr="00A05B08">
        <w:t>USTAWa</w:t>
      </w:r>
    </w:p>
    <w:p w14:paraId="08BF5DC5" w14:textId="74535651" w:rsidR="00A05B08" w:rsidRPr="00A05B08" w:rsidRDefault="00A05B08" w:rsidP="00A05B08">
      <w:pPr>
        <w:pStyle w:val="DATAAKTUdatauchwalenialubwydaniaaktu"/>
      </w:pPr>
      <w:r w:rsidRPr="00A05B08">
        <w:t>z dnia</w:t>
      </w:r>
    </w:p>
    <w:p w14:paraId="307CF442" w14:textId="2A64F583" w:rsidR="00A05B08" w:rsidRPr="00A05B08" w:rsidRDefault="00A05B08" w:rsidP="00A05B08">
      <w:pPr>
        <w:pStyle w:val="TYTUAKTUprzedmiotregulacjiustawylubrozporzdzenia"/>
      </w:pPr>
      <w:r w:rsidRPr="00A05B08">
        <w:t xml:space="preserve">o zmianie ustawy </w:t>
      </w:r>
      <w:r w:rsidR="00B635F0">
        <w:rPr>
          <w:rFonts w:ascii="Times New Roman" w:hAnsi="Times New Roman" w:cs="Times New Roman"/>
        </w:rPr>
        <w:t>–</w:t>
      </w:r>
      <w:r w:rsidRPr="00A05B08">
        <w:t xml:space="preserve"> Kodeks postępowania administracyjnego oraz niektórych innych ustaw</w:t>
      </w:r>
      <w:r w:rsidRPr="00B604A7">
        <w:rPr>
          <w:rStyle w:val="IGPindeksgrnyipogrubienie"/>
        </w:rPr>
        <w:footnoteReference w:id="1"/>
      </w:r>
      <w:r w:rsidRPr="00B604A7">
        <w:rPr>
          <w:rStyle w:val="IGPindeksgrnyipogrubienie"/>
        </w:rPr>
        <w:t>)</w:t>
      </w:r>
    </w:p>
    <w:p w14:paraId="44B34977" w14:textId="69850436" w:rsidR="00A05B08" w:rsidRPr="00A05B08" w:rsidRDefault="00A05B08" w:rsidP="00A05B08">
      <w:pPr>
        <w:pStyle w:val="ARTartustawynprozporzdzenia"/>
      </w:pPr>
      <w:r w:rsidRPr="00A05B08">
        <w:rPr>
          <w:rStyle w:val="Ppogrubienie"/>
        </w:rPr>
        <w:t>Art. 1.</w:t>
      </w:r>
      <w:r w:rsidR="008C512D">
        <w:rPr>
          <w:rStyle w:val="Ppogrubienie"/>
        </w:rPr>
        <w:t> </w:t>
      </w:r>
      <w:r w:rsidRPr="00A05B08">
        <w:t xml:space="preserve">W ustawie z dnia 14 czerwca 1960 r. </w:t>
      </w:r>
      <w:r w:rsidR="00B635F0">
        <w:rPr>
          <w:rFonts w:ascii="Times New Roman" w:hAnsi="Times New Roman" w:cs="Times New Roman"/>
        </w:rPr>
        <w:t>–</w:t>
      </w:r>
      <w:r w:rsidRPr="00A05B08">
        <w:t xml:space="preserve"> Kodeks postępowania administracyjnego (Dz. U. z 20</w:t>
      </w:r>
      <w:r w:rsidR="00133889">
        <w:t>20 r. poz. 256</w:t>
      </w:r>
      <w:r w:rsidR="00945A07">
        <w:t>, 695 i 1298</w:t>
      </w:r>
      <w:r w:rsidRPr="00A05B08">
        <w:t xml:space="preserve">) </w:t>
      </w:r>
      <w:r w:rsidR="00AE5BA5">
        <w:t>w art. 217 § 4 otrzymuje brzmienie</w:t>
      </w:r>
      <w:r w:rsidRPr="00A05B08">
        <w:t>:</w:t>
      </w:r>
    </w:p>
    <w:p w14:paraId="466E3882" w14:textId="1BD9764C" w:rsidR="00A05B08" w:rsidRPr="00A05B08" w:rsidRDefault="00A05B08" w:rsidP="005B3DD8">
      <w:pPr>
        <w:pStyle w:val="ZUSTzmustartykuempunktem"/>
      </w:pPr>
      <w:r>
        <w:t>„</w:t>
      </w:r>
      <w:r w:rsidRPr="00A05B08">
        <w:t>§</w:t>
      </w:r>
      <w:r w:rsidR="008C512D">
        <w:t> </w:t>
      </w:r>
      <w:r w:rsidRPr="00A05B08">
        <w:t xml:space="preserve">4. </w:t>
      </w:r>
      <w:r w:rsidR="00AE5BA5" w:rsidRPr="00AE5BA5">
        <w:t>Zaświadczenie wydaje się w</w:t>
      </w:r>
      <w:r w:rsidR="00AE5BA5">
        <w:t xml:space="preserve"> </w:t>
      </w:r>
      <w:r w:rsidR="00AE5BA5" w:rsidRPr="00AE5BA5">
        <w:t>formie dokumentu</w:t>
      </w:r>
      <w:r w:rsidR="00AE5BA5">
        <w:t xml:space="preserve"> </w:t>
      </w:r>
      <w:r w:rsidR="00AE5BA5" w:rsidRPr="00AE5BA5">
        <w:t>elektronicznego, jeżeli zażąda</w:t>
      </w:r>
      <w:r w:rsidR="00413AB2">
        <w:t xml:space="preserve"> </w:t>
      </w:r>
      <w:r w:rsidR="00AE5BA5" w:rsidRPr="00AE5BA5">
        <w:t>tego osoba ubiegająca się o</w:t>
      </w:r>
      <w:r w:rsidR="00AE5BA5">
        <w:t xml:space="preserve"> </w:t>
      </w:r>
      <w:r w:rsidR="00AE5BA5" w:rsidRPr="00AE5BA5">
        <w:t>zaświadczenie. W takim</w:t>
      </w:r>
      <w:r w:rsidR="00AE5BA5">
        <w:t xml:space="preserve"> </w:t>
      </w:r>
      <w:r w:rsidR="00AE5BA5" w:rsidRPr="00AE5BA5">
        <w:t>przypadku zaświadczenie jest</w:t>
      </w:r>
      <w:r w:rsidR="00AE5BA5">
        <w:t xml:space="preserve"> </w:t>
      </w:r>
      <w:r w:rsidR="00AE5BA5" w:rsidRPr="00AE5BA5">
        <w:t>opatrzone kwalifikowanym</w:t>
      </w:r>
      <w:r w:rsidR="00AE5BA5">
        <w:t xml:space="preserve"> </w:t>
      </w:r>
      <w:r w:rsidR="00AE5BA5" w:rsidRPr="00AE5BA5">
        <w:t>podpisem elektronicznym,</w:t>
      </w:r>
      <w:r w:rsidR="00AE5BA5">
        <w:t xml:space="preserve"> </w:t>
      </w:r>
      <w:r w:rsidR="00AE5BA5" w:rsidRPr="00AE5BA5">
        <w:t>podpisem zaufanym, podpisem</w:t>
      </w:r>
      <w:r w:rsidR="00AE5BA5">
        <w:t xml:space="preserve"> </w:t>
      </w:r>
      <w:r w:rsidR="00AE5BA5" w:rsidRPr="00AE5BA5">
        <w:t>osobistym albo kwalifikowaną</w:t>
      </w:r>
      <w:r w:rsidR="00AE5BA5">
        <w:t xml:space="preserve"> </w:t>
      </w:r>
      <w:r w:rsidR="00AE5BA5" w:rsidRPr="00AE5BA5">
        <w:t>pieczęcią elektroniczną.</w:t>
      </w:r>
      <w:r>
        <w:t>”</w:t>
      </w:r>
      <w:r w:rsidR="00AE5BA5">
        <w:t>.</w:t>
      </w:r>
    </w:p>
    <w:p w14:paraId="0D7A9AC9" w14:textId="3D74271C" w:rsidR="00A05B08" w:rsidRPr="00A05B08" w:rsidRDefault="00A05B08" w:rsidP="00A05B08">
      <w:pPr>
        <w:pStyle w:val="ARTartustawynprozporzdzenia"/>
        <w:keepNext/>
      </w:pPr>
      <w:r w:rsidRPr="00A05B08">
        <w:rPr>
          <w:rStyle w:val="Ppogrubienie"/>
        </w:rPr>
        <w:t>Art. 2.</w:t>
      </w:r>
      <w:r w:rsidR="008C512D">
        <w:rPr>
          <w:rStyle w:val="Ppogrubienie"/>
        </w:rPr>
        <w:t> </w:t>
      </w:r>
      <w:r w:rsidRPr="00A05B08">
        <w:t>W ustawie z dnia 24 maja 2000 r. o Krajowym Rejestrze Karnym (Dz. U. z</w:t>
      </w:r>
      <w:r w:rsidR="008C512D">
        <w:t> </w:t>
      </w:r>
      <w:r w:rsidRPr="00A05B08">
        <w:t>2019</w:t>
      </w:r>
      <w:r w:rsidR="008C512D">
        <w:t> </w:t>
      </w:r>
      <w:r w:rsidRPr="00A05B08">
        <w:t xml:space="preserve">r. poz. </w:t>
      </w:r>
      <w:r w:rsidR="00E8586E">
        <w:t>1158</w:t>
      </w:r>
      <w:r w:rsidRPr="00A05B08">
        <w:t>) wprowadza się następujące zmiany:</w:t>
      </w:r>
    </w:p>
    <w:p w14:paraId="3390D667" w14:textId="60286F7B" w:rsidR="00A05B08" w:rsidRPr="00A05B08" w:rsidRDefault="00A05B08" w:rsidP="00A05B08">
      <w:pPr>
        <w:pStyle w:val="PKTpunkt"/>
        <w:keepNext/>
      </w:pPr>
      <w:r w:rsidRPr="00A05B08">
        <w:t>1)</w:t>
      </w:r>
      <w:r>
        <w:tab/>
      </w:r>
      <w:r w:rsidRPr="00A05B08">
        <w:t xml:space="preserve">w art. 6 w ust. 1 </w:t>
      </w:r>
      <w:r w:rsidR="00615179">
        <w:t>pkt 7 otrzymuje brzmienie</w:t>
      </w:r>
      <w:r w:rsidRPr="00A05B08">
        <w:t>:</w:t>
      </w:r>
    </w:p>
    <w:p w14:paraId="567E0EE6" w14:textId="0BDAB025" w:rsidR="00A05B08" w:rsidRPr="00A05B08" w:rsidRDefault="00A05B08" w:rsidP="00A05B08">
      <w:pPr>
        <w:pStyle w:val="ZPKTzmpktartykuempunktem"/>
      </w:pPr>
      <w:r>
        <w:t>„</w:t>
      </w:r>
      <w:r w:rsidR="005B3DD8">
        <w:t>7)</w:t>
      </w:r>
      <w:r w:rsidR="00042E6A">
        <w:tab/>
      </w:r>
      <w:r w:rsidR="000979F7" w:rsidRPr="000979F7">
        <w:t xml:space="preserve">Agencji Bezpieczeństwa Wewnętrznego, Agencji Wywiadu, Służbie Kontrwywiadu Wojskowego, Służbie Wywiadu Wojskowego, </w:t>
      </w:r>
      <w:r w:rsidR="00F71EF3" w:rsidRPr="00F71EF3">
        <w:t xml:space="preserve">Policji, </w:t>
      </w:r>
      <w:r w:rsidR="000979F7" w:rsidRPr="000979F7">
        <w:t>Straży Granicznej, Służbie Ochrony Państwa, Krajowej Administracji Skarbowej, Straży Marszałkowskiej, Centralnemu Biuru Antykorupcyjnemu, Biuru Nadzoru Wewnętrznego i Szefowi Krajowego Centrum Informacji Kryminalnych w</w:t>
      </w:r>
      <w:r w:rsidR="007076CD">
        <w:t> </w:t>
      </w:r>
      <w:r w:rsidR="000979F7" w:rsidRPr="000979F7">
        <w:t>zakresie, w jakim jest to konieczne do wykonywania nałożonych na nich zadań określonych w ustawie</w:t>
      </w:r>
      <w:r w:rsidRPr="00A05B08">
        <w:t>;</w:t>
      </w:r>
      <w:r>
        <w:t>”</w:t>
      </w:r>
      <w:r w:rsidRPr="00A05B08">
        <w:t>;</w:t>
      </w:r>
    </w:p>
    <w:p w14:paraId="3D0E7375" w14:textId="6CCE2D75" w:rsidR="00B73A65" w:rsidRDefault="005B3DD8" w:rsidP="00A05B08">
      <w:pPr>
        <w:pStyle w:val="PKTpunkt"/>
        <w:keepNext/>
      </w:pPr>
      <w:r>
        <w:t>2)</w:t>
      </w:r>
      <w:r w:rsidR="00A05B08">
        <w:tab/>
      </w:r>
      <w:r w:rsidR="00A05B08" w:rsidRPr="00A05B08">
        <w:t>w art. 19</w:t>
      </w:r>
      <w:r w:rsidR="00B73A65">
        <w:t>:</w:t>
      </w:r>
      <w:r w:rsidR="00A05B08" w:rsidRPr="00A05B08">
        <w:t xml:space="preserve"> </w:t>
      </w:r>
    </w:p>
    <w:p w14:paraId="0928AB02" w14:textId="0ADC15F6" w:rsidR="00B40355" w:rsidRDefault="005B3DD8" w:rsidP="00071F34">
      <w:pPr>
        <w:pStyle w:val="LITlitera"/>
      </w:pPr>
      <w:r>
        <w:t>a)</w:t>
      </w:r>
      <w:r w:rsidR="000F4533">
        <w:tab/>
      </w:r>
      <w:r w:rsidR="00B40355">
        <w:t>po ust. 1a dodaje się ust. 1aa w brzmieniu:</w:t>
      </w:r>
    </w:p>
    <w:p w14:paraId="2870E5C6" w14:textId="12CD2AF4" w:rsidR="00B40355" w:rsidRDefault="003528E9" w:rsidP="00413AB2">
      <w:pPr>
        <w:pStyle w:val="ZLITUSTzmustliter"/>
      </w:pPr>
      <w:r w:rsidRPr="003528E9">
        <w:t>„</w:t>
      </w:r>
      <w:r w:rsidR="00B40355">
        <w:t xml:space="preserve">1aa. </w:t>
      </w:r>
      <w:r w:rsidR="0072675E">
        <w:t xml:space="preserve">Podmioty </w:t>
      </w:r>
      <w:r w:rsidR="00FF4EBE">
        <w:t>wymienione</w:t>
      </w:r>
      <w:r w:rsidR="0072675E">
        <w:t xml:space="preserve"> w art. 6 ust. 1 pkt 4</w:t>
      </w:r>
      <w:r w:rsidR="00B635F0">
        <w:rPr>
          <w:rFonts w:ascii="Times New Roman" w:hAnsi="Times New Roman" w:cs="Times New Roman"/>
        </w:rPr>
        <w:t>–</w:t>
      </w:r>
      <w:r w:rsidR="0072675E">
        <w:t xml:space="preserve">7 i 8 </w:t>
      </w:r>
      <w:r w:rsidR="00761467">
        <w:t xml:space="preserve">mogą uzyskiwać informacje </w:t>
      </w:r>
      <w:r w:rsidR="00DE4A2A">
        <w:t xml:space="preserve">o </w:t>
      </w:r>
      <w:r w:rsidR="006C1910">
        <w:t xml:space="preserve">osobie i o podmiocie zbiorowym </w:t>
      </w:r>
      <w:r w:rsidR="006C1910" w:rsidRPr="006C1910">
        <w:t>na podstawie danych zgromadzonych w Rejestrze</w:t>
      </w:r>
      <w:r w:rsidR="00D70461">
        <w:t xml:space="preserve"> także na żądanie.</w:t>
      </w:r>
      <w:r w:rsidRPr="003528E9">
        <w:t>”</w:t>
      </w:r>
      <w:r w:rsidR="005029DA">
        <w:t>,</w:t>
      </w:r>
    </w:p>
    <w:p w14:paraId="785BAA61" w14:textId="7D0B7921" w:rsidR="00B73A65" w:rsidRDefault="005B3DD8" w:rsidP="00413AB2">
      <w:pPr>
        <w:pStyle w:val="LITlitera"/>
      </w:pPr>
      <w:r>
        <w:t>b)</w:t>
      </w:r>
      <w:r w:rsidR="000F4533">
        <w:tab/>
      </w:r>
      <w:r w:rsidR="00B06411">
        <w:t xml:space="preserve">w ust. 1b </w:t>
      </w:r>
      <w:r w:rsidR="00980159">
        <w:t>kropkę zastępuje się przecinkiem i dodaje się wyrazy:</w:t>
      </w:r>
      <w:r w:rsidR="00297C0C">
        <w:t xml:space="preserve"> </w:t>
      </w:r>
      <w:r w:rsidR="003528E9" w:rsidRPr="003528E9">
        <w:t>„</w:t>
      </w:r>
      <w:r w:rsidR="00DC0B1B">
        <w:t>żądania</w:t>
      </w:r>
      <w:r w:rsidR="005029DA" w:rsidRPr="005029DA">
        <w:t xml:space="preserve"> </w:t>
      </w:r>
      <w:r w:rsidR="005029DA">
        <w:t>zaś</w:t>
      </w:r>
      <w:r w:rsidR="00DC0B1B">
        <w:t>, o</w:t>
      </w:r>
      <w:r w:rsidR="007076CD">
        <w:t> </w:t>
      </w:r>
      <w:r w:rsidR="00DC0B1B">
        <w:t>których mowa w ust. 1aa</w:t>
      </w:r>
      <w:r w:rsidR="000B57BE">
        <w:t>, są składane za pośrednictwem systemu teleinformatycznego</w:t>
      </w:r>
      <w:r w:rsidR="001F5C94">
        <w:t>.</w:t>
      </w:r>
      <w:r w:rsidR="003528E9" w:rsidRPr="003528E9">
        <w:t>”</w:t>
      </w:r>
      <w:r w:rsidR="00BF04DE">
        <w:t>;</w:t>
      </w:r>
    </w:p>
    <w:p w14:paraId="6FA4430C" w14:textId="52A25952" w:rsidR="00A05B08" w:rsidRPr="00A05B08" w:rsidRDefault="005B3DD8" w:rsidP="00A05B08">
      <w:pPr>
        <w:pStyle w:val="PKTpunkt"/>
        <w:keepNext/>
      </w:pPr>
      <w:r>
        <w:lastRenderedPageBreak/>
        <w:t>3)</w:t>
      </w:r>
      <w:r w:rsidR="00A05B08">
        <w:tab/>
      </w:r>
      <w:r w:rsidR="00A05B08" w:rsidRPr="00A05B08">
        <w:t>w art. 20:</w:t>
      </w:r>
    </w:p>
    <w:p w14:paraId="0BAD0E49" w14:textId="41B89994" w:rsidR="00A05B08" w:rsidRPr="00A05B08" w:rsidRDefault="00A05B08" w:rsidP="00A05B08">
      <w:pPr>
        <w:pStyle w:val="LITlitera"/>
        <w:keepNext/>
      </w:pPr>
      <w:r w:rsidRPr="00A05B08">
        <w:t>a)</w:t>
      </w:r>
      <w:r w:rsidR="0071356A">
        <w:tab/>
      </w:r>
      <w:r w:rsidRPr="00A05B08">
        <w:t>w ust. 1 wprowadzenie do wyliczenia otrzymuje brzmienie:</w:t>
      </w:r>
    </w:p>
    <w:p w14:paraId="0909C1CB" w14:textId="142299ED" w:rsidR="00A05B08" w:rsidRPr="00A05B08" w:rsidRDefault="00A05B08" w:rsidP="00723322">
      <w:pPr>
        <w:pStyle w:val="ZLITFRAGzmlitfragmentunpzdanialiter"/>
      </w:pPr>
      <w:r>
        <w:t>„</w:t>
      </w:r>
      <w:r w:rsidRPr="00A05B08">
        <w:t>Informacja o osobie, sporządzona na podstawie danych osobowych zgromadzonych w Rejestrze</w:t>
      </w:r>
      <w:r w:rsidR="006D0DFA">
        <w:t>,</w:t>
      </w:r>
      <w:r w:rsidRPr="00A05B08">
        <w:t xml:space="preserve"> </w:t>
      </w:r>
      <w:r w:rsidR="000979F7">
        <w:t xml:space="preserve">udzielana </w:t>
      </w:r>
      <w:r w:rsidRPr="00A05B08">
        <w:t>na zapytanie lub wniosek, zawiera:</w:t>
      </w:r>
      <w:r>
        <w:t>”</w:t>
      </w:r>
      <w:r w:rsidRPr="00A05B08">
        <w:t>,</w:t>
      </w:r>
    </w:p>
    <w:p w14:paraId="565C2FDC" w14:textId="21A16063" w:rsidR="00A05B08" w:rsidRPr="00A05B08" w:rsidRDefault="005B3DD8" w:rsidP="00A05B08">
      <w:pPr>
        <w:pStyle w:val="LITlitera"/>
        <w:keepNext/>
      </w:pPr>
      <w:r>
        <w:t>b)</w:t>
      </w:r>
      <w:r w:rsidR="00C952C8">
        <w:tab/>
      </w:r>
      <w:r w:rsidR="00A05B08" w:rsidRPr="00A05B08">
        <w:t>w ust. 2 wprowadzenie do wyliczenia otrzymuje brzmienie:</w:t>
      </w:r>
    </w:p>
    <w:p w14:paraId="29A4DDB8" w14:textId="0E77C502" w:rsidR="00A05B08" w:rsidRPr="00A05B08" w:rsidRDefault="00A05B08" w:rsidP="00723322">
      <w:pPr>
        <w:pStyle w:val="ZLITFRAGzmlitfragmentunpzdanialiter"/>
      </w:pPr>
      <w:r>
        <w:t>„</w:t>
      </w:r>
      <w:r w:rsidRPr="00A05B08">
        <w:t>Informacja o podmiocie zbiorowym, sporządzona na podstawie danych zgromadzonych w Rejestrze</w:t>
      </w:r>
      <w:r w:rsidR="006D0DFA">
        <w:t>,</w:t>
      </w:r>
      <w:r w:rsidR="000979F7" w:rsidRPr="000979F7">
        <w:t xml:space="preserve"> </w:t>
      </w:r>
      <w:r w:rsidR="000979F7">
        <w:t>udziel</w:t>
      </w:r>
      <w:r w:rsidR="00F71EF3">
        <w:t>a</w:t>
      </w:r>
      <w:r w:rsidR="000979F7">
        <w:t xml:space="preserve">na </w:t>
      </w:r>
      <w:r w:rsidRPr="00A05B08">
        <w:t>na zapytanie lub wniosek, zawiera:</w:t>
      </w:r>
      <w:r>
        <w:t>”</w:t>
      </w:r>
      <w:r w:rsidRPr="00A05B08">
        <w:t>,</w:t>
      </w:r>
    </w:p>
    <w:p w14:paraId="34DAAAAB" w14:textId="0520B643" w:rsidR="00A05B08" w:rsidRPr="00A05B08" w:rsidRDefault="005B3DD8" w:rsidP="00A05B08">
      <w:pPr>
        <w:pStyle w:val="LITlitera"/>
        <w:keepNext/>
      </w:pPr>
      <w:r>
        <w:t>c)</w:t>
      </w:r>
      <w:r w:rsidR="00C952C8">
        <w:tab/>
      </w:r>
      <w:r w:rsidR="00176B5A">
        <w:t>uchyla się ust. 3</w:t>
      </w:r>
      <w:r w:rsidR="001F2C0C">
        <w:t>,</w:t>
      </w:r>
    </w:p>
    <w:p w14:paraId="6DE1DAFE" w14:textId="6A646DFD" w:rsidR="00716ADE" w:rsidRDefault="005B3DD8" w:rsidP="00BF5E6B">
      <w:pPr>
        <w:pStyle w:val="LITlitera"/>
      </w:pPr>
      <w:r>
        <w:t>d)</w:t>
      </w:r>
      <w:r>
        <w:tab/>
      </w:r>
      <w:r w:rsidR="00716ADE">
        <w:t>dodaje się ust. 4</w:t>
      </w:r>
      <w:r w:rsidR="00C6487F" w:rsidRPr="00C6487F">
        <w:t>–</w:t>
      </w:r>
      <w:r w:rsidR="0041621E">
        <w:t>6</w:t>
      </w:r>
      <w:r w:rsidR="00716ADE">
        <w:t xml:space="preserve"> w brzmieniu:</w:t>
      </w:r>
    </w:p>
    <w:p w14:paraId="0C9B2196" w14:textId="29DC7F71" w:rsidR="00716ADE" w:rsidRPr="00A05B08" w:rsidRDefault="00C6487F" w:rsidP="00BF5E6B">
      <w:pPr>
        <w:pStyle w:val="ZLITUSTzmustliter"/>
      </w:pPr>
      <w:r>
        <w:t>„</w:t>
      </w:r>
      <w:r w:rsidR="00716ADE">
        <w:t xml:space="preserve">4. Do informacji o osobie i </w:t>
      </w:r>
      <w:r w:rsidR="001F2C0C">
        <w:t xml:space="preserve">informacji o </w:t>
      </w:r>
      <w:r w:rsidR="00716ADE">
        <w:t>podmiocie zbiorowym</w:t>
      </w:r>
      <w:r w:rsidR="00104DC1">
        <w:t>,</w:t>
      </w:r>
      <w:r w:rsidR="00716ADE">
        <w:t xml:space="preserve"> sporządzon</w:t>
      </w:r>
      <w:r w:rsidR="002D054A">
        <w:t>ych</w:t>
      </w:r>
      <w:r w:rsidR="00716ADE">
        <w:t xml:space="preserve"> na podstawie danych zgromadzonych w Rejestrze, udzielan</w:t>
      </w:r>
      <w:r w:rsidR="002D054A">
        <w:t>ych</w:t>
      </w:r>
      <w:r w:rsidR="00716ADE">
        <w:t xml:space="preserve"> na żądanie</w:t>
      </w:r>
      <w:r w:rsidR="002D054A">
        <w:t>,</w:t>
      </w:r>
      <w:r w:rsidR="00716ADE">
        <w:t xml:space="preserve"> przepis</w:t>
      </w:r>
      <w:r w:rsidR="008839B0">
        <w:t>y</w:t>
      </w:r>
      <w:r w:rsidR="00716ADE">
        <w:t xml:space="preserve"> ust. 1 i 2 stosuje się odpowiednio</w:t>
      </w:r>
      <w:r w:rsidR="0041621E">
        <w:t>.</w:t>
      </w:r>
    </w:p>
    <w:p w14:paraId="255FAFBC" w14:textId="03C5FEF9" w:rsidR="00176B5A" w:rsidRDefault="0041621E" w:rsidP="00BF5E6B">
      <w:pPr>
        <w:pStyle w:val="ZLITUSTzmustliter"/>
      </w:pPr>
      <w:r>
        <w:t>5</w:t>
      </w:r>
      <w:r w:rsidR="00176B5A">
        <w:t xml:space="preserve">. </w:t>
      </w:r>
      <w:r w:rsidR="00176B5A" w:rsidRPr="00176B5A">
        <w:t xml:space="preserve">Informację o osobie </w:t>
      </w:r>
      <w:r w:rsidR="002830B5">
        <w:t xml:space="preserve">i </w:t>
      </w:r>
      <w:r w:rsidR="001F2C0C">
        <w:t xml:space="preserve">informację o </w:t>
      </w:r>
      <w:r w:rsidR="00176B5A" w:rsidRPr="00176B5A">
        <w:t>podmiocie zbiorowym doręczane za pośrednictwem systemu teleinformatycznego na zapytanie lub wniosek opatruje się kwalifikowanym podpisem elektronicznym, podpisem osobistym, podpisem zaufanym oso</w:t>
      </w:r>
      <w:r w:rsidR="002830B5">
        <w:t>by upoważnionej do ich wydan</w:t>
      </w:r>
      <w:r w:rsidR="00176B5A" w:rsidRPr="00176B5A">
        <w:t>ia albo kwalifik</w:t>
      </w:r>
      <w:r w:rsidR="00176B5A">
        <w:t>owaną pieczęcią elektroniczną.</w:t>
      </w:r>
    </w:p>
    <w:p w14:paraId="6A4ED566" w14:textId="0B11E78C" w:rsidR="00176B5A" w:rsidRDefault="0041621E" w:rsidP="00BF5E6B">
      <w:pPr>
        <w:pStyle w:val="ZLITUSTzmustliter"/>
      </w:pPr>
      <w:r>
        <w:t xml:space="preserve">6. </w:t>
      </w:r>
      <w:r w:rsidR="00176B5A">
        <w:t xml:space="preserve">Informację o osobie i </w:t>
      </w:r>
      <w:r w:rsidR="00A4053F">
        <w:t xml:space="preserve">informację o </w:t>
      </w:r>
      <w:r w:rsidR="00176B5A">
        <w:t>podmiocie zbiorowym doręczane za pośrednictwem systemu teleinformatycznego na żądanie</w:t>
      </w:r>
      <w:r>
        <w:t xml:space="preserve"> </w:t>
      </w:r>
      <w:r w:rsidR="00176B5A">
        <w:t>opatruje się kwalifikowaną pieczęcią elektroniczną.</w:t>
      </w:r>
      <w:r w:rsidR="00C6487F">
        <w:t>”</w:t>
      </w:r>
      <w:r w:rsidR="002830B5">
        <w:t>;</w:t>
      </w:r>
    </w:p>
    <w:p w14:paraId="14FA4466" w14:textId="10D326DA" w:rsidR="0028284E" w:rsidRDefault="0041621E" w:rsidP="00BF5E6B">
      <w:pPr>
        <w:pStyle w:val="ZARTzmartartykuempunktem"/>
        <w:ind w:left="0" w:firstLine="0"/>
      </w:pPr>
      <w:r>
        <w:t>4</w:t>
      </w:r>
      <w:r w:rsidR="002830B5">
        <w:t>)</w:t>
      </w:r>
      <w:r w:rsidR="00A05B08">
        <w:tab/>
      </w:r>
      <w:r w:rsidR="00A05B08" w:rsidRPr="00A05B08">
        <w:t>art. 21a otrzymuje brzmienie:</w:t>
      </w:r>
    </w:p>
    <w:p w14:paraId="5A91A841" w14:textId="1D90B149" w:rsidR="0028284E" w:rsidRPr="0028284E" w:rsidRDefault="0028284E" w:rsidP="0028284E">
      <w:pPr>
        <w:pStyle w:val="ZARTzmartartykuempunktem"/>
      </w:pPr>
      <w:r w:rsidRPr="0028284E">
        <w:t>„Art. 21a. Minister Sprawiedliwości określi, w drodze rozporządzenia:</w:t>
      </w:r>
    </w:p>
    <w:p w14:paraId="20F0ACA4" w14:textId="3EFF550F" w:rsidR="0028284E" w:rsidRPr="0028284E" w:rsidRDefault="0028284E" w:rsidP="0028284E">
      <w:pPr>
        <w:pStyle w:val="ZPKTzmpktartykuempunktem"/>
      </w:pPr>
      <w:r w:rsidRPr="0028284E">
        <w:t>1)</w:t>
      </w:r>
      <w:r w:rsidR="005B3DD8">
        <w:tab/>
      </w:r>
      <w:r w:rsidRPr="0028284E">
        <w:t xml:space="preserve">sposób zakładania konta użytkownika i konta instytucjonalnego oraz sposób i tryb udzielania informacji o osobach </w:t>
      </w:r>
      <w:r w:rsidR="0041621E">
        <w:t xml:space="preserve">i </w:t>
      </w:r>
      <w:r w:rsidRPr="0028284E">
        <w:t>o podmiotach zbiorowych, udzielanych na zapytanie lub wniosek za pośrednictwem systemu teleinformatycznego,</w:t>
      </w:r>
    </w:p>
    <w:p w14:paraId="4C1BE00D" w14:textId="70CCF8D7" w:rsidR="0028284E" w:rsidRPr="0028284E" w:rsidRDefault="0028284E" w:rsidP="0028284E">
      <w:pPr>
        <w:pStyle w:val="ZPKTzmpktartykuempunktem"/>
      </w:pPr>
      <w:r>
        <w:t>2</w:t>
      </w:r>
      <w:r w:rsidRPr="0028284E">
        <w:t>)</w:t>
      </w:r>
      <w:r w:rsidR="005B3DD8">
        <w:tab/>
      </w:r>
      <w:r w:rsidRPr="0028284E">
        <w:t xml:space="preserve">sposób i tryb udzielania informacji o osobach </w:t>
      </w:r>
      <w:r w:rsidR="0041621E">
        <w:t xml:space="preserve">i </w:t>
      </w:r>
      <w:r w:rsidRPr="0028284E">
        <w:t xml:space="preserve">o podmiotach zbiorowych, udzielanych na żądanie za pośrednictwem systemu teleinformatycznego, w tym dane, jakie należy wskazać w żądaniu udzielania informacji o osobie </w:t>
      </w:r>
      <w:r w:rsidR="0041621E">
        <w:t xml:space="preserve">lub </w:t>
      </w:r>
      <w:r w:rsidRPr="0028284E">
        <w:t xml:space="preserve">podmiocie zbiorowym, a także zakres informacji o osobie </w:t>
      </w:r>
      <w:r w:rsidR="0041621E">
        <w:t xml:space="preserve">lub </w:t>
      </w:r>
      <w:r w:rsidRPr="0028284E">
        <w:t>podmiocie zb</w:t>
      </w:r>
      <w:r>
        <w:t>iorowym udzielonej w ten sposób</w:t>
      </w:r>
    </w:p>
    <w:p w14:paraId="646F2FB5" w14:textId="0CA8657F" w:rsidR="0028284E" w:rsidRPr="0028284E" w:rsidRDefault="00104DC1" w:rsidP="0028284E">
      <w:pPr>
        <w:pStyle w:val="ZCZWSPPKTzmczciwsppktartykuempunktem"/>
      </w:pPr>
      <w:r w:rsidRPr="00C6487F">
        <w:t>–</w:t>
      </w:r>
      <w:r>
        <w:t xml:space="preserve"> </w:t>
      </w:r>
      <w:r w:rsidR="0028284E" w:rsidRPr="0028284E">
        <w:t>mając na uwadze konieczność zapewnienia sprawnego udzielania informacji oraz zabezpieczenia przed uzyskaniem danych z Rejestru przez osoby nieuprawnione.”.</w:t>
      </w:r>
    </w:p>
    <w:p w14:paraId="75BE1A44" w14:textId="613EAD3C" w:rsidR="00A05B08" w:rsidRPr="00A05B08" w:rsidRDefault="00A05B08" w:rsidP="00A05B08">
      <w:pPr>
        <w:pStyle w:val="ARTartustawynprozporzdzenia"/>
        <w:keepNext/>
      </w:pPr>
      <w:r w:rsidRPr="00A05B08">
        <w:rPr>
          <w:rStyle w:val="Ppogrubienie"/>
        </w:rPr>
        <w:lastRenderedPageBreak/>
        <w:t>Art. 3.</w:t>
      </w:r>
      <w:r w:rsidR="008C512D">
        <w:rPr>
          <w:rStyle w:val="Ppogrubienie"/>
        </w:rPr>
        <w:t> </w:t>
      </w:r>
      <w:r w:rsidRPr="00A05B08">
        <w:t>W ustawie z dnia 6 lipca 2001 r. o przetwarzaniu informacji kryminalnych (Dz.</w:t>
      </w:r>
      <w:r w:rsidR="00E24830">
        <w:t> </w:t>
      </w:r>
      <w:r w:rsidRPr="00A05B08">
        <w:t xml:space="preserve">U. z 2019 r. poz. </w:t>
      </w:r>
      <w:r w:rsidR="00966996">
        <w:t>2126</w:t>
      </w:r>
      <w:r w:rsidRPr="00A05B08">
        <w:t>) w art. 20 w ust. 1 pkt 14 otrzymuje brzmienie:</w:t>
      </w:r>
    </w:p>
    <w:p w14:paraId="19029293" w14:textId="631A4EEF" w:rsidR="00A05B08" w:rsidRPr="00A05B08" w:rsidRDefault="00A05B08" w:rsidP="00A05B08">
      <w:pPr>
        <w:pStyle w:val="ZPKTzmpktartykuempunktem"/>
      </w:pPr>
      <w:r>
        <w:t>„</w:t>
      </w:r>
      <w:r w:rsidRPr="00A05B08">
        <w:t>14)</w:t>
      </w:r>
      <w:r w:rsidRPr="00A05B08">
        <w:tab/>
        <w:t>Minister Sprawiedliwości w zakresie danych zgromadzonych w Krajowym Rejestrze Karnym,</w:t>
      </w:r>
      <w:r>
        <w:t>”</w:t>
      </w:r>
      <w:r w:rsidRPr="00A05B08">
        <w:t>.</w:t>
      </w:r>
    </w:p>
    <w:p w14:paraId="165070BD" w14:textId="518C0975" w:rsidR="00A05B08" w:rsidRPr="00A05B08" w:rsidRDefault="00A05B08" w:rsidP="00A05B08">
      <w:pPr>
        <w:pStyle w:val="ARTartustawynprozporzdzenia"/>
      </w:pPr>
      <w:r w:rsidRPr="00A05B08">
        <w:rPr>
          <w:rStyle w:val="Ppogrubienie"/>
        </w:rPr>
        <w:t>Art. </w:t>
      </w:r>
      <w:r w:rsidR="00A435AC">
        <w:rPr>
          <w:rStyle w:val="Ppogrubienie"/>
        </w:rPr>
        <w:t>4</w:t>
      </w:r>
      <w:r w:rsidRPr="00A05B08">
        <w:rPr>
          <w:rStyle w:val="Ppogrubienie"/>
        </w:rPr>
        <w:t>.</w:t>
      </w:r>
      <w:r w:rsidR="008C512D">
        <w:rPr>
          <w:rStyle w:val="Ppogrubienie"/>
        </w:rPr>
        <w:t> </w:t>
      </w:r>
      <w:r w:rsidRPr="00A05B08">
        <w:t xml:space="preserve">Ustawa wchodzi w życie </w:t>
      </w:r>
      <w:r w:rsidR="00FD0565">
        <w:t>po upływie 14 dni od</w:t>
      </w:r>
      <w:r w:rsidR="002A26E8">
        <w:t xml:space="preserve"> dnia</w:t>
      </w:r>
      <w:r w:rsidR="00FD0565">
        <w:t xml:space="preserve"> ogłoszenia</w:t>
      </w:r>
      <w:r w:rsidRPr="00A05B08">
        <w:t>.</w:t>
      </w:r>
      <w:bookmarkEnd w:id="0"/>
    </w:p>
    <w:sectPr w:rsidR="00A05B08" w:rsidRPr="00A05B08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F6B0F" w14:textId="77777777" w:rsidR="00FB2AFF" w:rsidRDefault="00FB2AFF">
      <w:r>
        <w:separator/>
      </w:r>
    </w:p>
  </w:endnote>
  <w:endnote w:type="continuationSeparator" w:id="0">
    <w:p w14:paraId="7F4840C1" w14:textId="77777777" w:rsidR="00FB2AFF" w:rsidRDefault="00FB2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D1F76" w14:textId="77777777" w:rsidR="00FB2AFF" w:rsidRDefault="00FB2AFF">
      <w:r>
        <w:separator/>
      </w:r>
    </w:p>
  </w:footnote>
  <w:footnote w:type="continuationSeparator" w:id="0">
    <w:p w14:paraId="728E66CC" w14:textId="77777777" w:rsidR="00FB2AFF" w:rsidRDefault="00FB2AFF">
      <w:r>
        <w:continuationSeparator/>
      </w:r>
    </w:p>
  </w:footnote>
  <w:footnote w:id="1">
    <w:p w14:paraId="34E32D0F" w14:textId="794723E9" w:rsidR="00A05B08" w:rsidRPr="004E422F" w:rsidRDefault="00A05B08" w:rsidP="00A05B08">
      <w:pPr>
        <w:pStyle w:val="ODNONIKtreodnonika"/>
      </w:pPr>
      <w:r w:rsidRPr="004E422F">
        <w:rPr>
          <w:rStyle w:val="IGindeksgrny"/>
        </w:rPr>
        <w:footnoteRef/>
      </w:r>
      <w:r w:rsidRPr="004E422F">
        <w:rPr>
          <w:rStyle w:val="IGindeksgrny"/>
        </w:rPr>
        <w:t>)</w:t>
      </w:r>
      <w:r>
        <w:tab/>
      </w:r>
      <w:r w:rsidRPr="004E422F">
        <w:t>Niniejszą ustawą zmienia się ustawy</w:t>
      </w:r>
      <w:r>
        <w:t xml:space="preserve">: ustawę </w:t>
      </w:r>
      <w:r w:rsidRPr="004E422F">
        <w:t>z dnia 24 maja 2000 r. o Krajowym Rejestrze Karnym</w:t>
      </w:r>
      <w:r>
        <w:t xml:space="preserve"> oraz ustawę</w:t>
      </w:r>
      <w:r w:rsidR="00C87A11">
        <w:t xml:space="preserve"> </w:t>
      </w:r>
      <w:r w:rsidRPr="004E422F">
        <w:t>z dnia 6 lipca 2001 r. o przetwarzaniu informacji kryminalnych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A8C0B" w14:textId="7E4F0041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B2CF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08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2E6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1E9D"/>
    <w:rsid w:val="00064E4C"/>
    <w:rsid w:val="00066901"/>
    <w:rsid w:val="00071BEE"/>
    <w:rsid w:val="00071F34"/>
    <w:rsid w:val="000736CD"/>
    <w:rsid w:val="0007533B"/>
    <w:rsid w:val="0007545D"/>
    <w:rsid w:val="00075C1F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979F7"/>
    <w:rsid w:val="000A1296"/>
    <w:rsid w:val="000A1C27"/>
    <w:rsid w:val="000A1DAD"/>
    <w:rsid w:val="000A2649"/>
    <w:rsid w:val="000A323B"/>
    <w:rsid w:val="000A4833"/>
    <w:rsid w:val="000B298D"/>
    <w:rsid w:val="000B57BE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4533"/>
    <w:rsid w:val="000F6ED4"/>
    <w:rsid w:val="000F7A6E"/>
    <w:rsid w:val="001042BA"/>
    <w:rsid w:val="00104DC1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3889"/>
    <w:rsid w:val="00134CA0"/>
    <w:rsid w:val="0014026F"/>
    <w:rsid w:val="00147A47"/>
    <w:rsid w:val="00147AA1"/>
    <w:rsid w:val="001520CF"/>
    <w:rsid w:val="00152929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DD4"/>
    <w:rsid w:val="00176B5A"/>
    <w:rsid w:val="00180F2A"/>
    <w:rsid w:val="00184B91"/>
    <w:rsid w:val="00184D4A"/>
    <w:rsid w:val="00186EC1"/>
    <w:rsid w:val="00191E1F"/>
    <w:rsid w:val="0019473B"/>
    <w:rsid w:val="00195082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52F2"/>
    <w:rsid w:val="001D1783"/>
    <w:rsid w:val="001D53CD"/>
    <w:rsid w:val="001D55A3"/>
    <w:rsid w:val="001D5AF5"/>
    <w:rsid w:val="001E1E73"/>
    <w:rsid w:val="001E2E02"/>
    <w:rsid w:val="001E4E0C"/>
    <w:rsid w:val="001E526D"/>
    <w:rsid w:val="001E5655"/>
    <w:rsid w:val="001F1832"/>
    <w:rsid w:val="001F220F"/>
    <w:rsid w:val="001F25B3"/>
    <w:rsid w:val="001F2C0C"/>
    <w:rsid w:val="001F5C94"/>
    <w:rsid w:val="001F6616"/>
    <w:rsid w:val="00202BD4"/>
    <w:rsid w:val="00204A97"/>
    <w:rsid w:val="002114EF"/>
    <w:rsid w:val="002166AD"/>
    <w:rsid w:val="00217871"/>
    <w:rsid w:val="00221BE9"/>
    <w:rsid w:val="00221ED8"/>
    <w:rsid w:val="002231EA"/>
    <w:rsid w:val="00223F60"/>
    <w:rsid w:val="00223FDF"/>
    <w:rsid w:val="002279C0"/>
    <w:rsid w:val="0023727E"/>
    <w:rsid w:val="00242081"/>
    <w:rsid w:val="00243777"/>
    <w:rsid w:val="002441CD"/>
    <w:rsid w:val="00245312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284E"/>
    <w:rsid w:val="002830B5"/>
    <w:rsid w:val="0029405D"/>
    <w:rsid w:val="00294FA6"/>
    <w:rsid w:val="00295A6F"/>
    <w:rsid w:val="00297C0C"/>
    <w:rsid w:val="002A20C4"/>
    <w:rsid w:val="002A26E8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4CDD"/>
    <w:rsid w:val="002C5657"/>
    <w:rsid w:val="002D054A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70DD"/>
    <w:rsid w:val="00321080"/>
    <w:rsid w:val="00322D45"/>
    <w:rsid w:val="0032569A"/>
    <w:rsid w:val="00325A1F"/>
    <w:rsid w:val="0032635E"/>
    <w:rsid w:val="003268F9"/>
    <w:rsid w:val="00327A9C"/>
    <w:rsid w:val="00330BAF"/>
    <w:rsid w:val="00334E3A"/>
    <w:rsid w:val="003361DD"/>
    <w:rsid w:val="00341A6A"/>
    <w:rsid w:val="00344015"/>
    <w:rsid w:val="00345B9C"/>
    <w:rsid w:val="003528E9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293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254A"/>
    <w:rsid w:val="003D31B9"/>
    <w:rsid w:val="003D3867"/>
    <w:rsid w:val="003E0D1A"/>
    <w:rsid w:val="003E2DA3"/>
    <w:rsid w:val="003F020D"/>
    <w:rsid w:val="003F03D9"/>
    <w:rsid w:val="003F2FBE"/>
    <w:rsid w:val="003F318D"/>
    <w:rsid w:val="003F54CE"/>
    <w:rsid w:val="003F5BAE"/>
    <w:rsid w:val="003F6ED7"/>
    <w:rsid w:val="003F70E1"/>
    <w:rsid w:val="00401C84"/>
    <w:rsid w:val="00403210"/>
    <w:rsid w:val="004035BB"/>
    <w:rsid w:val="004035EB"/>
    <w:rsid w:val="00407327"/>
    <w:rsid w:val="00407332"/>
    <w:rsid w:val="00407828"/>
    <w:rsid w:val="00413AB2"/>
    <w:rsid w:val="00413D8E"/>
    <w:rsid w:val="004140F2"/>
    <w:rsid w:val="0041621E"/>
    <w:rsid w:val="00417B22"/>
    <w:rsid w:val="00420368"/>
    <w:rsid w:val="00421085"/>
    <w:rsid w:val="00423410"/>
    <w:rsid w:val="00423E31"/>
    <w:rsid w:val="0042465E"/>
    <w:rsid w:val="00424DF7"/>
    <w:rsid w:val="00432B76"/>
    <w:rsid w:val="00434D01"/>
    <w:rsid w:val="00435D26"/>
    <w:rsid w:val="00440128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492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29DA"/>
    <w:rsid w:val="00503AF3"/>
    <w:rsid w:val="0050696D"/>
    <w:rsid w:val="0051094B"/>
    <w:rsid w:val="005110D7"/>
    <w:rsid w:val="00511D99"/>
    <w:rsid w:val="005128D3"/>
    <w:rsid w:val="005147E8"/>
    <w:rsid w:val="005158F2"/>
    <w:rsid w:val="005260B4"/>
    <w:rsid w:val="00526DFC"/>
    <w:rsid w:val="00526F43"/>
    <w:rsid w:val="00527651"/>
    <w:rsid w:val="005363AB"/>
    <w:rsid w:val="00540C0A"/>
    <w:rsid w:val="00544EF4"/>
    <w:rsid w:val="00545E53"/>
    <w:rsid w:val="005479D9"/>
    <w:rsid w:val="00554A45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6573"/>
    <w:rsid w:val="005835E7"/>
    <w:rsid w:val="0058397F"/>
    <w:rsid w:val="00583BF8"/>
    <w:rsid w:val="00585F33"/>
    <w:rsid w:val="00591124"/>
    <w:rsid w:val="00593C27"/>
    <w:rsid w:val="00597024"/>
    <w:rsid w:val="005A0274"/>
    <w:rsid w:val="005A095C"/>
    <w:rsid w:val="005A669D"/>
    <w:rsid w:val="005A75D8"/>
    <w:rsid w:val="005B3DD8"/>
    <w:rsid w:val="005B713E"/>
    <w:rsid w:val="005B725C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179"/>
    <w:rsid w:val="00615772"/>
    <w:rsid w:val="00621256"/>
    <w:rsid w:val="00621FCC"/>
    <w:rsid w:val="00622E4B"/>
    <w:rsid w:val="00622E55"/>
    <w:rsid w:val="00630B1D"/>
    <w:rsid w:val="006333DA"/>
    <w:rsid w:val="00635134"/>
    <w:rsid w:val="006356E2"/>
    <w:rsid w:val="00642A65"/>
    <w:rsid w:val="00645DCE"/>
    <w:rsid w:val="006465AC"/>
    <w:rsid w:val="006465BF"/>
    <w:rsid w:val="00650935"/>
    <w:rsid w:val="00653B22"/>
    <w:rsid w:val="00657BF4"/>
    <w:rsid w:val="006603FB"/>
    <w:rsid w:val="006608DF"/>
    <w:rsid w:val="006623AC"/>
    <w:rsid w:val="006678AF"/>
    <w:rsid w:val="006701EF"/>
    <w:rsid w:val="00673BA5"/>
    <w:rsid w:val="00676938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4CAC"/>
    <w:rsid w:val="006A748A"/>
    <w:rsid w:val="006B39B5"/>
    <w:rsid w:val="006B7FC7"/>
    <w:rsid w:val="006C0923"/>
    <w:rsid w:val="006C1910"/>
    <w:rsid w:val="006C419E"/>
    <w:rsid w:val="006C4A31"/>
    <w:rsid w:val="006C5AC2"/>
    <w:rsid w:val="006C6AFB"/>
    <w:rsid w:val="006D0DFA"/>
    <w:rsid w:val="006D2735"/>
    <w:rsid w:val="006D3245"/>
    <w:rsid w:val="006D45B2"/>
    <w:rsid w:val="006E0FCC"/>
    <w:rsid w:val="006E1E96"/>
    <w:rsid w:val="006E54DA"/>
    <w:rsid w:val="006E5E21"/>
    <w:rsid w:val="006F2056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076CD"/>
    <w:rsid w:val="0071108E"/>
    <w:rsid w:val="00711221"/>
    <w:rsid w:val="00712675"/>
    <w:rsid w:val="0071356A"/>
    <w:rsid w:val="00713808"/>
    <w:rsid w:val="007151B6"/>
    <w:rsid w:val="0071520D"/>
    <w:rsid w:val="00715EDB"/>
    <w:rsid w:val="007160D5"/>
    <w:rsid w:val="007163FB"/>
    <w:rsid w:val="00716ADE"/>
    <w:rsid w:val="00717C2E"/>
    <w:rsid w:val="007204FA"/>
    <w:rsid w:val="007213B3"/>
    <w:rsid w:val="00723322"/>
    <w:rsid w:val="0072457F"/>
    <w:rsid w:val="00725406"/>
    <w:rsid w:val="0072621B"/>
    <w:rsid w:val="0072675E"/>
    <w:rsid w:val="00730555"/>
    <w:rsid w:val="007312CC"/>
    <w:rsid w:val="007368C0"/>
    <w:rsid w:val="00736A64"/>
    <w:rsid w:val="00737F6A"/>
    <w:rsid w:val="007410B6"/>
    <w:rsid w:val="00744C6F"/>
    <w:rsid w:val="007457F6"/>
    <w:rsid w:val="00745ABB"/>
    <w:rsid w:val="00746E38"/>
    <w:rsid w:val="00747AC5"/>
    <w:rsid w:val="00747CD5"/>
    <w:rsid w:val="00753B51"/>
    <w:rsid w:val="00756629"/>
    <w:rsid w:val="007575D2"/>
    <w:rsid w:val="00757B4F"/>
    <w:rsid w:val="00757B6A"/>
    <w:rsid w:val="007610E0"/>
    <w:rsid w:val="00761467"/>
    <w:rsid w:val="007621AA"/>
    <w:rsid w:val="0076260A"/>
    <w:rsid w:val="00764A67"/>
    <w:rsid w:val="00770F6B"/>
    <w:rsid w:val="00771883"/>
    <w:rsid w:val="007761A4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7D3"/>
    <w:rsid w:val="00802949"/>
    <w:rsid w:val="0080301E"/>
    <w:rsid w:val="0080365F"/>
    <w:rsid w:val="00803DFC"/>
    <w:rsid w:val="0081080B"/>
    <w:rsid w:val="00812BE5"/>
    <w:rsid w:val="00814A8D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1E61"/>
    <w:rsid w:val="00842028"/>
    <w:rsid w:val="008436B8"/>
    <w:rsid w:val="008460B6"/>
    <w:rsid w:val="00846DB5"/>
    <w:rsid w:val="00850C9D"/>
    <w:rsid w:val="00852B59"/>
    <w:rsid w:val="00856272"/>
    <w:rsid w:val="008563FF"/>
    <w:rsid w:val="008600A6"/>
    <w:rsid w:val="0086018B"/>
    <w:rsid w:val="0086073E"/>
    <w:rsid w:val="008611DD"/>
    <w:rsid w:val="008620DE"/>
    <w:rsid w:val="00862E66"/>
    <w:rsid w:val="00866867"/>
    <w:rsid w:val="00872257"/>
    <w:rsid w:val="00872AC2"/>
    <w:rsid w:val="008753E6"/>
    <w:rsid w:val="0087615A"/>
    <w:rsid w:val="0087738C"/>
    <w:rsid w:val="008802AF"/>
    <w:rsid w:val="00881926"/>
    <w:rsid w:val="0088318F"/>
    <w:rsid w:val="0088331D"/>
    <w:rsid w:val="008839B0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12D"/>
    <w:rsid w:val="008C5BE0"/>
    <w:rsid w:val="008C6184"/>
    <w:rsid w:val="008C7233"/>
    <w:rsid w:val="008D2434"/>
    <w:rsid w:val="008D49CF"/>
    <w:rsid w:val="008E171D"/>
    <w:rsid w:val="008E2785"/>
    <w:rsid w:val="008E78A3"/>
    <w:rsid w:val="008F0654"/>
    <w:rsid w:val="008F06CB"/>
    <w:rsid w:val="008F2E83"/>
    <w:rsid w:val="008F54E0"/>
    <w:rsid w:val="008F612A"/>
    <w:rsid w:val="0090293D"/>
    <w:rsid w:val="009034DE"/>
    <w:rsid w:val="00905207"/>
    <w:rsid w:val="00905396"/>
    <w:rsid w:val="0090544A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4AE8"/>
    <w:rsid w:val="00937598"/>
    <w:rsid w:val="0093790B"/>
    <w:rsid w:val="00943751"/>
    <w:rsid w:val="00945A07"/>
    <w:rsid w:val="00946DD0"/>
    <w:rsid w:val="009509E6"/>
    <w:rsid w:val="00952018"/>
    <w:rsid w:val="00952800"/>
    <w:rsid w:val="009528EC"/>
    <w:rsid w:val="0095300D"/>
    <w:rsid w:val="00956812"/>
    <w:rsid w:val="0095719A"/>
    <w:rsid w:val="009623E9"/>
    <w:rsid w:val="00963EEB"/>
    <w:rsid w:val="009648BC"/>
    <w:rsid w:val="00964C2F"/>
    <w:rsid w:val="00965F88"/>
    <w:rsid w:val="00965FFC"/>
    <w:rsid w:val="00966996"/>
    <w:rsid w:val="009743EF"/>
    <w:rsid w:val="00980159"/>
    <w:rsid w:val="00984E03"/>
    <w:rsid w:val="00987E85"/>
    <w:rsid w:val="009A091A"/>
    <w:rsid w:val="009A0D12"/>
    <w:rsid w:val="009A1987"/>
    <w:rsid w:val="009A2BEE"/>
    <w:rsid w:val="009A5289"/>
    <w:rsid w:val="009A7807"/>
    <w:rsid w:val="009A7A53"/>
    <w:rsid w:val="009B0402"/>
    <w:rsid w:val="009B0B75"/>
    <w:rsid w:val="009B16DF"/>
    <w:rsid w:val="009B2EF9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5F5D"/>
    <w:rsid w:val="009E0C03"/>
    <w:rsid w:val="009E3E77"/>
    <w:rsid w:val="009E3FAB"/>
    <w:rsid w:val="009E5B3F"/>
    <w:rsid w:val="009E7D90"/>
    <w:rsid w:val="009F1AB0"/>
    <w:rsid w:val="009F501D"/>
    <w:rsid w:val="00A039D5"/>
    <w:rsid w:val="00A046AD"/>
    <w:rsid w:val="00A05B08"/>
    <w:rsid w:val="00A079C1"/>
    <w:rsid w:val="00A12520"/>
    <w:rsid w:val="00A130FD"/>
    <w:rsid w:val="00A13B11"/>
    <w:rsid w:val="00A13D6D"/>
    <w:rsid w:val="00A14769"/>
    <w:rsid w:val="00A16151"/>
    <w:rsid w:val="00A16636"/>
    <w:rsid w:val="00A16EC6"/>
    <w:rsid w:val="00A17C06"/>
    <w:rsid w:val="00A20A7C"/>
    <w:rsid w:val="00A2126E"/>
    <w:rsid w:val="00A21706"/>
    <w:rsid w:val="00A2422E"/>
    <w:rsid w:val="00A24FCC"/>
    <w:rsid w:val="00A26A90"/>
    <w:rsid w:val="00A26B27"/>
    <w:rsid w:val="00A30E4F"/>
    <w:rsid w:val="00A32253"/>
    <w:rsid w:val="00A3310E"/>
    <w:rsid w:val="00A333A0"/>
    <w:rsid w:val="00A37E70"/>
    <w:rsid w:val="00A4053F"/>
    <w:rsid w:val="00A435AC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039F"/>
    <w:rsid w:val="00A71894"/>
    <w:rsid w:val="00A7436E"/>
    <w:rsid w:val="00A74E96"/>
    <w:rsid w:val="00A75A8E"/>
    <w:rsid w:val="00A774FC"/>
    <w:rsid w:val="00A824DD"/>
    <w:rsid w:val="00A8291C"/>
    <w:rsid w:val="00A83676"/>
    <w:rsid w:val="00A83B7B"/>
    <w:rsid w:val="00A84274"/>
    <w:rsid w:val="00A850F3"/>
    <w:rsid w:val="00A864E3"/>
    <w:rsid w:val="00A9341F"/>
    <w:rsid w:val="00A94574"/>
    <w:rsid w:val="00A95936"/>
    <w:rsid w:val="00A95A07"/>
    <w:rsid w:val="00A96265"/>
    <w:rsid w:val="00A97084"/>
    <w:rsid w:val="00AA1C2C"/>
    <w:rsid w:val="00AA25AB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6922"/>
    <w:rsid w:val="00AE4179"/>
    <w:rsid w:val="00AE4425"/>
    <w:rsid w:val="00AE4FBE"/>
    <w:rsid w:val="00AE5BA5"/>
    <w:rsid w:val="00AE650F"/>
    <w:rsid w:val="00AE6555"/>
    <w:rsid w:val="00AE7C4D"/>
    <w:rsid w:val="00AE7D16"/>
    <w:rsid w:val="00AF336F"/>
    <w:rsid w:val="00AF4CAA"/>
    <w:rsid w:val="00AF571A"/>
    <w:rsid w:val="00AF60A0"/>
    <w:rsid w:val="00AF67FC"/>
    <w:rsid w:val="00AF7DF5"/>
    <w:rsid w:val="00B006E5"/>
    <w:rsid w:val="00B013D8"/>
    <w:rsid w:val="00B024C2"/>
    <w:rsid w:val="00B06411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0355"/>
    <w:rsid w:val="00B41CD9"/>
    <w:rsid w:val="00B427E6"/>
    <w:rsid w:val="00B428A6"/>
    <w:rsid w:val="00B43E1F"/>
    <w:rsid w:val="00B45FBC"/>
    <w:rsid w:val="00B51A7D"/>
    <w:rsid w:val="00B535C2"/>
    <w:rsid w:val="00B55544"/>
    <w:rsid w:val="00B604A7"/>
    <w:rsid w:val="00B635F0"/>
    <w:rsid w:val="00B642FC"/>
    <w:rsid w:val="00B64D26"/>
    <w:rsid w:val="00B64FBB"/>
    <w:rsid w:val="00B66789"/>
    <w:rsid w:val="00B70E22"/>
    <w:rsid w:val="00B70EA2"/>
    <w:rsid w:val="00B73A65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6D09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6923"/>
    <w:rsid w:val="00BE0C44"/>
    <w:rsid w:val="00BE1B8B"/>
    <w:rsid w:val="00BE2A18"/>
    <w:rsid w:val="00BE2C01"/>
    <w:rsid w:val="00BE41EC"/>
    <w:rsid w:val="00BE4981"/>
    <w:rsid w:val="00BE56FB"/>
    <w:rsid w:val="00BF04DE"/>
    <w:rsid w:val="00BF320C"/>
    <w:rsid w:val="00BF3DDE"/>
    <w:rsid w:val="00BF5E6B"/>
    <w:rsid w:val="00BF6589"/>
    <w:rsid w:val="00BF6F7F"/>
    <w:rsid w:val="00C00647"/>
    <w:rsid w:val="00C02764"/>
    <w:rsid w:val="00C031DD"/>
    <w:rsid w:val="00C04CEF"/>
    <w:rsid w:val="00C0662F"/>
    <w:rsid w:val="00C11943"/>
    <w:rsid w:val="00C12E96"/>
    <w:rsid w:val="00C14763"/>
    <w:rsid w:val="00C16141"/>
    <w:rsid w:val="00C2035B"/>
    <w:rsid w:val="00C2363F"/>
    <w:rsid w:val="00C236C8"/>
    <w:rsid w:val="00C260B1"/>
    <w:rsid w:val="00C26E56"/>
    <w:rsid w:val="00C31406"/>
    <w:rsid w:val="00C36A17"/>
    <w:rsid w:val="00C37194"/>
    <w:rsid w:val="00C37644"/>
    <w:rsid w:val="00C40637"/>
    <w:rsid w:val="00C40F6C"/>
    <w:rsid w:val="00C44426"/>
    <w:rsid w:val="00C445F3"/>
    <w:rsid w:val="00C451F4"/>
    <w:rsid w:val="00C4568E"/>
    <w:rsid w:val="00C45EB1"/>
    <w:rsid w:val="00C50996"/>
    <w:rsid w:val="00C54A3A"/>
    <w:rsid w:val="00C55566"/>
    <w:rsid w:val="00C56448"/>
    <w:rsid w:val="00C620DA"/>
    <w:rsid w:val="00C6487F"/>
    <w:rsid w:val="00C667BE"/>
    <w:rsid w:val="00C67654"/>
    <w:rsid w:val="00C6766B"/>
    <w:rsid w:val="00C72223"/>
    <w:rsid w:val="00C74D93"/>
    <w:rsid w:val="00C76417"/>
    <w:rsid w:val="00C7726F"/>
    <w:rsid w:val="00C81623"/>
    <w:rsid w:val="00C823DA"/>
    <w:rsid w:val="00C8259F"/>
    <w:rsid w:val="00C82746"/>
    <w:rsid w:val="00C8312F"/>
    <w:rsid w:val="00C843E3"/>
    <w:rsid w:val="00C84C47"/>
    <w:rsid w:val="00C858A4"/>
    <w:rsid w:val="00C86AFA"/>
    <w:rsid w:val="00C87A11"/>
    <w:rsid w:val="00C952C8"/>
    <w:rsid w:val="00CA5768"/>
    <w:rsid w:val="00CB1713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139C"/>
    <w:rsid w:val="00CD214E"/>
    <w:rsid w:val="00CD46FA"/>
    <w:rsid w:val="00CD5973"/>
    <w:rsid w:val="00CD6965"/>
    <w:rsid w:val="00CE31A6"/>
    <w:rsid w:val="00CF09AA"/>
    <w:rsid w:val="00CF0DBB"/>
    <w:rsid w:val="00CF4813"/>
    <w:rsid w:val="00CF5233"/>
    <w:rsid w:val="00D029B8"/>
    <w:rsid w:val="00D02F60"/>
    <w:rsid w:val="00D0464E"/>
    <w:rsid w:val="00D04A96"/>
    <w:rsid w:val="00D07A7B"/>
    <w:rsid w:val="00D10E06"/>
    <w:rsid w:val="00D1170D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67AB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461"/>
    <w:rsid w:val="00D70EF5"/>
    <w:rsid w:val="00D71024"/>
    <w:rsid w:val="00D71A25"/>
    <w:rsid w:val="00D71FCF"/>
    <w:rsid w:val="00D72A54"/>
    <w:rsid w:val="00D72CC1"/>
    <w:rsid w:val="00D7377B"/>
    <w:rsid w:val="00D76EC9"/>
    <w:rsid w:val="00D80E7D"/>
    <w:rsid w:val="00D81397"/>
    <w:rsid w:val="00D848B9"/>
    <w:rsid w:val="00D8712F"/>
    <w:rsid w:val="00D90E69"/>
    <w:rsid w:val="00D91368"/>
    <w:rsid w:val="00D93106"/>
    <w:rsid w:val="00D933E9"/>
    <w:rsid w:val="00D9505D"/>
    <w:rsid w:val="00D953D0"/>
    <w:rsid w:val="00D959F5"/>
    <w:rsid w:val="00D96884"/>
    <w:rsid w:val="00D97305"/>
    <w:rsid w:val="00DA3FDD"/>
    <w:rsid w:val="00DA7017"/>
    <w:rsid w:val="00DA7028"/>
    <w:rsid w:val="00DB1AD2"/>
    <w:rsid w:val="00DB2B58"/>
    <w:rsid w:val="00DB5206"/>
    <w:rsid w:val="00DB6276"/>
    <w:rsid w:val="00DB63F5"/>
    <w:rsid w:val="00DC0B1B"/>
    <w:rsid w:val="00DC1C6B"/>
    <w:rsid w:val="00DC2C2E"/>
    <w:rsid w:val="00DC4AF0"/>
    <w:rsid w:val="00DC7886"/>
    <w:rsid w:val="00DD0CF2"/>
    <w:rsid w:val="00DE1554"/>
    <w:rsid w:val="00DE2901"/>
    <w:rsid w:val="00DE4A2A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373E"/>
    <w:rsid w:val="00E170B7"/>
    <w:rsid w:val="00E177DD"/>
    <w:rsid w:val="00E20900"/>
    <w:rsid w:val="00E20C7F"/>
    <w:rsid w:val="00E2396E"/>
    <w:rsid w:val="00E24728"/>
    <w:rsid w:val="00E24830"/>
    <w:rsid w:val="00E276AC"/>
    <w:rsid w:val="00E34A35"/>
    <w:rsid w:val="00E35ACB"/>
    <w:rsid w:val="00E37C2F"/>
    <w:rsid w:val="00E41C28"/>
    <w:rsid w:val="00E46308"/>
    <w:rsid w:val="00E51E17"/>
    <w:rsid w:val="00E52DAB"/>
    <w:rsid w:val="00E539B0"/>
    <w:rsid w:val="00E55994"/>
    <w:rsid w:val="00E600A9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383"/>
    <w:rsid w:val="00E71444"/>
    <w:rsid w:val="00E71C91"/>
    <w:rsid w:val="00E720A1"/>
    <w:rsid w:val="00E75DDA"/>
    <w:rsid w:val="00E773E8"/>
    <w:rsid w:val="00E83ADD"/>
    <w:rsid w:val="00E84F38"/>
    <w:rsid w:val="00E85623"/>
    <w:rsid w:val="00E8586E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29E2"/>
    <w:rsid w:val="00F42BB0"/>
    <w:rsid w:val="00F43390"/>
    <w:rsid w:val="00F443B2"/>
    <w:rsid w:val="00F458D8"/>
    <w:rsid w:val="00F50237"/>
    <w:rsid w:val="00F53596"/>
    <w:rsid w:val="00F53B76"/>
    <w:rsid w:val="00F55BA8"/>
    <w:rsid w:val="00F55DB1"/>
    <w:rsid w:val="00F56ACA"/>
    <w:rsid w:val="00F600FE"/>
    <w:rsid w:val="00F62E4D"/>
    <w:rsid w:val="00F6583C"/>
    <w:rsid w:val="00F66B34"/>
    <w:rsid w:val="00F675B9"/>
    <w:rsid w:val="00F711C9"/>
    <w:rsid w:val="00F71EF3"/>
    <w:rsid w:val="00F724CD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AFF"/>
    <w:rsid w:val="00FB2C2F"/>
    <w:rsid w:val="00FB2CF5"/>
    <w:rsid w:val="00FB305C"/>
    <w:rsid w:val="00FC2E3D"/>
    <w:rsid w:val="00FC3BDE"/>
    <w:rsid w:val="00FD0565"/>
    <w:rsid w:val="00FD1DBE"/>
    <w:rsid w:val="00FD25A7"/>
    <w:rsid w:val="00FD27B6"/>
    <w:rsid w:val="00FD3689"/>
    <w:rsid w:val="00FD3A53"/>
    <w:rsid w:val="00FD42A3"/>
    <w:rsid w:val="00FD7468"/>
    <w:rsid w:val="00FD7CE0"/>
    <w:rsid w:val="00FE0B3B"/>
    <w:rsid w:val="00FE0D69"/>
    <w:rsid w:val="00FE1BE2"/>
    <w:rsid w:val="00FE730A"/>
    <w:rsid w:val="00FF1DD7"/>
    <w:rsid w:val="00FF4453"/>
    <w:rsid w:val="00FF4E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9FE9DB"/>
  <w15:docId w15:val="{639D3803-36D1-4D99-B6F8-DCBB8D7B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17660BA30ABE4E9E48AE62163EB8EE" ma:contentTypeVersion="5" ma:contentTypeDescription="Create a new document." ma:contentTypeScope="" ma:versionID="f9a551bc863f4a5f107213006c7cdf38">
  <xsd:schema xmlns:xsd="http://www.w3.org/2001/XMLSchema" xmlns:xs="http://www.w3.org/2001/XMLSchema" xmlns:p="http://schemas.microsoft.com/office/2006/metadata/properties" xmlns:ns3="b3fe1135-7fe6-42e5-86e8-26f4bd5cf637" xmlns:ns4="82875835-af08-4dbc-9db9-af910e0b4f00" targetNamespace="http://schemas.microsoft.com/office/2006/metadata/properties" ma:root="true" ma:fieldsID="8a2d8b17310f21d1ba0fd946f4afba87" ns3:_="" ns4:_="">
    <xsd:import namespace="b3fe1135-7fe6-42e5-86e8-26f4bd5cf637"/>
    <xsd:import namespace="82875835-af08-4dbc-9db9-af910e0b4f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e1135-7fe6-42e5-86e8-26f4bd5cf6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75835-af08-4dbc-9db9-af910e0b4f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962747A-EAEC-40B1-A1DD-3540B0A0EE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C914AF-6952-448E-AFDB-61AE303BC2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654E9B-FE46-4EC2-B16B-FF0A9C545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e1135-7fe6-42e5-86e8-26f4bd5cf637"/>
    <ds:schemaRef ds:uri="82875835-af08-4dbc-9db9-af910e0b4f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75385DF-B448-4508-B702-0166AA3E8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3</Pages>
  <Words>554</Words>
  <Characters>3330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Jendrych Remigiusz  (B-KRK)</dc:creator>
  <cp:lastModifiedBy>Wójcik Aleksandra</cp:lastModifiedBy>
  <cp:revision>3</cp:revision>
  <cp:lastPrinted>2019-06-06T13:56:00Z</cp:lastPrinted>
  <dcterms:created xsi:type="dcterms:W3CDTF">2020-10-16T09:53:00Z</dcterms:created>
  <dcterms:modified xsi:type="dcterms:W3CDTF">2020-10-16T09:58:00Z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0x0101000017660BA30ABE4E9E48AE62163EB8EE</vt:lpwstr>
  </property>
</Properties>
</file>