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4A1565" w14:textId="542388B3" w:rsidR="00CF3BBE" w:rsidRDefault="00CF3BBE" w:rsidP="00CF3BBE">
      <w:pPr>
        <w:pStyle w:val="OZNRODZAKTUtznustawalubrozporzdzenieiorganwydajcy"/>
        <w:ind w:left="7480"/>
      </w:pPr>
      <w:bookmarkStart w:id="0" w:name="_GoBack"/>
      <w:bookmarkEnd w:id="0"/>
      <w:r>
        <w:t>PROJEKT</w:t>
      </w:r>
    </w:p>
    <w:p w14:paraId="72402007" w14:textId="77777777" w:rsidR="00CF3BBE" w:rsidRDefault="00CF3BBE" w:rsidP="009C415D">
      <w:pPr>
        <w:pStyle w:val="OZNRODZAKTUtznustawalubrozporzdzenieiorganwydajcy"/>
      </w:pPr>
    </w:p>
    <w:p w14:paraId="2119A70E" w14:textId="77777777" w:rsidR="00CF3BBE" w:rsidRDefault="00CF3BBE" w:rsidP="009C415D">
      <w:pPr>
        <w:pStyle w:val="OZNRODZAKTUtznustawalubrozporzdzenieiorganwydajcy"/>
      </w:pPr>
    </w:p>
    <w:p w14:paraId="332DA02D" w14:textId="77777777" w:rsidR="00074A4E" w:rsidRPr="001B3149" w:rsidRDefault="00074A4E" w:rsidP="009C415D">
      <w:pPr>
        <w:pStyle w:val="OZNRODZAKTUtznustawalubrozporzdzenieiorganwydajcy"/>
      </w:pPr>
      <w:r w:rsidRPr="001B3149">
        <w:t>USTAWA</w:t>
      </w:r>
    </w:p>
    <w:p w14:paraId="78669C3C" w14:textId="1B2FA35D" w:rsidR="00074A4E" w:rsidRPr="004C0846" w:rsidRDefault="00074A4E" w:rsidP="00074A4E">
      <w:pPr>
        <w:pStyle w:val="DATAAKTUdatauchwalenialubwydaniaaktu"/>
      </w:pPr>
      <w:r w:rsidRPr="004C0846">
        <w:t>z dnia …………….</w:t>
      </w:r>
      <w:r w:rsidR="00D05F9E">
        <w:t xml:space="preserve"> </w:t>
      </w:r>
      <w:r>
        <w:t>2020 r</w:t>
      </w:r>
      <w:r w:rsidRPr="004C0846">
        <w:t>.</w:t>
      </w:r>
    </w:p>
    <w:p w14:paraId="1384AB5A" w14:textId="77777777" w:rsidR="00074A4E" w:rsidRPr="004C0846" w:rsidRDefault="00074A4E" w:rsidP="00950FEF">
      <w:pPr>
        <w:pStyle w:val="TYTUAKTUprzedmiotregulacjiustawylubrozporzdzenia"/>
      </w:pPr>
      <w:r w:rsidRPr="004C0846">
        <w:t>o zmianie ustawy o paszach</w:t>
      </w:r>
    </w:p>
    <w:p w14:paraId="63AE516B" w14:textId="77777777" w:rsidR="00074A4E" w:rsidRPr="00074A4E" w:rsidRDefault="00074A4E" w:rsidP="00950FEF">
      <w:pPr>
        <w:pStyle w:val="ARTartustawynprozporzdzenia"/>
        <w:keepNext/>
      </w:pPr>
      <w:r w:rsidRPr="00950FEF">
        <w:rPr>
          <w:rStyle w:val="Ppogrubienie"/>
        </w:rPr>
        <w:t>Art. 1.</w:t>
      </w:r>
      <w:r w:rsidRPr="00074A4E">
        <w:t> W ustawie z dnia 22 lipca 2006 r. o paszach (</w:t>
      </w:r>
      <w:r w:rsidR="00950FEF">
        <w:t>Dz. U.</w:t>
      </w:r>
      <w:r w:rsidRPr="00074A4E">
        <w:t xml:space="preserve"> z 2019 r.</w:t>
      </w:r>
      <w:r w:rsidR="00950FEF">
        <w:t xml:space="preserve"> poz. </w:t>
      </w:r>
      <w:r w:rsidRPr="00074A4E">
        <w:t>26</w:t>
      </w:r>
      <w:r w:rsidR="00950FEF" w:rsidRPr="00074A4E">
        <w:t>9</w:t>
      </w:r>
      <w:r w:rsidR="00950FEF">
        <w:t xml:space="preserve"> oraz</w:t>
      </w:r>
      <w:r w:rsidRPr="00074A4E">
        <w:t xml:space="preserve"> z</w:t>
      </w:r>
      <w:r>
        <w:t> </w:t>
      </w:r>
      <w:r w:rsidRPr="00074A4E">
        <w:t>2020</w:t>
      </w:r>
      <w:r>
        <w:t> </w:t>
      </w:r>
      <w:r w:rsidRPr="00074A4E">
        <w:t>r.</w:t>
      </w:r>
      <w:r w:rsidR="00950FEF">
        <w:t xml:space="preserve"> poz. </w:t>
      </w:r>
      <w:r w:rsidRPr="00074A4E">
        <w:t>28</w:t>
      </w:r>
      <w:r w:rsidR="00950FEF" w:rsidRPr="00074A4E">
        <w:t>4</w:t>
      </w:r>
      <w:r w:rsidR="00950FEF">
        <w:t xml:space="preserve"> i </w:t>
      </w:r>
      <w:r w:rsidRPr="00074A4E">
        <w:t>285) wprowadza się następujące zmiany:</w:t>
      </w:r>
    </w:p>
    <w:p w14:paraId="7C63131B" w14:textId="3FC38EBA" w:rsidR="00B97684" w:rsidRPr="001B3149" w:rsidRDefault="00074A4E" w:rsidP="00623223">
      <w:pPr>
        <w:pStyle w:val="PKTpunkt"/>
        <w:keepNext/>
      </w:pPr>
      <w:r w:rsidRPr="001B3149">
        <w:t>1)</w:t>
      </w:r>
      <w:r w:rsidRPr="00074A4E">
        <w:tab/>
      </w:r>
      <w:r w:rsidR="00623223" w:rsidRPr="00623223">
        <w:t>w art. 65 wyrazy „1 stycznia 2021 r.” zastępu</w:t>
      </w:r>
      <w:r w:rsidR="00623223">
        <w:t>je się wyrazami „1 stycznia 202</w:t>
      </w:r>
      <w:r w:rsidR="00C571FF">
        <w:t>5</w:t>
      </w:r>
      <w:r w:rsidR="00623223">
        <w:t xml:space="preserve"> r.”. </w:t>
      </w:r>
    </w:p>
    <w:p w14:paraId="7FE0F674" w14:textId="1D7BA0AF" w:rsidR="00074A4E" w:rsidRPr="001B3149" w:rsidRDefault="00074A4E" w:rsidP="00074A4E">
      <w:pPr>
        <w:pStyle w:val="ARTartustawynprozporzdzenia"/>
      </w:pPr>
      <w:r w:rsidRPr="007C6D1E">
        <w:rPr>
          <w:rStyle w:val="Ppogrubienie"/>
        </w:rPr>
        <w:t>Art</w:t>
      </w:r>
      <w:r w:rsidR="00D05F9E">
        <w:rPr>
          <w:rStyle w:val="Ppogrubienie"/>
        </w:rPr>
        <w:t>.</w:t>
      </w:r>
      <w:r w:rsidRPr="006D7AB7">
        <w:rPr>
          <w:rStyle w:val="Ppogrubienie"/>
        </w:rPr>
        <w:t> 2</w:t>
      </w:r>
      <w:r w:rsidRPr="009C415D">
        <w:rPr>
          <w:b/>
        </w:rPr>
        <w:t>.</w:t>
      </w:r>
      <w:r w:rsidRPr="001B3149">
        <w:t xml:space="preserve"> Ustawa wchodzi w</w:t>
      </w:r>
      <w:r>
        <w:t> </w:t>
      </w:r>
      <w:r w:rsidRPr="001B3149">
        <w:t>życie z</w:t>
      </w:r>
      <w:r>
        <w:t> </w:t>
      </w:r>
      <w:r w:rsidRPr="001B3149">
        <w:t>dniem 1</w:t>
      </w:r>
      <w:r>
        <w:t> </w:t>
      </w:r>
      <w:r w:rsidRPr="001B3149">
        <w:t>stycznia 2021</w:t>
      </w:r>
      <w:r>
        <w:t> </w:t>
      </w:r>
      <w:r w:rsidRPr="001B3149">
        <w:t>r.</w:t>
      </w:r>
    </w:p>
    <w:p w14:paraId="745BC5E2" w14:textId="77777777" w:rsidR="00261A16" w:rsidRPr="00737F6A" w:rsidRDefault="00261A16" w:rsidP="00737F6A"/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DA9641" w14:textId="77777777" w:rsidR="009C47A8" w:rsidRDefault="009C47A8">
      <w:r>
        <w:separator/>
      </w:r>
    </w:p>
  </w:endnote>
  <w:endnote w:type="continuationSeparator" w:id="0">
    <w:p w14:paraId="60860993" w14:textId="77777777" w:rsidR="009C47A8" w:rsidRDefault="009C4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AD20DB" w14:textId="77777777" w:rsidR="009C47A8" w:rsidRDefault="009C47A8">
      <w:r>
        <w:separator/>
      </w:r>
    </w:p>
  </w:footnote>
  <w:footnote w:type="continuationSeparator" w:id="0">
    <w:p w14:paraId="28F70CFF" w14:textId="77777777" w:rsidR="009C47A8" w:rsidRDefault="009C47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703D0" w14:textId="7C534E9F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23223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1701D07"/>
    <w:multiLevelType w:val="hybridMultilevel"/>
    <w:tmpl w:val="B742FEA4"/>
    <w:lvl w:ilvl="0" w:tplc="04150011">
      <w:start w:val="1"/>
      <w:numFmt w:val="decimal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1"/>
  </w:num>
  <w:num w:numId="7">
    <w:abstractNumId w:val="36"/>
  </w:num>
  <w:num w:numId="8">
    <w:abstractNumId w:val="31"/>
  </w:num>
  <w:num w:numId="9">
    <w:abstractNumId w:val="36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7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A15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3D84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0EA9"/>
    <w:rsid w:val="00071BEE"/>
    <w:rsid w:val="000736CD"/>
    <w:rsid w:val="00074A4E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B6C7B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3F2F"/>
    <w:rsid w:val="000E490F"/>
    <w:rsid w:val="000E6241"/>
    <w:rsid w:val="000F0609"/>
    <w:rsid w:val="000F2BE3"/>
    <w:rsid w:val="000F3D0D"/>
    <w:rsid w:val="000F5DE5"/>
    <w:rsid w:val="000F6ED4"/>
    <w:rsid w:val="000F6F8F"/>
    <w:rsid w:val="000F7A6E"/>
    <w:rsid w:val="001042BA"/>
    <w:rsid w:val="00106D03"/>
    <w:rsid w:val="00110465"/>
    <w:rsid w:val="00110628"/>
    <w:rsid w:val="0011245A"/>
    <w:rsid w:val="00112E3B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6444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533"/>
    <w:rsid w:val="00223FDF"/>
    <w:rsid w:val="002279C0"/>
    <w:rsid w:val="00234598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2D18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4EA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2583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0784A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47539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06E"/>
    <w:rsid w:val="00492A3F"/>
    <w:rsid w:val="00494F62"/>
    <w:rsid w:val="004A0170"/>
    <w:rsid w:val="004A2001"/>
    <w:rsid w:val="004A3590"/>
    <w:rsid w:val="004B00A7"/>
    <w:rsid w:val="004B1153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49FB"/>
    <w:rsid w:val="00525250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6367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47D7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3223"/>
    <w:rsid w:val="006333DA"/>
    <w:rsid w:val="00635134"/>
    <w:rsid w:val="006356E2"/>
    <w:rsid w:val="00642A65"/>
    <w:rsid w:val="00645DCE"/>
    <w:rsid w:val="006465AC"/>
    <w:rsid w:val="006465BF"/>
    <w:rsid w:val="00646657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488B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3E44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95035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36E"/>
    <w:rsid w:val="007D6DCE"/>
    <w:rsid w:val="007D72C4"/>
    <w:rsid w:val="007E2CFE"/>
    <w:rsid w:val="007E4DBD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0357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37F0E"/>
    <w:rsid w:val="008415B0"/>
    <w:rsid w:val="00842028"/>
    <w:rsid w:val="008436B8"/>
    <w:rsid w:val="008460B6"/>
    <w:rsid w:val="00850C9D"/>
    <w:rsid w:val="00852B59"/>
    <w:rsid w:val="00856272"/>
    <w:rsid w:val="008563FF"/>
    <w:rsid w:val="00856C18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17B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6C6"/>
    <w:rsid w:val="00912889"/>
    <w:rsid w:val="009129EC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0FEF"/>
    <w:rsid w:val="00952018"/>
    <w:rsid w:val="00952800"/>
    <w:rsid w:val="0095300D"/>
    <w:rsid w:val="00955629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4DC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15D"/>
    <w:rsid w:val="009C4444"/>
    <w:rsid w:val="009C47A8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07BBF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EB5"/>
    <w:rsid w:val="00A24FCC"/>
    <w:rsid w:val="00A26A90"/>
    <w:rsid w:val="00A26B27"/>
    <w:rsid w:val="00A30E4F"/>
    <w:rsid w:val="00A31288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1216"/>
    <w:rsid w:val="00AE1FFC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54CA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D6A"/>
    <w:rsid w:val="00B43E1F"/>
    <w:rsid w:val="00B45FBC"/>
    <w:rsid w:val="00B51A7D"/>
    <w:rsid w:val="00B535C2"/>
    <w:rsid w:val="00B55544"/>
    <w:rsid w:val="00B642FC"/>
    <w:rsid w:val="00B646E9"/>
    <w:rsid w:val="00B64D26"/>
    <w:rsid w:val="00B64FBB"/>
    <w:rsid w:val="00B67F5F"/>
    <w:rsid w:val="00B70E22"/>
    <w:rsid w:val="00B7378A"/>
    <w:rsid w:val="00B774CB"/>
    <w:rsid w:val="00B80402"/>
    <w:rsid w:val="00B80B9A"/>
    <w:rsid w:val="00B830B7"/>
    <w:rsid w:val="00B848EA"/>
    <w:rsid w:val="00B84B2B"/>
    <w:rsid w:val="00B90500"/>
    <w:rsid w:val="00B9176C"/>
    <w:rsid w:val="00B91999"/>
    <w:rsid w:val="00B935A4"/>
    <w:rsid w:val="00B97684"/>
    <w:rsid w:val="00BA561A"/>
    <w:rsid w:val="00BB0DC6"/>
    <w:rsid w:val="00BB15E4"/>
    <w:rsid w:val="00BB1964"/>
    <w:rsid w:val="00BB1E19"/>
    <w:rsid w:val="00BB21D1"/>
    <w:rsid w:val="00BB32F2"/>
    <w:rsid w:val="00BB4338"/>
    <w:rsid w:val="00BB6C0E"/>
    <w:rsid w:val="00BB7B38"/>
    <w:rsid w:val="00BC11E5"/>
    <w:rsid w:val="00BC4893"/>
    <w:rsid w:val="00BC4BC6"/>
    <w:rsid w:val="00BC52FD"/>
    <w:rsid w:val="00BC6E62"/>
    <w:rsid w:val="00BC7443"/>
    <w:rsid w:val="00BD0648"/>
    <w:rsid w:val="00BD0A15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07C30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571FF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5AF"/>
    <w:rsid w:val="00CD12C1"/>
    <w:rsid w:val="00CD214E"/>
    <w:rsid w:val="00CD46FA"/>
    <w:rsid w:val="00CD5973"/>
    <w:rsid w:val="00CE31A6"/>
    <w:rsid w:val="00CF09AA"/>
    <w:rsid w:val="00CF3BBE"/>
    <w:rsid w:val="00CF4813"/>
    <w:rsid w:val="00CF5233"/>
    <w:rsid w:val="00D029B8"/>
    <w:rsid w:val="00D02F60"/>
    <w:rsid w:val="00D0464E"/>
    <w:rsid w:val="00D04A96"/>
    <w:rsid w:val="00D05F9E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5D8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05B6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1B64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5772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41F0"/>
    <w:rsid w:val="00F66B34"/>
    <w:rsid w:val="00F675B9"/>
    <w:rsid w:val="00F711C9"/>
    <w:rsid w:val="00F72E66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C7CFB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E76E8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66837E"/>
  <w15:docId w15:val="{4643AAA2-7D6C-4296-B27B-3EE9FC0AE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4A4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A1CF757-B31D-4572-9ECB-D4301A3E8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</Pages>
  <Words>50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/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Grzegorz Molesztak</dc:creator>
  <cp:lastModifiedBy>Grzegorz Molesztak</cp:lastModifiedBy>
  <cp:revision>4</cp:revision>
  <cp:lastPrinted>2020-11-13T13:54:00Z</cp:lastPrinted>
  <dcterms:created xsi:type="dcterms:W3CDTF">2020-11-13T11:46:00Z</dcterms:created>
  <dcterms:modified xsi:type="dcterms:W3CDTF">2020-11-13T13:54:00Z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