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1CA" w:rsidRPr="00D751CA" w:rsidRDefault="00D751CA" w:rsidP="00D751CA">
      <w:pPr>
        <w:pStyle w:val="OZNPROJEKTUwskazaniedatylubwersjiprojektu"/>
      </w:pPr>
      <w:r w:rsidRPr="0085736C">
        <w:t>Projekt</w:t>
      </w:r>
    </w:p>
    <w:p w:rsidR="00D751CA" w:rsidRPr="0085736C" w:rsidRDefault="00D751CA" w:rsidP="00D751CA">
      <w:pPr>
        <w:pStyle w:val="OZNRODZAKTUtznustawalubrozporzdzenieiorganwydajcy"/>
      </w:pPr>
      <w:r w:rsidRPr="0085736C">
        <w:t>USTAWA</w:t>
      </w:r>
    </w:p>
    <w:p w:rsidR="00D751CA" w:rsidRPr="0085736C" w:rsidRDefault="00D751CA" w:rsidP="00D751CA">
      <w:pPr>
        <w:pStyle w:val="DATAAKTUdatauchwalenialubwydaniaaktu"/>
      </w:pPr>
      <w:r w:rsidRPr="0085736C">
        <w:t>z dnia</w:t>
      </w:r>
    </w:p>
    <w:p w:rsidR="00D751CA" w:rsidRPr="0085736C" w:rsidRDefault="00D751CA" w:rsidP="00D751CA">
      <w:pPr>
        <w:pStyle w:val="TYTUAKTUprzedmiotregulacjiustawylubrozporzdzenia"/>
      </w:pPr>
      <w:r w:rsidRPr="0085736C">
        <w:t>o zmianie ustawy o</w:t>
      </w:r>
      <w:r>
        <w:t xml:space="preserve"> </w:t>
      </w:r>
      <w:r w:rsidRPr="0085736C">
        <w:t>ochronie osób i</w:t>
      </w:r>
      <w:r>
        <w:t xml:space="preserve"> </w:t>
      </w:r>
      <w:r w:rsidRPr="0085736C">
        <w:t>mienia oraz</w:t>
      </w:r>
      <w:r>
        <w:t xml:space="preserve"> </w:t>
      </w:r>
      <w:r w:rsidRPr="0085736C">
        <w:t>ustawy o</w:t>
      </w:r>
      <w:r>
        <w:t xml:space="preserve"> </w:t>
      </w:r>
      <w:r w:rsidRPr="0085736C">
        <w:t xml:space="preserve">Żandarmerii Wojskowej </w:t>
      </w:r>
      <w:r w:rsidR="00F43501" w:rsidRPr="0085736C">
        <w:t>i</w:t>
      </w:r>
      <w:r w:rsidR="00F43501">
        <w:t> </w:t>
      </w:r>
      <w:r w:rsidRPr="0085736C">
        <w:t>wojskowych organach porządkowych</w:t>
      </w:r>
    </w:p>
    <w:p w:rsidR="00D751CA" w:rsidRPr="00D751CA" w:rsidRDefault="00D751CA" w:rsidP="00D751CA">
      <w:pPr>
        <w:pStyle w:val="ARTartustawynprozporzdzenia"/>
      </w:pPr>
      <w:r w:rsidRPr="0085736C">
        <w:rPr>
          <w:rStyle w:val="Ppogrubienie"/>
        </w:rPr>
        <w:t>Art. 1.</w:t>
      </w:r>
      <w:r>
        <w:t xml:space="preserve"> </w:t>
      </w:r>
      <w:r w:rsidRPr="00D751CA">
        <w:t>W</w:t>
      </w:r>
      <w:r>
        <w:t xml:space="preserve"> </w:t>
      </w:r>
      <w:r w:rsidRPr="00D751CA">
        <w:t>ustawie z</w:t>
      </w:r>
      <w:r>
        <w:t xml:space="preserve"> </w:t>
      </w:r>
      <w:r w:rsidRPr="00D751CA">
        <w:t>dnia 22</w:t>
      </w:r>
      <w:r>
        <w:t xml:space="preserve"> </w:t>
      </w:r>
      <w:r w:rsidRPr="00D751CA">
        <w:t>sierpnia 1997</w:t>
      </w:r>
      <w:r>
        <w:t xml:space="preserve"> </w:t>
      </w:r>
      <w:r w:rsidRPr="00D751CA">
        <w:t>r. o</w:t>
      </w:r>
      <w:r>
        <w:t xml:space="preserve"> </w:t>
      </w:r>
      <w:r w:rsidRPr="00D751CA">
        <w:t>ochronie osób i</w:t>
      </w:r>
      <w:r>
        <w:t xml:space="preserve"> </w:t>
      </w:r>
      <w:r w:rsidRPr="00D751CA">
        <w:t>mienia (Dz.</w:t>
      </w:r>
      <w:r>
        <w:t xml:space="preserve"> </w:t>
      </w:r>
      <w:r w:rsidRPr="00D751CA">
        <w:t>U. z</w:t>
      </w:r>
      <w:r>
        <w:t xml:space="preserve"> </w:t>
      </w:r>
      <w:r w:rsidRPr="00D751CA">
        <w:t>2020</w:t>
      </w:r>
      <w:r>
        <w:t xml:space="preserve"> </w:t>
      </w:r>
      <w:r w:rsidRPr="00D751CA">
        <w:t>r. poz.</w:t>
      </w:r>
      <w:r>
        <w:t xml:space="preserve"> </w:t>
      </w:r>
      <w:r w:rsidRPr="00D751CA">
        <w:t>838) wprowadza się następujące zmiany:</w:t>
      </w:r>
    </w:p>
    <w:p w:rsidR="00D751CA" w:rsidRPr="0085736C" w:rsidRDefault="00D751CA" w:rsidP="00D751CA">
      <w:pPr>
        <w:pStyle w:val="PKTpunkt"/>
      </w:pPr>
      <w:r>
        <w:t>1</w:t>
      </w:r>
      <w:r w:rsidRPr="0085736C">
        <w:t>)</w:t>
      </w:r>
      <w:r w:rsidRPr="0085736C">
        <w:tab/>
        <w:t>w art. 7 dodaje się ust. 5 w brzmieniu:</w:t>
      </w:r>
    </w:p>
    <w:p w:rsidR="00D751CA" w:rsidRPr="0085736C" w:rsidRDefault="00D751CA" w:rsidP="00D751CA">
      <w:pPr>
        <w:pStyle w:val="ZUSTzmustartykuempunktem"/>
      </w:pPr>
      <w:r w:rsidRPr="0085736C">
        <w:t>„5. Przepisów ust. 1–4 nie stosuje się do planu</w:t>
      </w:r>
      <w:r>
        <w:t xml:space="preserve"> ochrony jednostki wojskowej, na podstawie którego jest organizowany i realizowany system ochrony jednostki wojskowej, który nie podlega uzgodnieniom.</w:t>
      </w:r>
      <w:r w:rsidRPr="0085736C">
        <w:t>”;</w:t>
      </w:r>
    </w:p>
    <w:p w:rsidR="00D751CA" w:rsidRPr="0085736C" w:rsidRDefault="00D751CA" w:rsidP="00D751CA">
      <w:pPr>
        <w:pStyle w:val="PKTpunkt"/>
      </w:pPr>
      <w:r>
        <w:t>2</w:t>
      </w:r>
      <w:r w:rsidRPr="0085736C">
        <w:t>)</w:t>
      </w:r>
      <w:r w:rsidRPr="0085736C">
        <w:tab/>
        <w:t>w art.</w:t>
      </w:r>
      <w:r>
        <w:t xml:space="preserve"> </w:t>
      </w:r>
      <w:r w:rsidRPr="0085736C">
        <w:t>43 w</w:t>
      </w:r>
      <w:r>
        <w:t xml:space="preserve"> </w:t>
      </w:r>
      <w:r w:rsidRPr="0085736C">
        <w:t>ust.</w:t>
      </w:r>
      <w:r>
        <w:t xml:space="preserve"> </w:t>
      </w:r>
      <w:r w:rsidRPr="0085736C">
        <w:t>1</w:t>
      </w:r>
      <w:r>
        <w:t xml:space="preserve"> </w:t>
      </w:r>
      <w:r w:rsidRPr="0085736C">
        <w:t>wprowadzenie do wyliczenia otrzymuje brzmienie:</w:t>
      </w:r>
    </w:p>
    <w:p w:rsidR="00D751CA" w:rsidRPr="0085736C" w:rsidRDefault="00D751CA" w:rsidP="00D751CA">
      <w:pPr>
        <w:pStyle w:val="ZFRAGzmfragmentunpzdaniaartykuempunktem"/>
      </w:pPr>
      <w:r w:rsidRPr="0085736C">
        <w:t>„Komendant Główny Policji sprawuje nadzór nad działalnością specjalistycznych uzbrojonych formacji ochronnych, z</w:t>
      </w:r>
      <w:r>
        <w:t xml:space="preserve"> </w:t>
      </w:r>
      <w:r w:rsidRPr="0085736C">
        <w:t>zastrzeżeniem art.</w:t>
      </w:r>
      <w:r>
        <w:t xml:space="preserve"> </w:t>
      </w:r>
      <w:r w:rsidRPr="0085736C">
        <w:t>43a i</w:t>
      </w:r>
      <w:r>
        <w:t xml:space="preserve"> </w:t>
      </w:r>
      <w:r w:rsidRPr="0085736C">
        <w:t>art.</w:t>
      </w:r>
      <w:r>
        <w:t xml:space="preserve"> </w:t>
      </w:r>
      <w:r w:rsidRPr="0085736C">
        <w:t>44a, w</w:t>
      </w:r>
      <w:r>
        <w:t xml:space="preserve"> </w:t>
      </w:r>
      <w:r w:rsidRPr="0085736C">
        <w:t>zakresie:”;</w:t>
      </w:r>
    </w:p>
    <w:p w:rsidR="00D751CA" w:rsidRPr="00D751CA" w:rsidRDefault="00D751CA" w:rsidP="00D751CA">
      <w:pPr>
        <w:pStyle w:val="PKTpunkt"/>
      </w:pPr>
      <w:r>
        <w:t>3</w:t>
      </w:r>
      <w:r w:rsidRPr="00D751CA">
        <w:t>)</w:t>
      </w:r>
      <w:r w:rsidRPr="00D751CA">
        <w:tab/>
        <w:t>po art.</w:t>
      </w:r>
      <w:r>
        <w:t xml:space="preserve"> </w:t>
      </w:r>
      <w:r w:rsidRPr="00D751CA">
        <w:t>43</w:t>
      </w:r>
      <w:r>
        <w:t xml:space="preserve"> </w:t>
      </w:r>
      <w:r w:rsidRPr="00D751CA">
        <w:t>dodaje się art.</w:t>
      </w:r>
      <w:r>
        <w:t xml:space="preserve"> </w:t>
      </w:r>
      <w:r w:rsidRPr="00D751CA">
        <w:t>43a–43d w</w:t>
      </w:r>
      <w:r>
        <w:t xml:space="preserve"> </w:t>
      </w:r>
      <w:r w:rsidRPr="00D751CA">
        <w:t>brzmieniu:</w:t>
      </w:r>
    </w:p>
    <w:p w:rsidR="00D751CA" w:rsidRPr="00D751CA" w:rsidRDefault="00D751CA" w:rsidP="00D751CA">
      <w:pPr>
        <w:pStyle w:val="ZARTzmartartykuempunktem"/>
      </w:pPr>
      <w:r w:rsidRPr="0085736C">
        <w:t>„</w:t>
      </w:r>
      <w:r w:rsidRPr="00D751CA">
        <w:t>Art. 43a. 1. Minister Obrony Narodowej sprawuje za pośrednictwem Komendanta Głównego Żandarmerii Wojskowej nadzór nad działalnością specjalistycznych uzbrojonych formacji ochronnych działających na obszarach, obiektach i</w:t>
      </w:r>
      <w:r>
        <w:t xml:space="preserve"> </w:t>
      </w:r>
      <w:r w:rsidRPr="00D751CA">
        <w:t xml:space="preserve">urządzeniach, </w:t>
      </w:r>
      <w:r w:rsidR="00F43501" w:rsidRPr="00D751CA">
        <w:t>o</w:t>
      </w:r>
      <w:r w:rsidR="00F43501">
        <w:t> </w:t>
      </w:r>
      <w:r w:rsidRPr="00D751CA">
        <w:t>których mowa w</w:t>
      </w:r>
      <w:r>
        <w:t xml:space="preserve"> </w:t>
      </w:r>
      <w:r w:rsidRPr="00D751CA">
        <w:t>art.</w:t>
      </w:r>
      <w:r>
        <w:t xml:space="preserve"> </w:t>
      </w:r>
      <w:r w:rsidRPr="00D751CA">
        <w:t>4 ust.</w:t>
      </w:r>
      <w:r>
        <w:t xml:space="preserve"> </w:t>
      </w:r>
      <w:r w:rsidRPr="00D751CA">
        <w:t>1 pkt</w:t>
      </w:r>
      <w:r>
        <w:t xml:space="preserve"> </w:t>
      </w:r>
      <w:r w:rsidRPr="00D751CA">
        <w:t>1, w</w:t>
      </w:r>
      <w:r>
        <w:t xml:space="preserve"> </w:t>
      </w:r>
      <w:r w:rsidRPr="00D751CA">
        <w:t>zakresie:</w:t>
      </w:r>
    </w:p>
    <w:p w:rsidR="00D751CA" w:rsidRPr="0085736C" w:rsidRDefault="00D751CA" w:rsidP="00D751CA">
      <w:pPr>
        <w:pStyle w:val="ZPKTzmpktartykuempunktem"/>
      </w:pPr>
      <w:r w:rsidRPr="0085736C">
        <w:t>1)</w:t>
      </w:r>
      <w:r w:rsidRPr="0085736C">
        <w:tab/>
        <w:t>zasad i</w:t>
      </w:r>
      <w:r>
        <w:t xml:space="preserve"> </w:t>
      </w:r>
      <w:r w:rsidRPr="0085736C">
        <w:t>sposobów realizacji zadań ochrony osób i</w:t>
      </w:r>
      <w:r>
        <w:t xml:space="preserve"> </w:t>
      </w:r>
      <w:r w:rsidRPr="0085736C">
        <w:t>mienia przez te formacje;</w:t>
      </w:r>
    </w:p>
    <w:p w:rsidR="00D751CA" w:rsidRPr="0085736C" w:rsidRDefault="00D751CA" w:rsidP="00D751CA">
      <w:pPr>
        <w:pStyle w:val="ZPKTzmpktartykuempunktem"/>
      </w:pPr>
      <w:r w:rsidRPr="0085736C">
        <w:t>2)</w:t>
      </w:r>
      <w:r w:rsidRPr="0085736C">
        <w:tab/>
        <w:t>sposobów użycia lub wykorzystania środków przymusu bezpośredniego lub broni palnej przez pracowników ochrony;</w:t>
      </w:r>
    </w:p>
    <w:p w:rsidR="00D751CA" w:rsidRPr="0085736C" w:rsidRDefault="00D751CA" w:rsidP="00D751CA">
      <w:pPr>
        <w:pStyle w:val="ZPKTzmpktartykuempunktem"/>
      </w:pPr>
      <w:r w:rsidRPr="0085736C">
        <w:t>3)</w:t>
      </w:r>
      <w:r w:rsidRPr="0085736C">
        <w:tab/>
        <w:t>posiadania niezbędnych kwalifikacji przez pracowników ochrony.</w:t>
      </w:r>
    </w:p>
    <w:p w:rsidR="00D751CA" w:rsidRPr="00D751CA" w:rsidRDefault="00D751CA" w:rsidP="00D751CA">
      <w:pPr>
        <w:pStyle w:val="ZUSTzmustartykuempunktem"/>
      </w:pPr>
      <w:r w:rsidRPr="0085736C">
        <w:t>2. Nadzór polega na:</w:t>
      </w:r>
    </w:p>
    <w:p w:rsidR="00D751CA" w:rsidRPr="0085736C" w:rsidRDefault="00D751CA" w:rsidP="00D751CA">
      <w:pPr>
        <w:pStyle w:val="ZPKTzmpktartykuempunktem"/>
      </w:pPr>
      <w:r w:rsidRPr="0085736C">
        <w:t>1)</w:t>
      </w:r>
      <w:r w:rsidRPr="0085736C">
        <w:tab/>
        <w:t>kontroli organizacji i</w:t>
      </w:r>
      <w:r>
        <w:t xml:space="preserve"> </w:t>
      </w:r>
      <w:r w:rsidRPr="0085736C">
        <w:t xml:space="preserve">zasad działania, uzbrojenia, wyposażenia, współpracy </w:t>
      </w:r>
      <w:r w:rsidR="0022589D" w:rsidRPr="0085736C">
        <w:t>z</w:t>
      </w:r>
      <w:r w:rsidR="0022589D">
        <w:t> </w:t>
      </w:r>
      <w:r w:rsidRPr="0085736C">
        <w:t>innymi formacjami i</w:t>
      </w:r>
      <w:r>
        <w:t xml:space="preserve"> </w:t>
      </w:r>
      <w:r w:rsidRPr="0085736C">
        <w:t>służbami oraz uprawnień pracowników ochrony do wykonywania czynności;</w:t>
      </w:r>
    </w:p>
    <w:p w:rsidR="00D751CA" w:rsidRPr="0085736C" w:rsidRDefault="00D751CA" w:rsidP="00D751CA">
      <w:pPr>
        <w:pStyle w:val="ZPKTzmpktartykuempunktem"/>
      </w:pPr>
      <w:r w:rsidRPr="0085736C">
        <w:t>2)</w:t>
      </w:r>
      <w:r w:rsidRPr="0085736C">
        <w:tab/>
        <w:t>kontroli zgodności aktualnego stanu ochrony jednostki organizacyjnej podległej Ministrowi Obrony Narodowej lub przez niego nadzorowanej z</w:t>
      </w:r>
      <w:r>
        <w:t xml:space="preserve"> </w:t>
      </w:r>
      <w:r w:rsidRPr="0085736C">
        <w:t>planem ochrony jednostki wojskowej;</w:t>
      </w:r>
    </w:p>
    <w:p w:rsidR="00D751CA" w:rsidRPr="0085736C" w:rsidRDefault="00D751CA" w:rsidP="00D751CA">
      <w:pPr>
        <w:pStyle w:val="ZPKTzmpktartykuempunktem"/>
      </w:pPr>
      <w:r w:rsidRPr="0085736C">
        <w:t>3)</w:t>
      </w:r>
      <w:r w:rsidRPr="0085736C">
        <w:tab/>
        <w:t>kontroli warunków przechowywania broni i</w:t>
      </w:r>
      <w:r>
        <w:t xml:space="preserve"> </w:t>
      </w:r>
      <w:r w:rsidRPr="0085736C">
        <w:t>amunicji oraz zgodności ewidencji broni i</w:t>
      </w:r>
      <w:r>
        <w:t xml:space="preserve"> </w:t>
      </w:r>
      <w:r w:rsidRPr="0085736C">
        <w:t>amunicji ze stanem faktycznym;</w:t>
      </w:r>
    </w:p>
    <w:p w:rsidR="00D751CA" w:rsidRPr="0085736C" w:rsidRDefault="00D751CA" w:rsidP="00D751CA">
      <w:pPr>
        <w:pStyle w:val="ZPKTzmpktartykuempunktem"/>
      </w:pPr>
      <w:r w:rsidRPr="0085736C">
        <w:lastRenderedPageBreak/>
        <w:t>4)</w:t>
      </w:r>
      <w:r w:rsidRPr="0085736C">
        <w:tab/>
        <w:t>wydawaniu pisemnych zaleceń</w:t>
      </w:r>
      <w:r>
        <w:t>, które mają</w:t>
      </w:r>
      <w:r w:rsidRPr="0085736C">
        <w:t xml:space="preserve"> na celu usunięcie stwierdzonych nieprawidłowości i</w:t>
      </w:r>
      <w:r>
        <w:t xml:space="preserve"> </w:t>
      </w:r>
      <w:r w:rsidRPr="0085736C">
        <w:t>dostosowanie działalności specjalistycznej uzbrojonej formacji ochronnej do przepisów prawa.</w:t>
      </w:r>
    </w:p>
    <w:p w:rsidR="00D751CA" w:rsidRPr="0085736C" w:rsidRDefault="00D751CA" w:rsidP="00D751CA">
      <w:pPr>
        <w:pStyle w:val="ZUSTzmustartykuempunktem"/>
      </w:pPr>
      <w:r w:rsidRPr="0085736C">
        <w:t>3. Minister Obrony Narodowej w</w:t>
      </w:r>
      <w:r>
        <w:t xml:space="preserve"> </w:t>
      </w:r>
      <w:r w:rsidRPr="0085736C">
        <w:t>celu prowadzenia nadzoru jest uprawniony do przetwarzania danych osobowych w</w:t>
      </w:r>
      <w:r>
        <w:t xml:space="preserve"> </w:t>
      </w:r>
      <w:r w:rsidRPr="0085736C">
        <w:t xml:space="preserve">zakresie niezbędnym do realizacji czynności, </w:t>
      </w:r>
      <w:r w:rsidR="00F43501" w:rsidRPr="0085736C">
        <w:t>o</w:t>
      </w:r>
      <w:r w:rsidR="00F43501">
        <w:t> </w:t>
      </w:r>
      <w:r w:rsidRPr="0085736C">
        <w:t>których mowa w</w:t>
      </w:r>
      <w:r>
        <w:t xml:space="preserve"> </w:t>
      </w:r>
      <w:r w:rsidRPr="0085736C">
        <w:t>ust.</w:t>
      </w:r>
      <w:r>
        <w:t xml:space="preserve"> </w:t>
      </w:r>
      <w:r w:rsidRPr="0085736C">
        <w:t>2.</w:t>
      </w:r>
    </w:p>
    <w:p w:rsidR="00D751CA" w:rsidRPr="0085736C" w:rsidRDefault="00D751CA" w:rsidP="00D751CA">
      <w:pPr>
        <w:pStyle w:val="ZUSTzmustartykuempunktem"/>
      </w:pPr>
      <w:r w:rsidRPr="0085736C">
        <w:t>4. Upoważnienie do przeprowadzenia czynności, o</w:t>
      </w:r>
      <w:r>
        <w:t xml:space="preserve"> </w:t>
      </w:r>
      <w:r w:rsidRPr="0085736C">
        <w:t>których mowa w</w:t>
      </w:r>
      <w:r>
        <w:t xml:space="preserve"> </w:t>
      </w:r>
      <w:r w:rsidRPr="0085736C">
        <w:t>ust.</w:t>
      </w:r>
      <w:r>
        <w:t xml:space="preserve"> </w:t>
      </w:r>
      <w:r w:rsidRPr="0085736C">
        <w:t>2, wydaje Komendant Główny Żandarmerii Wojskowej na wniosek szefa właściwej komórki organizacyjnej Komendy Głównej Żandarmerii Wojskowej lub komendanta oddziału Żandarmerii Wojskowej.</w:t>
      </w:r>
    </w:p>
    <w:p w:rsidR="00D751CA" w:rsidRPr="00D751CA" w:rsidRDefault="00D751CA" w:rsidP="00D751CA">
      <w:pPr>
        <w:pStyle w:val="ZUSTzmustartykuempunktem"/>
      </w:pPr>
      <w:r w:rsidRPr="0085736C">
        <w:t>5</w:t>
      </w:r>
      <w:r w:rsidRPr="00D751CA">
        <w:t>. Wniosek o</w:t>
      </w:r>
      <w:r>
        <w:t xml:space="preserve"> </w:t>
      </w:r>
      <w:r w:rsidRPr="00D751CA">
        <w:t>wydanie upoważnienia do przeprowadzenia czynności, o</w:t>
      </w:r>
      <w:r>
        <w:t xml:space="preserve"> </w:t>
      </w:r>
      <w:r w:rsidRPr="00D751CA">
        <w:t>których mowa w</w:t>
      </w:r>
      <w:r>
        <w:t xml:space="preserve"> </w:t>
      </w:r>
      <w:r w:rsidRPr="00D751CA">
        <w:t>ust.</w:t>
      </w:r>
      <w:r>
        <w:t xml:space="preserve"> </w:t>
      </w:r>
      <w:r w:rsidRPr="00D751CA">
        <w:t>2, zawiera:</w:t>
      </w:r>
    </w:p>
    <w:p w:rsidR="00D751CA" w:rsidRPr="0085736C" w:rsidRDefault="00D751CA" w:rsidP="00D751CA">
      <w:pPr>
        <w:pStyle w:val="ZPKTzmpktartykuempunktem"/>
      </w:pPr>
      <w:r w:rsidRPr="0085736C">
        <w:t>1)</w:t>
      </w:r>
      <w:r w:rsidRPr="0085736C">
        <w:tab/>
        <w:t>stopień wojskowy, imię i</w:t>
      </w:r>
      <w:r>
        <w:t xml:space="preserve"> </w:t>
      </w:r>
      <w:r w:rsidRPr="0085736C">
        <w:t>nazwisko, numer legitymacji służbowej żołnierza Żandarmerii Wojskowej, zwanego dalej „żołnierzem ŻW”, dla którego ma być wydane upoważnienie</w:t>
      </w:r>
      <w:r>
        <w:t>,</w:t>
      </w:r>
      <w:r w:rsidRPr="0085736C">
        <w:t xml:space="preserve"> oraz nazwę jednostki organizacyjnej Żandarmerii Wojskowej, w</w:t>
      </w:r>
      <w:r>
        <w:t xml:space="preserve"> </w:t>
      </w:r>
      <w:r w:rsidRPr="0085736C">
        <w:t>której żołnierz ŻW pełni służbę;</w:t>
      </w:r>
    </w:p>
    <w:p w:rsidR="00D751CA" w:rsidRPr="0085736C" w:rsidRDefault="00D751CA" w:rsidP="00D751CA">
      <w:pPr>
        <w:pStyle w:val="ZPKTzmpktartykuempunktem"/>
      </w:pPr>
      <w:r w:rsidRPr="0085736C">
        <w:t>2)</w:t>
      </w:r>
      <w:r w:rsidRPr="0085736C">
        <w:tab/>
        <w:t>nazwę lub firmę oraz siedzibę i</w:t>
      </w:r>
      <w:r>
        <w:t xml:space="preserve"> </w:t>
      </w:r>
      <w:r w:rsidRPr="0085736C">
        <w:t>adres siedziby, jeżeli przedsiębiorca objęty nadzorem jest osobą prawną albo jednostką organizacyjną podległą Ministrowi Obrony Narodowej lub przez niego nadzorowaną nieposiadającą osobowości prawnej, albo imię i</w:t>
      </w:r>
      <w:r>
        <w:t xml:space="preserve"> </w:t>
      </w:r>
      <w:r w:rsidRPr="0085736C">
        <w:t>nazwisko oraz miejsce zamieszkania lub siedzibę i</w:t>
      </w:r>
      <w:r>
        <w:t xml:space="preserve"> </w:t>
      </w:r>
      <w:r w:rsidRPr="0085736C">
        <w:t>adres siedziby, jeżeli podmiot ten jest osobą fizyczną;</w:t>
      </w:r>
    </w:p>
    <w:p w:rsidR="00D751CA" w:rsidRPr="0085736C" w:rsidRDefault="00D751CA" w:rsidP="00D751CA">
      <w:pPr>
        <w:pStyle w:val="ZPKTzmpktartykuempunktem"/>
      </w:pPr>
      <w:r w:rsidRPr="0085736C">
        <w:t>3)</w:t>
      </w:r>
      <w:r w:rsidRPr="0085736C">
        <w:tab/>
        <w:t>numer i</w:t>
      </w:r>
      <w:r>
        <w:t xml:space="preserve"> </w:t>
      </w:r>
      <w:r w:rsidRPr="0085736C">
        <w:t>datę wydania koncesji, określenie jej zakresu i</w:t>
      </w:r>
      <w:r>
        <w:t xml:space="preserve"> </w:t>
      </w:r>
      <w:r w:rsidRPr="0085736C">
        <w:t>formy świadczonych usług oraz numer i</w:t>
      </w:r>
      <w:r>
        <w:t xml:space="preserve"> </w:t>
      </w:r>
      <w:r w:rsidRPr="0085736C">
        <w:t>datę uzgodnienia planu ochrony jednostki wojskowej, w</w:t>
      </w:r>
      <w:r>
        <w:t xml:space="preserve"> </w:t>
      </w:r>
      <w:r w:rsidRPr="0085736C">
        <w:t>której ochronę sprawuje specjalistyczna uzbrojona formacja ochronna, o</w:t>
      </w:r>
      <w:r>
        <w:t xml:space="preserve"> </w:t>
      </w:r>
      <w:r w:rsidRPr="0085736C">
        <w:t xml:space="preserve">której mowa </w:t>
      </w:r>
      <w:r w:rsidR="0022589D" w:rsidRPr="0085736C">
        <w:t>w</w:t>
      </w:r>
      <w:r w:rsidR="0022589D">
        <w:t> </w:t>
      </w:r>
      <w:r w:rsidRPr="0085736C">
        <w:t>art.</w:t>
      </w:r>
      <w:r>
        <w:t xml:space="preserve"> </w:t>
      </w:r>
      <w:r w:rsidRPr="0085736C">
        <w:t>2 pkt</w:t>
      </w:r>
      <w:r>
        <w:t xml:space="preserve"> </w:t>
      </w:r>
      <w:r w:rsidRPr="0085736C">
        <w:t>7</w:t>
      </w:r>
      <w:r>
        <w:t xml:space="preserve"> </w:t>
      </w:r>
      <w:r w:rsidRPr="0085736C">
        <w:t>ustawy;</w:t>
      </w:r>
    </w:p>
    <w:p w:rsidR="00D751CA" w:rsidRPr="0085736C" w:rsidRDefault="00D751CA" w:rsidP="00D751CA">
      <w:pPr>
        <w:pStyle w:val="ZPKTzmpktartykuempunktem"/>
      </w:pPr>
      <w:r w:rsidRPr="0085736C">
        <w:t>4)</w:t>
      </w:r>
      <w:r w:rsidRPr="0085736C">
        <w:tab/>
        <w:t>określenie specjalistycznej uzbrojonej formacji ochronnej;</w:t>
      </w:r>
    </w:p>
    <w:p w:rsidR="00D751CA" w:rsidRPr="0085736C" w:rsidRDefault="00D751CA" w:rsidP="00D751CA">
      <w:pPr>
        <w:pStyle w:val="ZPKTzmpktartykuempunktem"/>
      </w:pPr>
      <w:r w:rsidRPr="0085736C">
        <w:t>5)</w:t>
      </w:r>
      <w:r w:rsidRPr="0085736C">
        <w:tab/>
        <w:t>zakres czynności, o</w:t>
      </w:r>
      <w:r>
        <w:t xml:space="preserve"> </w:t>
      </w:r>
      <w:r w:rsidRPr="0085736C">
        <w:t>których mowa w ust.</w:t>
      </w:r>
      <w:r>
        <w:t xml:space="preserve"> </w:t>
      </w:r>
      <w:r w:rsidRPr="0085736C">
        <w:t>2;</w:t>
      </w:r>
    </w:p>
    <w:p w:rsidR="00D751CA" w:rsidRPr="0085736C" w:rsidRDefault="00D751CA" w:rsidP="00D751CA">
      <w:pPr>
        <w:pStyle w:val="ZPKTzmpktartykuempunktem"/>
      </w:pPr>
      <w:r w:rsidRPr="0085736C">
        <w:t>6)</w:t>
      </w:r>
      <w:r w:rsidRPr="0085736C">
        <w:tab/>
        <w:t>miejsce przeprowadzenia czynności, o</w:t>
      </w:r>
      <w:r>
        <w:t xml:space="preserve"> </w:t>
      </w:r>
      <w:r w:rsidRPr="0085736C">
        <w:t>których mowa w</w:t>
      </w:r>
      <w:r>
        <w:t xml:space="preserve"> </w:t>
      </w:r>
      <w:r w:rsidRPr="0085736C">
        <w:t>ust.</w:t>
      </w:r>
      <w:r>
        <w:t xml:space="preserve"> </w:t>
      </w:r>
      <w:r w:rsidRPr="0085736C">
        <w:t>2;</w:t>
      </w:r>
    </w:p>
    <w:p w:rsidR="00D751CA" w:rsidRPr="0085736C" w:rsidRDefault="00D751CA" w:rsidP="00D751CA">
      <w:pPr>
        <w:pStyle w:val="ZPKTzmpktartykuempunktem"/>
      </w:pPr>
      <w:r w:rsidRPr="0085736C">
        <w:t>7)</w:t>
      </w:r>
      <w:r w:rsidRPr="0085736C">
        <w:tab/>
        <w:t>datę rozpoczęcia i</w:t>
      </w:r>
      <w:r>
        <w:t xml:space="preserve"> </w:t>
      </w:r>
      <w:r w:rsidRPr="0085736C">
        <w:t>przewidywany termin zakończenia czynności, o</w:t>
      </w:r>
      <w:r>
        <w:t xml:space="preserve"> </w:t>
      </w:r>
      <w:r w:rsidRPr="0085736C">
        <w:t xml:space="preserve">których mowa </w:t>
      </w:r>
      <w:r w:rsidR="00F43501" w:rsidRPr="0085736C">
        <w:t>w</w:t>
      </w:r>
      <w:r w:rsidR="00F43501">
        <w:t> </w:t>
      </w:r>
      <w:r w:rsidRPr="0085736C">
        <w:t>ust.</w:t>
      </w:r>
      <w:r>
        <w:t xml:space="preserve"> </w:t>
      </w:r>
      <w:r w:rsidRPr="0085736C">
        <w:t>2.</w:t>
      </w:r>
    </w:p>
    <w:p w:rsidR="00D751CA" w:rsidRPr="00D751CA" w:rsidRDefault="00D751CA" w:rsidP="00D751CA">
      <w:pPr>
        <w:pStyle w:val="ZUSTzmustartykuempunktem"/>
      </w:pPr>
      <w:r w:rsidRPr="0085736C">
        <w:t>6</w:t>
      </w:r>
      <w:r w:rsidRPr="00D751CA">
        <w:t>. Upoważnienie do przeprowadzenia czynności, o</w:t>
      </w:r>
      <w:r>
        <w:t xml:space="preserve"> </w:t>
      </w:r>
      <w:r w:rsidRPr="00D751CA">
        <w:t>których mowa w</w:t>
      </w:r>
      <w:r>
        <w:t xml:space="preserve"> </w:t>
      </w:r>
      <w:r w:rsidRPr="00D751CA">
        <w:t>ust.</w:t>
      </w:r>
      <w:r>
        <w:t xml:space="preserve"> </w:t>
      </w:r>
      <w:r w:rsidRPr="00D751CA">
        <w:t>2, zawiera:</w:t>
      </w:r>
    </w:p>
    <w:p w:rsidR="00D751CA" w:rsidRPr="0085736C" w:rsidRDefault="00D751CA" w:rsidP="00D751CA">
      <w:pPr>
        <w:pStyle w:val="ZPKTzmpktartykuempunktem"/>
      </w:pPr>
      <w:r w:rsidRPr="0085736C">
        <w:t>1)</w:t>
      </w:r>
      <w:r w:rsidRPr="0085736C">
        <w:tab/>
        <w:t>wskazanie podstawy prawnej nadzoru;</w:t>
      </w:r>
    </w:p>
    <w:p w:rsidR="00D751CA" w:rsidRPr="0085736C" w:rsidRDefault="00D751CA" w:rsidP="00D751CA">
      <w:pPr>
        <w:pStyle w:val="ZPKTzmpktartykuempunktem"/>
      </w:pPr>
      <w:r w:rsidRPr="0085736C">
        <w:lastRenderedPageBreak/>
        <w:t>2)</w:t>
      </w:r>
      <w:r w:rsidRPr="0085736C">
        <w:tab/>
        <w:t>oznaczenie podmiotu przeprowadzającego czynności, o</w:t>
      </w:r>
      <w:r>
        <w:t xml:space="preserve"> </w:t>
      </w:r>
      <w:r w:rsidRPr="0085736C">
        <w:t>których mowa w</w:t>
      </w:r>
      <w:r>
        <w:t xml:space="preserve"> </w:t>
      </w:r>
      <w:r w:rsidRPr="0085736C">
        <w:t>ust.</w:t>
      </w:r>
      <w:r>
        <w:t xml:space="preserve"> </w:t>
      </w:r>
      <w:r w:rsidRPr="0085736C">
        <w:t>2;</w:t>
      </w:r>
    </w:p>
    <w:p w:rsidR="00D751CA" w:rsidRPr="0085736C" w:rsidRDefault="00D751CA" w:rsidP="00D751CA">
      <w:pPr>
        <w:pStyle w:val="ZPKTzmpktartykuempunktem"/>
      </w:pPr>
      <w:r w:rsidRPr="0085736C">
        <w:t>3)</w:t>
      </w:r>
      <w:r w:rsidRPr="0085736C">
        <w:tab/>
        <w:t>oznaczenie przedsiębiorcy objętego nadzorem;</w:t>
      </w:r>
    </w:p>
    <w:p w:rsidR="00D751CA" w:rsidRPr="0085736C" w:rsidRDefault="00D751CA" w:rsidP="00D751CA">
      <w:pPr>
        <w:pStyle w:val="ZPKTzmpktartykuempunktem"/>
      </w:pPr>
      <w:r w:rsidRPr="0085736C">
        <w:t>4)</w:t>
      </w:r>
      <w:r w:rsidRPr="0085736C">
        <w:tab/>
        <w:t>stopień wojskowy, imię i</w:t>
      </w:r>
      <w:r>
        <w:t xml:space="preserve"> </w:t>
      </w:r>
      <w:r w:rsidRPr="0085736C">
        <w:t>nazwisko, numer legitymacji służbowej żołnierza ŻW upoważnionego do przeprowadzenia czynności, o</w:t>
      </w:r>
      <w:r>
        <w:t xml:space="preserve"> </w:t>
      </w:r>
      <w:r w:rsidRPr="0085736C">
        <w:t>których mowa w</w:t>
      </w:r>
      <w:r>
        <w:t xml:space="preserve"> </w:t>
      </w:r>
      <w:r w:rsidRPr="0085736C">
        <w:t>ust.</w:t>
      </w:r>
      <w:r>
        <w:t xml:space="preserve"> </w:t>
      </w:r>
      <w:r w:rsidRPr="0085736C">
        <w:t>2, oraz nazwę jednostki organizacyjnej Żandarmerii Wojskowej, w</w:t>
      </w:r>
      <w:r>
        <w:t xml:space="preserve"> </w:t>
      </w:r>
      <w:r w:rsidRPr="0085736C">
        <w:t>której żołnierz pełni służbę;</w:t>
      </w:r>
    </w:p>
    <w:p w:rsidR="00D751CA" w:rsidRPr="0085736C" w:rsidRDefault="00D751CA" w:rsidP="00D751CA">
      <w:pPr>
        <w:pStyle w:val="ZPKTzmpktartykuempunktem"/>
      </w:pPr>
      <w:r w:rsidRPr="0085736C">
        <w:t>5)</w:t>
      </w:r>
      <w:r w:rsidRPr="0085736C">
        <w:tab/>
        <w:t>zakres czynności, o</w:t>
      </w:r>
      <w:r>
        <w:t xml:space="preserve"> </w:t>
      </w:r>
      <w:r w:rsidRPr="0085736C">
        <w:t>których mowa w</w:t>
      </w:r>
      <w:r>
        <w:t xml:space="preserve"> </w:t>
      </w:r>
      <w:r w:rsidRPr="0085736C">
        <w:t>ust.</w:t>
      </w:r>
      <w:r>
        <w:t xml:space="preserve"> </w:t>
      </w:r>
      <w:r w:rsidRPr="0085736C">
        <w:t>2;</w:t>
      </w:r>
    </w:p>
    <w:p w:rsidR="00D751CA" w:rsidRPr="0085736C" w:rsidRDefault="00D751CA" w:rsidP="00D751CA">
      <w:pPr>
        <w:pStyle w:val="ZPKTzmpktartykuempunktem"/>
      </w:pPr>
      <w:r w:rsidRPr="0085736C">
        <w:t>6)</w:t>
      </w:r>
      <w:r w:rsidRPr="0085736C">
        <w:tab/>
        <w:t>datę rozpoczęcia i</w:t>
      </w:r>
      <w:r>
        <w:t xml:space="preserve"> </w:t>
      </w:r>
      <w:r w:rsidRPr="0085736C">
        <w:t>przewidywany termin zakończenia czynności, o</w:t>
      </w:r>
      <w:r>
        <w:t xml:space="preserve"> </w:t>
      </w:r>
      <w:r w:rsidRPr="0085736C">
        <w:t xml:space="preserve">których mowa </w:t>
      </w:r>
      <w:r w:rsidR="00F43501" w:rsidRPr="0085736C">
        <w:t>w</w:t>
      </w:r>
      <w:r w:rsidR="00F43501">
        <w:t> </w:t>
      </w:r>
      <w:r w:rsidRPr="0085736C">
        <w:t>ust.</w:t>
      </w:r>
      <w:r>
        <w:t xml:space="preserve"> </w:t>
      </w:r>
      <w:r w:rsidRPr="0085736C">
        <w:t>2;</w:t>
      </w:r>
    </w:p>
    <w:p w:rsidR="00D751CA" w:rsidRPr="0085736C" w:rsidRDefault="00D751CA" w:rsidP="00D751CA">
      <w:pPr>
        <w:pStyle w:val="ZPKTzmpktartykuempunktem"/>
      </w:pPr>
      <w:r w:rsidRPr="0085736C">
        <w:t>7)</w:t>
      </w:r>
      <w:r w:rsidRPr="0085736C">
        <w:tab/>
        <w:t>podpis i</w:t>
      </w:r>
      <w:r>
        <w:t xml:space="preserve"> </w:t>
      </w:r>
      <w:r w:rsidRPr="0085736C">
        <w:t xml:space="preserve">okrągłą pieczęć </w:t>
      </w:r>
      <w:r>
        <w:t>Komendanta Głównego Żandarmerii Wojskowej</w:t>
      </w:r>
      <w:r w:rsidRPr="0085736C">
        <w:t>;</w:t>
      </w:r>
    </w:p>
    <w:p w:rsidR="00D751CA" w:rsidRPr="0085736C" w:rsidRDefault="00D751CA" w:rsidP="00D751CA">
      <w:pPr>
        <w:pStyle w:val="ZPKTzmpktartykuempunktem"/>
      </w:pPr>
      <w:r w:rsidRPr="0085736C">
        <w:t>8)</w:t>
      </w:r>
      <w:r w:rsidRPr="0085736C">
        <w:tab/>
        <w:t>datę i</w:t>
      </w:r>
      <w:r>
        <w:t xml:space="preserve"> </w:t>
      </w:r>
      <w:r w:rsidRPr="0085736C">
        <w:t>miejsce wystawienia upoważnienia;</w:t>
      </w:r>
    </w:p>
    <w:p w:rsidR="00D751CA" w:rsidRPr="0085736C" w:rsidRDefault="00D751CA" w:rsidP="00D751CA">
      <w:pPr>
        <w:pStyle w:val="ZPKTzmpktartykuempunktem"/>
      </w:pPr>
      <w:r w:rsidRPr="0085736C">
        <w:t>9)</w:t>
      </w:r>
      <w:r w:rsidRPr="0085736C">
        <w:tab/>
        <w:t>pouczenie o</w:t>
      </w:r>
      <w:r>
        <w:t xml:space="preserve"> </w:t>
      </w:r>
      <w:r w:rsidRPr="0085736C">
        <w:t>prawach i</w:t>
      </w:r>
      <w:r>
        <w:t xml:space="preserve"> </w:t>
      </w:r>
      <w:r w:rsidRPr="0085736C">
        <w:t>obowiązkach przedsiębiorcy objętego nadzorem.</w:t>
      </w:r>
    </w:p>
    <w:p w:rsidR="00D751CA" w:rsidRPr="0085736C" w:rsidRDefault="00D751CA" w:rsidP="00D751CA">
      <w:pPr>
        <w:pStyle w:val="ZUSTzmustartykuempunktem"/>
      </w:pPr>
      <w:r w:rsidRPr="0085736C">
        <w:t>7. W</w:t>
      </w:r>
      <w:r>
        <w:t xml:space="preserve"> </w:t>
      </w:r>
      <w:r w:rsidRPr="0085736C">
        <w:t>przypadku gdy w</w:t>
      </w:r>
      <w:r>
        <w:t xml:space="preserve"> </w:t>
      </w:r>
      <w:r w:rsidRPr="0085736C">
        <w:t>trakcie przeprowadzania czynności, o</w:t>
      </w:r>
      <w:r>
        <w:t xml:space="preserve"> </w:t>
      </w:r>
      <w:r w:rsidRPr="0085736C">
        <w:t xml:space="preserve">których mowa </w:t>
      </w:r>
      <w:r w:rsidR="0022589D" w:rsidRPr="0085736C">
        <w:t>w</w:t>
      </w:r>
      <w:r w:rsidR="0022589D">
        <w:t> </w:t>
      </w:r>
      <w:r w:rsidRPr="0085736C">
        <w:t>ust</w:t>
      </w:r>
      <w:r w:rsidR="00F43501" w:rsidRPr="0085736C">
        <w:t>.</w:t>
      </w:r>
      <w:r w:rsidR="00F43501">
        <w:t> </w:t>
      </w:r>
      <w:r w:rsidRPr="0085736C">
        <w:t>2,</w:t>
      </w:r>
      <w:r>
        <w:t xml:space="preserve"> </w:t>
      </w:r>
      <w:r w:rsidRPr="0085736C">
        <w:t xml:space="preserve">zaistnieje konieczność wydłużenia czasu </w:t>
      </w:r>
      <w:r>
        <w:t xml:space="preserve">ich </w:t>
      </w:r>
      <w:r w:rsidRPr="0085736C">
        <w:t xml:space="preserve">trwania lub zmiany </w:t>
      </w:r>
      <w:r>
        <w:t xml:space="preserve">ich </w:t>
      </w:r>
      <w:r w:rsidRPr="0085736C">
        <w:t xml:space="preserve">zakresu, </w:t>
      </w:r>
      <w:r w:rsidR="0022589D" w:rsidRPr="0085736C">
        <w:t>w</w:t>
      </w:r>
      <w:r w:rsidR="0022589D">
        <w:t> </w:t>
      </w:r>
      <w:r w:rsidRPr="0085736C">
        <w:t>tym przedmiotu i</w:t>
      </w:r>
      <w:r>
        <w:t xml:space="preserve"> </w:t>
      </w:r>
      <w:r w:rsidRPr="0085736C">
        <w:t>okresu objętego tymi czynnościami, Komendant Główny Żandarmerii Wojskowej może dokonać zmian w</w:t>
      </w:r>
      <w:r>
        <w:t xml:space="preserve"> </w:t>
      </w:r>
      <w:r w:rsidRPr="0085736C">
        <w:t xml:space="preserve">upoważnieniu do przeprowadzania </w:t>
      </w:r>
      <w:r>
        <w:t xml:space="preserve">tych </w:t>
      </w:r>
      <w:r w:rsidRPr="0085736C">
        <w:t>czynności albo wydać nowe upoważnienie.</w:t>
      </w:r>
    </w:p>
    <w:p w:rsidR="00D751CA" w:rsidRPr="00D751CA" w:rsidRDefault="00D751CA" w:rsidP="00D751CA">
      <w:pPr>
        <w:pStyle w:val="ZUSTzmustartykuempunktem"/>
      </w:pPr>
      <w:r w:rsidRPr="0085736C">
        <w:t>8</w:t>
      </w:r>
      <w:r w:rsidRPr="00D751CA">
        <w:t>. Żołnierz ŻW ma prawo:</w:t>
      </w:r>
    </w:p>
    <w:p w:rsidR="00D751CA" w:rsidRPr="0085736C" w:rsidRDefault="00D751CA" w:rsidP="00D751CA">
      <w:pPr>
        <w:pStyle w:val="ZPKTzmpktartykuempunktem"/>
      </w:pPr>
      <w:r w:rsidRPr="0085736C">
        <w:t>1)</w:t>
      </w:r>
      <w:r w:rsidRPr="0085736C">
        <w:tab/>
        <w:t>wstępu na teren obszarów i</w:t>
      </w:r>
      <w:r>
        <w:t xml:space="preserve"> </w:t>
      </w:r>
      <w:r w:rsidRPr="0085736C">
        <w:t>obiektów, a</w:t>
      </w:r>
      <w:r>
        <w:t xml:space="preserve"> </w:t>
      </w:r>
      <w:r w:rsidRPr="0085736C">
        <w:t>także innych miejsc, w</w:t>
      </w:r>
      <w:r>
        <w:t xml:space="preserve"> </w:t>
      </w:r>
      <w:r w:rsidRPr="0085736C">
        <w:t>których jest prowadzona ochrona;</w:t>
      </w:r>
    </w:p>
    <w:p w:rsidR="00D751CA" w:rsidRPr="0085736C" w:rsidRDefault="00D751CA" w:rsidP="00D751CA">
      <w:pPr>
        <w:pStyle w:val="ZPKTzmpktartykuempunktem"/>
      </w:pPr>
      <w:r w:rsidRPr="0085736C">
        <w:t>2)</w:t>
      </w:r>
      <w:r w:rsidRPr="0085736C">
        <w:tab/>
        <w:t>wstępu na teren siedziby przedsiębiorcy objętego kontrolą, w</w:t>
      </w:r>
      <w:r>
        <w:t xml:space="preserve"> </w:t>
      </w:r>
      <w:r w:rsidRPr="0085736C">
        <w:t xml:space="preserve">takich dniach </w:t>
      </w:r>
      <w:r w:rsidR="00F43501" w:rsidRPr="0085736C">
        <w:t>i</w:t>
      </w:r>
      <w:r w:rsidR="00F43501">
        <w:t> </w:t>
      </w:r>
      <w:r w:rsidRPr="0085736C">
        <w:t>godzinach, w</w:t>
      </w:r>
      <w:r>
        <w:t xml:space="preserve"> </w:t>
      </w:r>
      <w:r w:rsidRPr="0085736C">
        <w:t>jakich jest prowadzona lub powinna być prowadzona działalność;</w:t>
      </w:r>
    </w:p>
    <w:p w:rsidR="00D751CA" w:rsidRPr="0085736C" w:rsidRDefault="00D751CA" w:rsidP="00D751CA">
      <w:pPr>
        <w:pStyle w:val="ZPKTzmpktartykuempunktem"/>
      </w:pPr>
      <w:r w:rsidRPr="0085736C">
        <w:t>3)</w:t>
      </w:r>
      <w:r w:rsidRPr="0085736C">
        <w:tab/>
        <w:t>żądania udostępnienia lub wglądu w</w:t>
      </w:r>
      <w:r>
        <w:t xml:space="preserve"> </w:t>
      </w:r>
      <w:r w:rsidRPr="0085736C">
        <w:t>dokumentację ochronną od osoby upoważnionej do prowadzenia i</w:t>
      </w:r>
      <w:r>
        <w:t xml:space="preserve"> </w:t>
      </w:r>
      <w:r w:rsidRPr="0085736C">
        <w:t>dysponowania tą dokumentacją, pobierania za pokwitowaniem oraz zabezpieczania dokumentów związanych z</w:t>
      </w:r>
      <w:r>
        <w:t xml:space="preserve"> </w:t>
      </w:r>
      <w:r w:rsidRPr="0085736C">
        <w:t>zakresem kontroli;</w:t>
      </w:r>
    </w:p>
    <w:p w:rsidR="00D751CA" w:rsidRPr="0085736C" w:rsidRDefault="00D751CA" w:rsidP="00D751CA">
      <w:pPr>
        <w:pStyle w:val="ZPKTzmpktartykuempunktem"/>
      </w:pPr>
      <w:r w:rsidRPr="0085736C">
        <w:t>4)</w:t>
      </w:r>
      <w:r w:rsidRPr="0085736C">
        <w:tab/>
        <w:t>sporządzania, a</w:t>
      </w:r>
      <w:r>
        <w:t xml:space="preserve"> </w:t>
      </w:r>
      <w:r w:rsidRPr="0085736C">
        <w:t>w</w:t>
      </w:r>
      <w:r>
        <w:t xml:space="preserve"> </w:t>
      </w:r>
      <w:r w:rsidRPr="0085736C">
        <w:t>razie potrzeby żądania sporządzenia niezbędnych do kontroli kopii, odpisów lub wyciągów z</w:t>
      </w:r>
      <w:r>
        <w:t xml:space="preserve"> </w:t>
      </w:r>
      <w:r w:rsidRPr="0085736C">
        <w:t>dokumentów oraz zestawień lub obliczeń, uwierzytelnionych przez osobę upoważnioną do prowadzenia i</w:t>
      </w:r>
      <w:r>
        <w:t xml:space="preserve"> </w:t>
      </w:r>
      <w:r w:rsidRPr="0085736C">
        <w:t>dysponowania dokumentacją;</w:t>
      </w:r>
    </w:p>
    <w:p w:rsidR="00D751CA" w:rsidRPr="0085736C" w:rsidRDefault="00D751CA" w:rsidP="00D751CA">
      <w:pPr>
        <w:pStyle w:val="ZPKTzmpktartykuempunktem"/>
      </w:pPr>
      <w:r w:rsidRPr="0085736C">
        <w:t>5)</w:t>
      </w:r>
      <w:r w:rsidRPr="0085736C">
        <w:tab/>
        <w:t>żądania od przedsiębiorcy objętego nadzorem i</w:t>
      </w:r>
      <w:r>
        <w:t xml:space="preserve"> </w:t>
      </w:r>
      <w:r w:rsidRPr="0085736C">
        <w:t>pracowników ochrony ustnych lub pisemnych wyjaśnień w</w:t>
      </w:r>
      <w:r>
        <w:t xml:space="preserve"> </w:t>
      </w:r>
      <w:r w:rsidRPr="0085736C">
        <w:t>sprawach będących przedmiotem kontroli;</w:t>
      </w:r>
    </w:p>
    <w:p w:rsidR="00D751CA" w:rsidRPr="0085736C" w:rsidRDefault="00D751CA" w:rsidP="00D751CA">
      <w:pPr>
        <w:pStyle w:val="ZPKTzmpktartykuempunktem"/>
      </w:pPr>
      <w:r w:rsidRPr="0085736C">
        <w:lastRenderedPageBreak/>
        <w:t>6)</w:t>
      </w:r>
      <w:r w:rsidRPr="0085736C">
        <w:tab/>
        <w:t>wstępu na teren ochranianego obiektu poza godzinami, w</w:t>
      </w:r>
      <w:r>
        <w:t xml:space="preserve"> </w:t>
      </w:r>
      <w:r w:rsidRPr="0085736C">
        <w:t>jakich jest prowadzona działalność, w</w:t>
      </w:r>
      <w:r>
        <w:t xml:space="preserve"> </w:t>
      </w:r>
      <w:r w:rsidRPr="0085736C">
        <w:t>obecności dowódcy jednostki wojskowej ochranianej przez specjalistyczną uzbrojoną formację ochronną lub osoby przez niego upoważnionej;</w:t>
      </w:r>
    </w:p>
    <w:p w:rsidR="00D751CA" w:rsidRPr="0085736C" w:rsidRDefault="00D751CA" w:rsidP="00D751CA">
      <w:pPr>
        <w:pStyle w:val="ZPKTzmpktartykuempunktem"/>
      </w:pPr>
      <w:r w:rsidRPr="0085736C">
        <w:t>7)</w:t>
      </w:r>
      <w:r w:rsidRPr="0085736C">
        <w:tab/>
        <w:t>utrwalania przebiegu czynności, o</w:t>
      </w:r>
      <w:r>
        <w:t xml:space="preserve"> </w:t>
      </w:r>
      <w:r w:rsidRPr="0085736C">
        <w:t>których mowa w</w:t>
      </w:r>
      <w:r>
        <w:t xml:space="preserve"> </w:t>
      </w:r>
      <w:r w:rsidRPr="0085736C">
        <w:t>ust.</w:t>
      </w:r>
      <w:r>
        <w:t xml:space="preserve"> </w:t>
      </w:r>
      <w:r w:rsidRPr="0085736C">
        <w:t>2, za pomocą technik audiowizualnych.</w:t>
      </w:r>
    </w:p>
    <w:p w:rsidR="00D751CA" w:rsidRPr="0085736C" w:rsidRDefault="00D751CA" w:rsidP="00D751CA">
      <w:pPr>
        <w:pStyle w:val="ZUSTzmustartykuempunktem"/>
      </w:pPr>
      <w:r w:rsidRPr="0085736C">
        <w:t>9. Z</w:t>
      </w:r>
      <w:r>
        <w:t xml:space="preserve"> </w:t>
      </w:r>
      <w:r w:rsidRPr="0085736C">
        <w:t>ustnych wyjaśnień, o</w:t>
      </w:r>
      <w:r>
        <w:t xml:space="preserve"> </w:t>
      </w:r>
      <w:r w:rsidRPr="0085736C">
        <w:t>których mowa w</w:t>
      </w:r>
      <w:r>
        <w:t xml:space="preserve"> </w:t>
      </w:r>
      <w:r w:rsidRPr="0085736C">
        <w:t>ust.</w:t>
      </w:r>
      <w:r>
        <w:t xml:space="preserve"> </w:t>
      </w:r>
      <w:r w:rsidRPr="0085736C">
        <w:t>8 pkt</w:t>
      </w:r>
      <w:r>
        <w:t xml:space="preserve"> 5, </w:t>
      </w:r>
      <w:r w:rsidRPr="0085736C">
        <w:t>sporządza się protokół, który podpisują żołnierz ŻW oraz osoba składająca wyjaśnienia.</w:t>
      </w:r>
    </w:p>
    <w:p w:rsidR="00D751CA" w:rsidRPr="0085736C" w:rsidRDefault="00D751CA" w:rsidP="00D751CA">
      <w:pPr>
        <w:pStyle w:val="ZUSTzmustartykuempunktem"/>
      </w:pPr>
      <w:r w:rsidRPr="0085736C">
        <w:t>10. Przed wejściem na teren obszarów i</w:t>
      </w:r>
      <w:r>
        <w:t xml:space="preserve"> </w:t>
      </w:r>
      <w:r w:rsidRPr="0085736C">
        <w:t>obiektów, w</w:t>
      </w:r>
      <w:r>
        <w:t xml:space="preserve"> </w:t>
      </w:r>
      <w:r w:rsidRPr="0085736C">
        <w:t>których jest prowadzona ochrona, lub na teren siedziby przedsiębiorcy objętego nadzorem żołnierz ŻW jest obowiązany okazać dowódcy jednostki wojskowej, w</w:t>
      </w:r>
      <w:r>
        <w:t xml:space="preserve"> </w:t>
      </w:r>
      <w:r w:rsidRPr="0085736C">
        <w:t>której ochronę realizuje specjalistyczna uzbrojona formacja ochronna</w:t>
      </w:r>
      <w:r>
        <w:t>,</w:t>
      </w:r>
      <w:r w:rsidRPr="0085736C">
        <w:t xml:space="preserve"> oraz przedsiębiorcy objętemu nadzorem lub osobie przez niego upoważnionej legitymację i</w:t>
      </w:r>
      <w:r>
        <w:t xml:space="preserve"> </w:t>
      </w:r>
      <w:r w:rsidRPr="0085736C">
        <w:t>odznakę identyfikacyjną żołnierza ŻW oraz upoważnienie do przeprowadzenia czynności, o</w:t>
      </w:r>
      <w:r>
        <w:t xml:space="preserve"> </w:t>
      </w:r>
      <w:r w:rsidRPr="0085736C">
        <w:t>których mowa w</w:t>
      </w:r>
      <w:r>
        <w:t xml:space="preserve"> </w:t>
      </w:r>
      <w:r w:rsidRPr="0085736C">
        <w:t>ust.</w:t>
      </w:r>
      <w:r>
        <w:t xml:space="preserve"> </w:t>
      </w:r>
      <w:r w:rsidRPr="0085736C">
        <w:t>2, a</w:t>
      </w:r>
      <w:r>
        <w:t xml:space="preserve"> </w:t>
      </w:r>
      <w:r w:rsidRPr="0085736C">
        <w:t>także poucza przedsiębiorcę objętego nadzorem o</w:t>
      </w:r>
      <w:r>
        <w:t xml:space="preserve"> </w:t>
      </w:r>
      <w:r w:rsidRPr="0085736C">
        <w:t>jego prawach i</w:t>
      </w:r>
      <w:r>
        <w:t xml:space="preserve"> </w:t>
      </w:r>
      <w:r w:rsidRPr="0085736C">
        <w:t>obowiązkach.</w:t>
      </w:r>
    </w:p>
    <w:p w:rsidR="00D751CA" w:rsidRPr="0085736C" w:rsidRDefault="00D751CA" w:rsidP="00D751CA">
      <w:pPr>
        <w:pStyle w:val="ZUSTzmustartykuempunktem"/>
      </w:pPr>
      <w:r w:rsidRPr="0085736C">
        <w:t>11. Czynności nadzoru przeprowadza się w</w:t>
      </w:r>
      <w:r>
        <w:t xml:space="preserve"> </w:t>
      </w:r>
      <w:r w:rsidRPr="0085736C">
        <w:t>obecności przedsiębiorcy objętego nadzorem lub osoby przez niego upoważnionej.</w:t>
      </w:r>
    </w:p>
    <w:p w:rsidR="00D751CA" w:rsidRPr="00D751CA" w:rsidRDefault="00D751CA" w:rsidP="00D751CA">
      <w:pPr>
        <w:pStyle w:val="ZUSTzmustartykuempunktem"/>
      </w:pPr>
      <w:r w:rsidRPr="0085736C">
        <w:t>1</w:t>
      </w:r>
      <w:r w:rsidRPr="00D751CA">
        <w:t>2. Z</w:t>
      </w:r>
      <w:r>
        <w:t xml:space="preserve"> </w:t>
      </w:r>
      <w:r w:rsidRPr="00D751CA">
        <w:t>czynności, o</w:t>
      </w:r>
      <w:r>
        <w:t xml:space="preserve"> </w:t>
      </w:r>
      <w:r w:rsidRPr="00D751CA">
        <w:t>których mowa w</w:t>
      </w:r>
      <w:r>
        <w:t xml:space="preserve"> </w:t>
      </w:r>
      <w:r w:rsidRPr="00D751CA">
        <w:t>ust.</w:t>
      </w:r>
      <w:r>
        <w:t xml:space="preserve"> </w:t>
      </w:r>
      <w:r w:rsidRPr="00D751CA">
        <w:t>2, sporządza się protokół, po jednym egzemplarzu dla podmiotu nadzorującego, przedsiębiorcy objętego nadzorem i</w:t>
      </w:r>
      <w:r>
        <w:t xml:space="preserve"> </w:t>
      </w:r>
      <w:r w:rsidRPr="00D751CA">
        <w:t>dowódcy jednostki wojskowej ochranianej przez specjalistyczną uzbrojoną formację ochronną. Protokół zawiera:</w:t>
      </w:r>
    </w:p>
    <w:p w:rsidR="00D751CA" w:rsidRPr="0085736C" w:rsidRDefault="00D751CA" w:rsidP="00D751CA">
      <w:pPr>
        <w:pStyle w:val="ZPKTzmpktartykuempunktem"/>
      </w:pPr>
      <w:r w:rsidRPr="0085736C">
        <w:t>1)</w:t>
      </w:r>
      <w:r w:rsidRPr="0085736C">
        <w:tab/>
        <w:t>nazwę i</w:t>
      </w:r>
      <w:r>
        <w:t xml:space="preserve"> </w:t>
      </w:r>
      <w:r w:rsidRPr="0085736C">
        <w:t>adres siedziby nadzorowanej specjalistycznej uzbrojonej formacji ochronnej oraz miejsce przeprowadzenia czynności, o</w:t>
      </w:r>
      <w:r>
        <w:t xml:space="preserve"> </w:t>
      </w:r>
      <w:r w:rsidRPr="0085736C">
        <w:t>których mowa w</w:t>
      </w:r>
      <w:r>
        <w:t xml:space="preserve"> </w:t>
      </w:r>
      <w:r w:rsidRPr="0085736C">
        <w:t>ust.</w:t>
      </w:r>
      <w:r>
        <w:t xml:space="preserve"> </w:t>
      </w:r>
      <w:r w:rsidRPr="0085736C">
        <w:t>2;</w:t>
      </w:r>
    </w:p>
    <w:p w:rsidR="00D751CA" w:rsidRPr="0085736C" w:rsidRDefault="00D751CA" w:rsidP="00D751CA">
      <w:pPr>
        <w:pStyle w:val="ZPKTzmpktartykuempunktem"/>
      </w:pPr>
      <w:r w:rsidRPr="0085736C">
        <w:t>2)</w:t>
      </w:r>
      <w:r w:rsidRPr="0085736C">
        <w:tab/>
        <w:t>oznaczenie przedsiębiorcy objętego nadzorem;</w:t>
      </w:r>
    </w:p>
    <w:p w:rsidR="00D751CA" w:rsidRPr="0085736C" w:rsidRDefault="00D751CA" w:rsidP="00D751CA">
      <w:pPr>
        <w:pStyle w:val="ZPKTzmpktartykuempunktem"/>
      </w:pPr>
      <w:r w:rsidRPr="0085736C">
        <w:t>3)</w:t>
      </w:r>
      <w:r w:rsidRPr="0085736C">
        <w:tab/>
        <w:t>stopień wojskowy, imię, nazwisko i</w:t>
      </w:r>
      <w:r>
        <w:t xml:space="preserve"> </w:t>
      </w:r>
      <w:r w:rsidRPr="0085736C">
        <w:t>stanowisko służbowe żołnierza ŻW;</w:t>
      </w:r>
    </w:p>
    <w:p w:rsidR="00D751CA" w:rsidRPr="0085736C" w:rsidRDefault="00D751CA" w:rsidP="00D751CA">
      <w:pPr>
        <w:pStyle w:val="ZPKTzmpktartykuempunktem"/>
      </w:pPr>
      <w:r w:rsidRPr="0085736C">
        <w:t>4)</w:t>
      </w:r>
      <w:r w:rsidRPr="0085736C">
        <w:tab/>
        <w:t>zakres i</w:t>
      </w:r>
      <w:r>
        <w:t xml:space="preserve"> </w:t>
      </w:r>
      <w:r w:rsidRPr="0085736C">
        <w:t>czas trwania czynności, o</w:t>
      </w:r>
      <w:r>
        <w:t xml:space="preserve"> </w:t>
      </w:r>
      <w:r w:rsidRPr="0085736C">
        <w:t>których mowa w</w:t>
      </w:r>
      <w:r>
        <w:t xml:space="preserve"> </w:t>
      </w:r>
      <w:r w:rsidRPr="0085736C">
        <w:t>ust.</w:t>
      </w:r>
      <w:r>
        <w:t xml:space="preserve"> </w:t>
      </w:r>
      <w:r w:rsidRPr="0085736C">
        <w:t>2;</w:t>
      </w:r>
    </w:p>
    <w:p w:rsidR="00D751CA" w:rsidRPr="0085736C" w:rsidRDefault="00D751CA" w:rsidP="00D751CA">
      <w:pPr>
        <w:pStyle w:val="ZPKTzmpktartykuempunktem"/>
      </w:pPr>
      <w:r w:rsidRPr="0085736C">
        <w:t>5)</w:t>
      </w:r>
      <w:r w:rsidRPr="0085736C">
        <w:tab/>
        <w:t>ustalenia i</w:t>
      </w:r>
      <w:r>
        <w:t xml:space="preserve"> </w:t>
      </w:r>
      <w:r w:rsidRPr="0085736C">
        <w:t>wnioski;</w:t>
      </w:r>
    </w:p>
    <w:p w:rsidR="00D751CA" w:rsidRPr="0085736C" w:rsidRDefault="00D751CA" w:rsidP="00D751CA">
      <w:pPr>
        <w:pStyle w:val="ZPKTzmpktartykuempunktem"/>
      </w:pPr>
      <w:r w:rsidRPr="0085736C">
        <w:t>6)</w:t>
      </w:r>
      <w:r w:rsidRPr="0085736C">
        <w:tab/>
        <w:t>zalecenia</w:t>
      </w:r>
      <w:r>
        <w:t xml:space="preserve">, które mają </w:t>
      </w:r>
      <w:r w:rsidRPr="0085736C">
        <w:t xml:space="preserve">na celu usunięcie stwierdzonych nieprawidłowości </w:t>
      </w:r>
      <w:r w:rsidR="00F43501" w:rsidRPr="0085736C">
        <w:t>i</w:t>
      </w:r>
      <w:r w:rsidR="00F43501">
        <w:t> </w:t>
      </w:r>
      <w:r w:rsidRPr="0085736C">
        <w:t>dostosowanie działalności specjalistycznej uzbrojonej formacji ochronnej do przepisów prawa;</w:t>
      </w:r>
    </w:p>
    <w:p w:rsidR="00D751CA" w:rsidRPr="0085736C" w:rsidRDefault="00D751CA" w:rsidP="00D751CA">
      <w:pPr>
        <w:pStyle w:val="ZPKTzmpktartykuempunktem"/>
      </w:pPr>
      <w:r w:rsidRPr="0085736C">
        <w:t>7)</w:t>
      </w:r>
      <w:r w:rsidRPr="0085736C">
        <w:tab/>
        <w:t>termin realizacji zaleceń;</w:t>
      </w:r>
    </w:p>
    <w:p w:rsidR="00D751CA" w:rsidRPr="0085736C" w:rsidRDefault="00D751CA" w:rsidP="00D751CA">
      <w:pPr>
        <w:pStyle w:val="ZPKTzmpktartykuempunktem"/>
      </w:pPr>
      <w:r w:rsidRPr="0085736C">
        <w:t>8)</w:t>
      </w:r>
      <w:r w:rsidRPr="0085736C">
        <w:tab/>
        <w:t>podpisy żołnierza ŻW oraz przedsiębiorcy objętego nadzorem lub osoby przez niego upoważnionej.</w:t>
      </w:r>
    </w:p>
    <w:p w:rsidR="00D751CA" w:rsidRPr="0085736C" w:rsidRDefault="00D751CA" w:rsidP="00D751CA">
      <w:pPr>
        <w:pStyle w:val="ZUSTzmustartykuempunktem"/>
      </w:pPr>
      <w:r w:rsidRPr="0085736C">
        <w:lastRenderedPageBreak/>
        <w:t xml:space="preserve">13. Przedsiębiorca objęty nadzorem lub osoba przez niego upoważniona </w:t>
      </w:r>
      <w:r>
        <w:t xml:space="preserve">mogą </w:t>
      </w:r>
      <w:r w:rsidRPr="0085736C">
        <w:t>wnieść do protokołu, przed jego podpisaniem, pisemne zastrzeżenia co do sposobu przeprowadzenia czynności, o</w:t>
      </w:r>
      <w:r>
        <w:t xml:space="preserve"> </w:t>
      </w:r>
      <w:r w:rsidRPr="0085736C">
        <w:t>których mowa w ust.</w:t>
      </w:r>
      <w:r>
        <w:t xml:space="preserve"> </w:t>
      </w:r>
      <w:r w:rsidRPr="0085736C">
        <w:t>2, ustaleń i</w:t>
      </w:r>
      <w:r>
        <w:t xml:space="preserve"> </w:t>
      </w:r>
      <w:r w:rsidRPr="0085736C">
        <w:t xml:space="preserve">wniosków oraz </w:t>
      </w:r>
      <w:r>
        <w:t xml:space="preserve">zaleceń </w:t>
      </w:r>
      <w:r w:rsidR="00F43501">
        <w:t>i </w:t>
      </w:r>
      <w:r>
        <w:t xml:space="preserve">terminu ich realizacji </w:t>
      </w:r>
      <w:r w:rsidRPr="0085736C">
        <w:t>wpisanych do protokołu</w:t>
      </w:r>
      <w:r>
        <w:t>.</w:t>
      </w:r>
    </w:p>
    <w:p w:rsidR="00D751CA" w:rsidRPr="0085736C" w:rsidRDefault="00D751CA" w:rsidP="00D751CA">
      <w:pPr>
        <w:pStyle w:val="ZUSTzmustartykuempunktem"/>
      </w:pPr>
      <w:r w:rsidRPr="0085736C">
        <w:t>14. Podpisanie protokołu następuje nie później niż w</w:t>
      </w:r>
      <w:r>
        <w:t xml:space="preserve"> </w:t>
      </w:r>
      <w:r w:rsidRPr="0085736C">
        <w:t>terminie 14</w:t>
      </w:r>
      <w:r>
        <w:t xml:space="preserve"> </w:t>
      </w:r>
      <w:r w:rsidRPr="0085736C">
        <w:t>dni od dnia zakończenia czynności, o</w:t>
      </w:r>
      <w:r>
        <w:t xml:space="preserve"> </w:t>
      </w:r>
      <w:r w:rsidRPr="0085736C">
        <w:t>których mowa w</w:t>
      </w:r>
      <w:r>
        <w:t xml:space="preserve"> </w:t>
      </w:r>
      <w:r w:rsidRPr="0085736C">
        <w:t>ust.</w:t>
      </w:r>
      <w:r>
        <w:t xml:space="preserve"> </w:t>
      </w:r>
      <w:r w:rsidRPr="0085736C">
        <w:t>2.</w:t>
      </w:r>
    </w:p>
    <w:p w:rsidR="00D751CA" w:rsidRPr="0085736C" w:rsidRDefault="00D751CA" w:rsidP="00D751CA">
      <w:pPr>
        <w:pStyle w:val="ZUSTzmustartykuempunktem"/>
      </w:pPr>
      <w:r w:rsidRPr="0085736C">
        <w:t>15. W</w:t>
      </w:r>
      <w:r>
        <w:t xml:space="preserve"> </w:t>
      </w:r>
      <w:r w:rsidRPr="0085736C">
        <w:t xml:space="preserve">przypadku odmowy podpisania protokołu przez przedsiębiorcę objętego nadzorem lub osobę przez niego upoważnioną protokół podpisuje żołnierz ŻW </w:t>
      </w:r>
      <w:r w:rsidR="00F43501" w:rsidRPr="0085736C">
        <w:t>i</w:t>
      </w:r>
      <w:r w:rsidR="00F43501">
        <w:t> </w:t>
      </w:r>
      <w:r w:rsidRPr="0085736C">
        <w:t>umieszcza w</w:t>
      </w:r>
      <w:r>
        <w:t xml:space="preserve"> </w:t>
      </w:r>
      <w:r w:rsidRPr="0085736C">
        <w:t>nim adnotację o</w:t>
      </w:r>
      <w:r>
        <w:t xml:space="preserve"> </w:t>
      </w:r>
      <w:r w:rsidRPr="0085736C">
        <w:t>przyczynie odmowy podpisania protokołu.</w:t>
      </w:r>
    </w:p>
    <w:p w:rsidR="00D751CA" w:rsidRPr="0085736C" w:rsidRDefault="00D751CA" w:rsidP="00D751CA">
      <w:pPr>
        <w:pStyle w:val="ZUSTzmustartykuempunktem"/>
      </w:pPr>
      <w:r w:rsidRPr="0085736C">
        <w:t xml:space="preserve">16. Nośniki obrazu lub dźwięku, na których utrwalono przebieg czynności, </w:t>
      </w:r>
      <w:r w:rsidR="0022589D" w:rsidRPr="0085736C">
        <w:t>o</w:t>
      </w:r>
      <w:r w:rsidR="0022589D">
        <w:t> </w:t>
      </w:r>
      <w:r w:rsidRPr="0085736C">
        <w:t>których mowa w</w:t>
      </w:r>
      <w:r>
        <w:t xml:space="preserve"> </w:t>
      </w:r>
      <w:r w:rsidRPr="0085736C">
        <w:t>ust.</w:t>
      </w:r>
      <w:r>
        <w:t xml:space="preserve"> </w:t>
      </w:r>
      <w:r w:rsidRPr="0085736C">
        <w:t>2, za pomocą technik audiowizualnych, załącza się do protokołu, o</w:t>
      </w:r>
      <w:r>
        <w:t xml:space="preserve"> </w:t>
      </w:r>
      <w:r w:rsidRPr="0085736C">
        <w:t>którym mowa w</w:t>
      </w:r>
      <w:r>
        <w:t xml:space="preserve"> </w:t>
      </w:r>
      <w:r w:rsidRPr="0085736C">
        <w:t>ust.</w:t>
      </w:r>
      <w:r>
        <w:t xml:space="preserve"> </w:t>
      </w:r>
      <w:r w:rsidRPr="0085736C">
        <w:t>12.</w:t>
      </w:r>
    </w:p>
    <w:p w:rsidR="00D751CA" w:rsidRPr="00D751CA" w:rsidRDefault="00D751CA" w:rsidP="00D751CA">
      <w:pPr>
        <w:pStyle w:val="ZUSTzmustartykuempunktem"/>
      </w:pPr>
      <w:r w:rsidRPr="0085736C">
        <w:t>1</w:t>
      </w:r>
      <w:r w:rsidRPr="00D751CA">
        <w:t>7. Naruszenia przepisów prawa i</w:t>
      </w:r>
      <w:r>
        <w:t xml:space="preserve"> </w:t>
      </w:r>
      <w:r w:rsidRPr="00D751CA">
        <w:t>nieprawidłowości stwierdzone w</w:t>
      </w:r>
      <w:r>
        <w:t xml:space="preserve"> </w:t>
      </w:r>
      <w:r w:rsidRPr="00D751CA">
        <w:t>ramach czynności, o</w:t>
      </w:r>
      <w:r>
        <w:t xml:space="preserve"> </w:t>
      </w:r>
      <w:r w:rsidRPr="00D751CA">
        <w:t>których mowa w</w:t>
      </w:r>
      <w:r>
        <w:t xml:space="preserve"> </w:t>
      </w:r>
      <w:r w:rsidRPr="00D751CA">
        <w:t>ust.</w:t>
      </w:r>
      <w:r>
        <w:t xml:space="preserve"> </w:t>
      </w:r>
      <w:r w:rsidRPr="00D751CA">
        <w:t>2, w</w:t>
      </w:r>
      <w:r>
        <w:t xml:space="preserve"> </w:t>
      </w:r>
      <w:r w:rsidRPr="00D751CA">
        <w:t>terminie określonym w</w:t>
      </w:r>
      <w:r>
        <w:t xml:space="preserve"> </w:t>
      </w:r>
      <w:r w:rsidRPr="00D751CA">
        <w:t>zaleceniu usuwa:</w:t>
      </w:r>
    </w:p>
    <w:p w:rsidR="00D751CA" w:rsidRPr="0085736C" w:rsidRDefault="00D751CA" w:rsidP="00D751CA">
      <w:pPr>
        <w:pStyle w:val="ZPKTzmpktartykuempunktem"/>
      </w:pPr>
      <w:r w:rsidRPr="0085736C">
        <w:t>1)</w:t>
      </w:r>
      <w:r w:rsidRPr="0085736C">
        <w:tab/>
        <w:t>dowódca jednostki wojskowej, w</w:t>
      </w:r>
      <w:r>
        <w:t xml:space="preserve"> </w:t>
      </w:r>
      <w:r w:rsidRPr="0085736C">
        <w:t xml:space="preserve">skład której wchodzą obszary, obiekty </w:t>
      </w:r>
      <w:r w:rsidR="0022589D" w:rsidRPr="0085736C">
        <w:t>i</w:t>
      </w:r>
      <w:r w:rsidR="0022589D">
        <w:t> </w:t>
      </w:r>
      <w:r w:rsidRPr="0085736C">
        <w:t>urządzenia podlegające obowiązkowej ochronie;</w:t>
      </w:r>
    </w:p>
    <w:p w:rsidR="00D751CA" w:rsidRPr="0085736C" w:rsidRDefault="00D751CA" w:rsidP="00D751CA">
      <w:pPr>
        <w:pStyle w:val="ZPKTzmpktartykuempunktem"/>
      </w:pPr>
      <w:r w:rsidRPr="0085736C">
        <w:t>2)</w:t>
      </w:r>
      <w:r w:rsidRPr="0085736C">
        <w:tab/>
        <w:t>przedsiębiorca objęty nadzorem lub osoba przez niego upoważniona.</w:t>
      </w:r>
    </w:p>
    <w:p w:rsidR="00D751CA" w:rsidRPr="00D751CA" w:rsidRDefault="00D751CA" w:rsidP="00D751CA">
      <w:pPr>
        <w:pStyle w:val="ZUSTzmustartykuempunktem"/>
      </w:pPr>
      <w:r w:rsidRPr="0085736C">
        <w:t>1</w:t>
      </w:r>
      <w:r w:rsidRPr="00D751CA">
        <w:t>8. Komendant Główny Żandarmerii Wojskowej przedstawia Ministrowi Obrony Narodowej:</w:t>
      </w:r>
    </w:p>
    <w:p w:rsidR="00D751CA" w:rsidRPr="0085736C" w:rsidRDefault="00D751CA" w:rsidP="00D751CA">
      <w:pPr>
        <w:pStyle w:val="ZPKTzmpktartykuempunktem"/>
      </w:pPr>
      <w:r w:rsidRPr="0085736C">
        <w:t>1)</w:t>
      </w:r>
      <w:r w:rsidRPr="0085736C">
        <w:tab/>
        <w:t>zbiorczy meldunek o</w:t>
      </w:r>
      <w:r>
        <w:t xml:space="preserve"> </w:t>
      </w:r>
      <w:r w:rsidRPr="0085736C">
        <w:t>wynikach nadzoru – do dnia 31</w:t>
      </w:r>
      <w:r>
        <w:t xml:space="preserve"> </w:t>
      </w:r>
      <w:r w:rsidRPr="0085736C">
        <w:t>marca danego roku za rok poprzedni;</w:t>
      </w:r>
    </w:p>
    <w:p w:rsidR="00D751CA" w:rsidRPr="0085736C" w:rsidRDefault="00D751CA" w:rsidP="00D751CA">
      <w:pPr>
        <w:pStyle w:val="ZPKTzmpktartykuempunktem"/>
      </w:pPr>
      <w:r w:rsidRPr="0085736C">
        <w:t>2)</w:t>
      </w:r>
      <w:r w:rsidRPr="0085736C">
        <w:tab/>
        <w:t>meldunek o</w:t>
      </w:r>
      <w:r>
        <w:t xml:space="preserve"> </w:t>
      </w:r>
      <w:r w:rsidRPr="0085736C">
        <w:t>stwierdzonych rażących nieprawidłowościach ujawnionych w</w:t>
      </w:r>
      <w:r>
        <w:t xml:space="preserve"> </w:t>
      </w:r>
      <w:r w:rsidRPr="0085736C">
        <w:t xml:space="preserve">wyniku nadzoru oraz </w:t>
      </w:r>
      <w:r>
        <w:t xml:space="preserve">o działaniach </w:t>
      </w:r>
      <w:r w:rsidRPr="0085736C">
        <w:t>podjętych w</w:t>
      </w:r>
      <w:r>
        <w:t xml:space="preserve"> </w:t>
      </w:r>
      <w:r w:rsidRPr="0085736C">
        <w:t>celu ich usunięcia.</w:t>
      </w:r>
    </w:p>
    <w:p w:rsidR="00D751CA" w:rsidRPr="0085736C" w:rsidRDefault="00D751CA" w:rsidP="00D751CA">
      <w:pPr>
        <w:pStyle w:val="ZARTzmartartykuempunktem"/>
      </w:pPr>
      <w:r w:rsidRPr="0085736C">
        <w:t>Art. 43b. Szef Sztabu Generalnego Wojska Polskiego, dowódcy rodzajów sił zbrojnych, Szef Inspektoratu Wsparcia Sił Zbrojnych, Dowódca Garnizonu Warszawa, Komendant Główny Żandarmerii Wojskowej, na wniosek dowódców (dyrektorów, komendantów, szefów) podległych jednostek organizacyjnych</w:t>
      </w:r>
      <w:r>
        <w:t>, zwanych dalej „dowódcami jednostek wojskowych”,</w:t>
      </w:r>
      <w:r w:rsidRPr="0085736C">
        <w:t xml:space="preserve"> udzielają zgody na </w:t>
      </w:r>
      <w:r>
        <w:t xml:space="preserve">powierzenie ochrony obszarów, obiektów i urządzeń, o których mowa w art. 4 ust. 1 pkt 1, </w:t>
      </w:r>
      <w:r w:rsidRPr="0085736C">
        <w:t>specjalistyczny</w:t>
      </w:r>
      <w:r>
        <w:t>m</w:t>
      </w:r>
      <w:r w:rsidRPr="0085736C">
        <w:t xml:space="preserve"> uzbrojonym formacj</w:t>
      </w:r>
      <w:r>
        <w:t>om</w:t>
      </w:r>
      <w:r w:rsidRPr="0085736C">
        <w:t xml:space="preserve"> ochronny</w:t>
      </w:r>
      <w:r>
        <w:t>m.</w:t>
      </w:r>
    </w:p>
    <w:p w:rsidR="00D751CA" w:rsidRPr="0085736C" w:rsidRDefault="00D751CA" w:rsidP="00D751CA">
      <w:pPr>
        <w:pStyle w:val="ZARTzmartartykuempunktem"/>
      </w:pPr>
      <w:r w:rsidRPr="0085736C">
        <w:t>Art. 43c. 1. Powierzenie zadań z</w:t>
      </w:r>
      <w:r>
        <w:t xml:space="preserve"> </w:t>
      </w:r>
      <w:r w:rsidRPr="0085736C">
        <w:t>zakresu ochrony obszarów, obiektów i</w:t>
      </w:r>
      <w:r>
        <w:t xml:space="preserve"> </w:t>
      </w:r>
      <w:r w:rsidRPr="0085736C">
        <w:t xml:space="preserve">urządzeń, </w:t>
      </w:r>
      <w:r w:rsidR="00F43501" w:rsidRPr="0085736C">
        <w:t>o</w:t>
      </w:r>
      <w:r w:rsidR="00F43501">
        <w:t> </w:t>
      </w:r>
      <w:r w:rsidRPr="0085736C">
        <w:t>których mowa w</w:t>
      </w:r>
      <w:r>
        <w:t xml:space="preserve"> </w:t>
      </w:r>
      <w:r w:rsidRPr="0085736C">
        <w:t>art.</w:t>
      </w:r>
      <w:r>
        <w:t xml:space="preserve"> </w:t>
      </w:r>
      <w:r w:rsidRPr="0085736C">
        <w:t>4 ust.</w:t>
      </w:r>
      <w:r>
        <w:t xml:space="preserve"> </w:t>
      </w:r>
      <w:r w:rsidRPr="0085736C">
        <w:t>1 pkt</w:t>
      </w:r>
      <w:r>
        <w:t xml:space="preserve"> </w:t>
      </w:r>
      <w:r w:rsidRPr="0085736C">
        <w:t xml:space="preserve">1, następuje na podstawie umowy zawartej między </w:t>
      </w:r>
      <w:r w:rsidRPr="0085736C">
        <w:lastRenderedPageBreak/>
        <w:t>dowódcą jednostki wojskowej a</w:t>
      </w:r>
      <w:r>
        <w:t xml:space="preserve"> </w:t>
      </w:r>
      <w:r w:rsidRPr="0085736C">
        <w:t>przedsiębiorcą, w</w:t>
      </w:r>
      <w:r>
        <w:t xml:space="preserve"> </w:t>
      </w:r>
      <w:r w:rsidRPr="0085736C">
        <w:t xml:space="preserve">której zamieszcza się </w:t>
      </w:r>
      <w:r w:rsidR="0022589D" w:rsidRPr="0085736C">
        <w:t>w</w:t>
      </w:r>
      <w:r w:rsidR="0022589D">
        <w:t> </w:t>
      </w:r>
      <w:r w:rsidRPr="0085736C">
        <w:t>szczególności</w:t>
      </w:r>
      <w:r>
        <w:t xml:space="preserve"> określenie</w:t>
      </w:r>
      <w:r w:rsidRPr="0085736C">
        <w:t>:</w:t>
      </w:r>
    </w:p>
    <w:p w:rsidR="00D751CA" w:rsidRPr="0085736C" w:rsidRDefault="00D751CA" w:rsidP="00D751CA">
      <w:pPr>
        <w:pStyle w:val="ZPKTzmpktartykuempunktem"/>
      </w:pPr>
      <w:r w:rsidRPr="0085736C">
        <w:t>1)</w:t>
      </w:r>
      <w:r w:rsidRPr="0085736C">
        <w:tab/>
        <w:t>obszarów, obiektów i</w:t>
      </w:r>
      <w:r>
        <w:t xml:space="preserve"> </w:t>
      </w:r>
      <w:r w:rsidRPr="0085736C">
        <w:t>urządzeń podlegających ochronie, o</w:t>
      </w:r>
      <w:r>
        <w:t xml:space="preserve"> </w:t>
      </w:r>
      <w:r w:rsidRPr="0085736C">
        <w:t>których mowa w</w:t>
      </w:r>
      <w:r>
        <w:t xml:space="preserve"> </w:t>
      </w:r>
      <w:r w:rsidRPr="0085736C">
        <w:t>art.</w:t>
      </w:r>
      <w:r>
        <w:t xml:space="preserve"> </w:t>
      </w:r>
      <w:r w:rsidRPr="0085736C">
        <w:t>4 ust.</w:t>
      </w:r>
      <w:r>
        <w:t xml:space="preserve"> </w:t>
      </w:r>
      <w:r w:rsidRPr="0085736C">
        <w:t>1 pkt</w:t>
      </w:r>
      <w:r>
        <w:t xml:space="preserve"> </w:t>
      </w:r>
      <w:r w:rsidRPr="0085736C">
        <w:t>1, zgodnie z pla</w:t>
      </w:r>
      <w:r>
        <w:t>nem ochrony jednostki wojskowej</w:t>
      </w:r>
      <w:r w:rsidRPr="0085736C">
        <w:t>;</w:t>
      </w:r>
    </w:p>
    <w:p w:rsidR="00D751CA" w:rsidRPr="0085736C" w:rsidRDefault="00D751CA" w:rsidP="00D751CA">
      <w:pPr>
        <w:pStyle w:val="ZPKTzmpktartykuempunktem"/>
      </w:pPr>
      <w:r w:rsidRPr="0085736C">
        <w:t>2)</w:t>
      </w:r>
      <w:r w:rsidRPr="0085736C">
        <w:tab/>
        <w:t>uprawnie</w:t>
      </w:r>
      <w:r>
        <w:t>ń</w:t>
      </w:r>
      <w:r w:rsidRPr="0085736C">
        <w:t xml:space="preserve"> przedsiębiorcy do kontroli dokumentów uprawniających do wstępu, wjazdu i</w:t>
      </w:r>
      <w:r>
        <w:t xml:space="preserve"> </w:t>
      </w:r>
      <w:r w:rsidRPr="0085736C">
        <w:t>przebywania na obszarach i</w:t>
      </w:r>
      <w:r>
        <w:t xml:space="preserve"> </w:t>
      </w:r>
      <w:r w:rsidRPr="0085736C">
        <w:t>w</w:t>
      </w:r>
      <w:r>
        <w:t xml:space="preserve"> </w:t>
      </w:r>
      <w:r w:rsidRPr="0085736C">
        <w:t>obiektach, o</w:t>
      </w:r>
      <w:r>
        <w:t xml:space="preserve"> </w:t>
      </w:r>
      <w:r w:rsidRPr="0085736C">
        <w:t>których mowa w</w:t>
      </w:r>
      <w:r>
        <w:t xml:space="preserve"> </w:t>
      </w:r>
      <w:r w:rsidRPr="0085736C">
        <w:t>art.</w:t>
      </w:r>
      <w:r>
        <w:t xml:space="preserve"> </w:t>
      </w:r>
      <w:r w:rsidRPr="0085736C">
        <w:t>4 ust.</w:t>
      </w:r>
      <w:r>
        <w:t xml:space="preserve"> </w:t>
      </w:r>
      <w:r w:rsidRPr="0085736C">
        <w:t>1 pkt</w:t>
      </w:r>
      <w:r>
        <w:t xml:space="preserve"> </w:t>
      </w:r>
      <w:r w:rsidRPr="0085736C">
        <w:t>1, wynoszenia lub wywożenia mienia oraz uniemożliwienia nielegalnego wejścia osób postronnych na te obszary oraz do tych obiektów;</w:t>
      </w:r>
    </w:p>
    <w:p w:rsidR="00D751CA" w:rsidRPr="0085736C" w:rsidRDefault="00D751CA" w:rsidP="00D751CA">
      <w:pPr>
        <w:pStyle w:val="ZPKTzmpktartykuempunktem"/>
      </w:pPr>
      <w:r w:rsidRPr="0085736C">
        <w:t>3)</w:t>
      </w:r>
      <w:r w:rsidRPr="0085736C">
        <w:tab/>
        <w:t>zakres</w:t>
      </w:r>
      <w:r>
        <w:t>u</w:t>
      </w:r>
      <w:r w:rsidRPr="0085736C">
        <w:t xml:space="preserve"> i</w:t>
      </w:r>
      <w:r>
        <w:t xml:space="preserve"> </w:t>
      </w:r>
      <w:r w:rsidRPr="0085736C">
        <w:t>spos</w:t>
      </w:r>
      <w:r>
        <w:t>obu</w:t>
      </w:r>
      <w:r w:rsidRPr="0085736C">
        <w:t xml:space="preserve"> prowadzenia kontroli wykonywania zadań ochrony obszarów, obiektów i</w:t>
      </w:r>
      <w:r>
        <w:t xml:space="preserve"> </w:t>
      </w:r>
      <w:r w:rsidRPr="0085736C">
        <w:t>urządzeń, o</w:t>
      </w:r>
      <w:r>
        <w:t xml:space="preserve"> </w:t>
      </w:r>
      <w:r w:rsidRPr="0085736C">
        <w:t>których mowa w</w:t>
      </w:r>
      <w:r>
        <w:t xml:space="preserve"> </w:t>
      </w:r>
      <w:r w:rsidRPr="0085736C">
        <w:t>art.</w:t>
      </w:r>
      <w:r>
        <w:t xml:space="preserve"> </w:t>
      </w:r>
      <w:r w:rsidRPr="0085736C">
        <w:t>4 ust.</w:t>
      </w:r>
      <w:r>
        <w:t xml:space="preserve"> </w:t>
      </w:r>
      <w:r w:rsidRPr="0085736C">
        <w:t>1 pkt</w:t>
      </w:r>
      <w:r>
        <w:t xml:space="preserve"> </w:t>
      </w:r>
      <w:r w:rsidRPr="0085736C">
        <w:t>1, przez przełożonych pracowników ochrony oraz osoby uprawnione do prowadzenia tej kontroli;</w:t>
      </w:r>
    </w:p>
    <w:p w:rsidR="00D751CA" w:rsidRPr="0085736C" w:rsidRDefault="00D751CA" w:rsidP="00D751CA">
      <w:pPr>
        <w:pStyle w:val="ZPKTzmpktartykuempunktem"/>
      </w:pPr>
      <w:r w:rsidRPr="0085736C">
        <w:t>4)</w:t>
      </w:r>
      <w:r w:rsidRPr="0085736C">
        <w:tab/>
        <w:t>uzbrojeni</w:t>
      </w:r>
      <w:r>
        <w:t>a</w:t>
      </w:r>
      <w:r w:rsidRPr="0085736C">
        <w:t xml:space="preserve"> i</w:t>
      </w:r>
      <w:r>
        <w:t xml:space="preserve"> </w:t>
      </w:r>
      <w:r w:rsidRPr="0085736C">
        <w:t>wyposażeni</w:t>
      </w:r>
      <w:r>
        <w:t>a</w:t>
      </w:r>
      <w:r w:rsidRPr="0085736C">
        <w:t xml:space="preserve"> oraz umundurowani</w:t>
      </w:r>
      <w:r>
        <w:t>a</w:t>
      </w:r>
      <w:r w:rsidRPr="0085736C">
        <w:t xml:space="preserve"> pracowników ochrony;</w:t>
      </w:r>
    </w:p>
    <w:p w:rsidR="00D751CA" w:rsidRPr="0085736C" w:rsidRDefault="00D751CA" w:rsidP="00D751CA">
      <w:pPr>
        <w:pStyle w:val="ZPKTzmpktartykuempunktem"/>
      </w:pPr>
      <w:r w:rsidRPr="0085736C">
        <w:t>5)</w:t>
      </w:r>
      <w:r w:rsidRPr="0085736C">
        <w:tab/>
        <w:t>podległoś</w:t>
      </w:r>
      <w:r>
        <w:t>ci</w:t>
      </w:r>
      <w:r w:rsidRPr="0085736C">
        <w:t xml:space="preserve"> pracowników ochrony;</w:t>
      </w:r>
    </w:p>
    <w:p w:rsidR="00D751CA" w:rsidRPr="0085736C" w:rsidRDefault="00D751CA" w:rsidP="00D751CA">
      <w:pPr>
        <w:pStyle w:val="ZPKTzmpktartykuempunktem"/>
      </w:pPr>
      <w:r w:rsidRPr="0085736C">
        <w:t>6)</w:t>
      </w:r>
      <w:r w:rsidRPr="0085736C">
        <w:tab/>
        <w:t>uprawnie</w:t>
      </w:r>
      <w:r>
        <w:t>ń</w:t>
      </w:r>
      <w:r w:rsidRPr="0085736C">
        <w:t xml:space="preserve"> dowódcy jednostki wojskowej oraz osób przez niego upoważnionych, </w:t>
      </w:r>
      <w:r w:rsidR="00F43501" w:rsidRPr="0085736C">
        <w:t>a</w:t>
      </w:r>
      <w:r w:rsidR="00F43501">
        <w:t> </w:t>
      </w:r>
      <w:r w:rsidRPr="0085736C">
        <w:t>także służb dyżurnych w</w:t>
      </w:r>
      <w:r>
        <w:t xml:space="preserve"> </w:t>
      </w:r>
      <w:r w:rsidRPr="0085736C">
        <w:t>stosunku do pracowników ochrony;</w:t>
      </w:r>
    </w:p>
    <w:p w:rsidR="00D751CA" w:rsidRPr="0085736C" w:rsidRDefault="00D751CA" w:rsidP="00D751CA">
      <w:pPr>
        <w:pStyle w:val="ZPKTzmpktartykuempunktem"/>
      </w:pPr>
      <w:r w:rsidRPr="0085736C">
        <w:t>7)</w:t>
      </w:r>
      <w:r w:rsidRPr="0085736C">
        <w:tab/>
        <w:t>szczegółow</w:t>
      </w:r>
      <w:r>
        <w:t>ych</w:t>
      </w:r>
      <w:r w:rsidRPr="0085736C">
        <w:t xml:space="preserve"> zasad odpowiedzialności przedsiębiorcy i</w:t>
      </w:r>
      <w:r>
        <w:t xml:space="preserve"> </w:t>
      </w:r>
      <w:r w:rsidRPr="0085736C">
        <w:t>pracowników ochrony za powierzone ochronie mienie;</w:t>
      </w:r>
    </w:p>
    <w:p w:rsidR="00D751CA" w:rsidRPr="0085736C" w:rsidRDefault="00D751CA" w:rsidP="00D751CA">
      <w:pPr>
        <w:pStyle w:val="ZPKTzmpktartykuempunktem"/>
      </w:pPr>
      <w:r w:rsidRPr="0085736C">
        <w:t>8)</w:t>
      </w:r>
      <w:r w:rsidRPr="0085736C">
        <w:tab/>
        <w:t>skutk</w:t>
      </w:r>
      <w:r>
        <w:t>ów</w:t>
      </w:r>
      <w:r w:rsidRPr="0085736C">
        <w:t xml:space="preserve"> oraz zakres</w:t>
      </w:r>
      <w:r>
        <w:t>u</w:t>
      </w:r>
      <w:r w:rsidRPr="0085736C">
        <w:t xml:space="preserve"> odpowiedzialności stron umowy z</w:t>
      </w:r>
      <w:r>
        <w:t xml:space="preserve"> </w:t>
      </w:r>
      <w:r w:rsidRPr="0085736C">
        <w:t>tytułu niewykonania lub nienależytego wykonania obowiązków;</w:t>
      </w:r>
    </w:p>
    <w:p w:rsidR="00D751CA" w:rsidRPr="0085736C" w:rsidRDefault="00D751CA" w:rsidP="00D751CA">
      <w:pPr>
        <w:pStyle w:val="ZPKTzmpktartykuempunktem"/>
      </w:pPr>
      <w:r w:rsidRPr="0085736C">
        <w:t>9)</w:t>
      </w:r>
      <w:r w:rsidRPr="0085736C">
        <w:tab/>
        <w:t>obowiąz</w:t>
      </w:r>
      <w:r>
        <w:t>ku</w:t>
      </w:r>
      <w:r w:rsidRPr="0085736C">
        <w:t xml:space="preserve"> przekazania dowódcy jednostki wojskowej przez przedsiębiorcę wykazu wszystkich pracowników ochrony przewidzianych do ochrony obszarów, obiektów i</w:t>
      </w:r>
      <w:r>
        <w:t xml:space="preserve"> </w:t>
      </w:r>
      <w:r w:rsidRPr="0085736C">
        <w:t>urządzeń, o</w:t>
      </w:r>
      <w:r>
        <w:t xml:space="preserve"> </w:t>
      </w:r>
      <w:r w:rsidRPr="0085736C">
        <w:t>których mowa w</w:t>
      </w:r>
      <w:r>
        <w:t xml:space="preserve"> </w:t>
      </w:r>
      <w:r w:rsidRPr="0085736C">
        <w:t>art.</w:t>
      </w:r>
      <w:r>
        <w:t xml:space="preserve"> </w:t>
      </w:r>
      <w:r w:rsidRPr="0085736C">
        <w:t>4 ust.</w:t>
      </w:r>
      <w:r>
        <w:t xml:space="preserve"> </w:t>
      </w:r>
      <w:r w:rsidRPr="0085736C">
        <w:t>1 pkt</w:t>
      </w:r>
      <w:r>
        <w:t xml:space="preserve"> </w:t>
      </w:r>
      <w:r w:rsidRPr="0085736C">
        <w:t>1, wraz z</w:t>
      </w:r>
      <w:r>
        <w:t xml:space="preserve"> </w:t>
      </w:r>
      <w:r w:rsidRPr="0085736C">
        <w:t>podaniem numeru legitymacji kwalifikowanego pracownika ochrony fizycznej;</w:t>
      </w:r>
    </w:p>
    <w:p w:rsidR="00D751CA" w:rsidRPr="0085736C" w:rsidRDefault="00D751CA" w:rsidP="00D751CA">
      <w:pPr>
        <w:pStyle w:val="ZPKTzmpktartykuempunktem"/>
      </w:pPr>
      <w:r w:rsidRPr="0085736C">
        <w:t>10)</w:t>
      </w:r>
      <w:r w:rsidRPr="0085736C">
        <w:tab/>
        <w:t>obowiąz</w:t>
      </w:r>
      <w:r>
        <w:t>ku</w:t>
      </w:r>
      <w:r w:rsidRPr="0085736C">
        <w:t xml:space="preserve"> bieżącego szkolenia przez przedsiębiorcę pracowników ochrony, </w:t>
      </w:r>
      <w:r w:rsidR="003D31AE" w:rsidRPr="0085736C">
        <w:t>o</w:t>
      </w:r>
      <w:r w:rsidR="003D31AE">
        <w:t> </w:t>
      </w:r>
      <w:r w:rsidRPr="0085736C">
        <w:t>których mowa w</w:t>
      </w:r>
      <w:r>
        <w:t xml:space="preserve"> </w:t>
      </w:r>
      <w:r w:rsidRPr="0085736C">
        <w:t>pkt</w:t>
      </w:r>
      <w:r>
        <w:t xml:space="preserve"> </w:t>
      </w:r>
      <w:r w:rsidRPr="0085736C">
        <w:t>9, odbywania przez nich, co najmniej raz na kwartał, strzelań z</w:t>
      </w:r>
      <w:r>
        <w:t xml:space="preserve"> </w:t>
      </w:r>
      <w:r w:rsidRPr="0085736C">
        <w:t>broni będącej na ich wyposażeniu, w</w:t>
      </w:r>
      <w:r>
        <w:t xml:space="preserve"> </w:t>
      </w:r>
      <w:r w:rsidRPr="0085736C">
        <w:t>tym przedstawiania dowódcy ochranianej jednostki wojskowej ich wyników, oraz udział</w:t>
      </w:r>
      <w:r>
        <w:t>u</w:t>
      </w:r>
      <w:r w:rsidRPr="0085736C">
        <w:t xml:space="preserve"> w</w:t>
      </w:r>
      <w:r>
        <w:t xml:space="preserve"> </w:t>
      </w:r>
      <w:r w:rsidRPr="0085736C">
        <w:t xml:space="preserve">szkoleniach </w:t>
      </w:r>
      <w:bookmarkStart w:id="0" w:name="_GoBack"/>
      <w:bookmarkEnd w:id="0"/>
      <w:r w:rsidR="0022589D" w:rsidRPr="0085736C">
        <w:t>z</w:t>
      </w:r>
      <w:r w:rsidR="0022589D">
        <w:t> </w:t>
      </w:r>
      <w:r w:rsidRPr="0085736C">
        <w:t>pozorowanym naruszeniem systemu ochrony ochranianej jednostki wojskowej;</w:t>
      </w:r>
    </w:p>
    <w:p w:rsidR="00D751CA" w:rsidRPr="0085736C" w:rsidRDefault="00D751CA" w:rsidP="00D751CA">
      <w:pPr>
        <w:pStyle w:val="ZPKTzmpktartykuempunktem"/>
      </w:pPr>
      <w:r w:rsidRPr="0085736C">
        <w:t>11)</w:t>
      </w:r>
      <w:r w:rsidRPr="0085736C">
        <w:tab/>
        <w:t>instrukcj</w:t>
      </w:r>
      <w:r>
        <w:t>i</w:t>
      </w:r>
      <w:r w:rsidRPr="0085736C">
        <w:t xml:space="preserve"> ochrony obszaru, obiektu </w:t>
      </w:r>
      <w:r>
        <w:t>i</w:t>
      </w:r>
      <w:r w:rsidRPr="0085736C">
        <w:t xml:space="preserve"> urządzenia, o</w:t>
      </w:r>
      <w:r>
        <w:t xml:space="preserve"> </w:t>
      </w:r>
      <w:r w:rsidRPr="0085736C">
        <w:t>których mowa w</w:t>
      </w:r>
      <w:r>
        <w:t xml:space="preserve"> </w:t>
      </w:r>
      <w:r w:rsidRPr="0085736C">
        <w:t>art.</w:t>
      </w:r>
      <w:r>
        <w:t xml:space="preserve"> </w:t>
      </w:r>
      <w:r w:rsidRPr="0085736C">
        <w:t>4 ust.</w:t>
      </w:r>
      <w:r>
        <w:t xml:space="preserve"> </w:t>
      </w:r>
      <w:r w:rsidRPr="0085736C">
        <w:t>1 pkt</w:t>
      </w:r>
      <w:r>
        <w:t xml:space="preserve"> </w:t>
      </w:r>
      <w:r w:rsidRPr="0085736C">
        <w:t>1, określając</w:t>
      </w:r>
      <w:r>
        <w:t>ej</w:t>
      </w:r>
      <w:r w:rsidRPr="0085736C">
        <w:t xml:space="preserve"> zadania i</w:t>
      </w:r>
      <w:r>
        <w:t xml:space="preserve"> </w:t>
      </w:r>
      <w:r w:rsidRPr="0085736C">
        <w:t>sposób działania specjalistycznej uzbrojonej formacji ochronnej, stanowiąc</w:t>
      </w:r>
      <w:r>
        <w:t>ej</w:t>
      </w:r>
      <w:r w:rsidRPr="0085736C">
        <w:t xml:space="preserve"> załącznik do umowy.</w:t>
      </w:r>
    </w:p>
    <w:p w:rsidR="00D751CA" w:rsidRPr="0085736C" w:rsidRDefault="00D751CA" w:rsidP="00D645EA">
      <w:pPr>
        <w:pStyle w:val="ZUSTzmustartykuempunktem"/>
      </w:pPr>
      <w:r w:rsidRPr="0085736C">
        <w:t>2. Specjalistyczna uzbrojona formacja ochronna jest obowiązana posiadać następujące dokumenty niezbędne do prawidłowego wykonywania zadań:</w:t>
      </w:r>
    </w:p>
    <w:p w:rsidR="00D751CA" w:rsidRPr="0085736C" w:rsidRDefault="00D751CA" w:rsidP="00D751CA">
      <w:pPr>
        <w:pStyle w:val="ZPKTzmpktartykuempunktem"/>
      </w:pPr>
      <w:r w:rsidRPr="0085736C">
        <w:lastRenderedPageBreak/>
        <w:t>1)</w:t>
      </w:r>
      <w:r w:rsidRPr="0085736C">
        <w:tab/>
        <w:t xml:space="preserve">instrukcję ochrony obszaru, obiektu </w:t>
      </w:r>
      <w:r>
        <w:t xml:space="preserve">i </w:t>
      </w:r>
      <w:r w:rsidRPr="0085736C">
        <w:t>urządzenia, o</w:t>
      </w:r>
      <w:r>
        <w:t xml:space="preserve"> </w:t>
      </w:r>
      <w:r w:rsidRPr="0085736C">
        <w:t>których mowa w</w:t>
      </w:r>
      <w:r>
        <w:t xml:space="preserve"> </w:t>
      </w:r>
      <w:r w:rsidRPr="0085736C">
        <w:t>art.</w:t>
      </w:r>
      <w:r>
        <w:t xml:space="preserve"> </w:t>
      </w:r>
      <w:r w:rsidRPr="0085736C">
        <w:t>4 ust.</w:t>
      </w:r>
      <w:r>
        <w:t xml:space="preserve"> </w:t>
      </w:r>
      <w:r w:rsidRPr="0085736C">
        <w:t>1</w:t>
      </w:r>
      <w:r>
        <w:t xml:space="preserve"> pkt 1</w:t>
      </w:r>
      <w:r w:rsidRPr="0085736C">
        <w:t>;</w:t>
      </w:r>
    </w:p>
    <w:p w:rsidR="00D751CA" w:rsidRPr="0085736C" w:rsidRDefault="00D751CA" w:rsidP="00D751CA">
      <w:pPr>
        <w:pStyle w:val="ZPKTzmpktartykuempunktem"/>
      </w:pPr>
      <w:r w:rsidRPr="0085736C">
        <w:t>2)</w:t>
      </w:r>
      <w:r w:rsidRPr="0085736C">
        <w:tab/>
        <w:t>plan ochrony jednostki wojskowej zatwie</w:t>
      </w:r>
      <w:r>
        <w:t xml:space="preserve">rdzony przez dowódcę jednostki </w:t>
      </w:r>
      <w:r w:rsidRPr="0085736C">
        <w:t>wojskowej lub wyciąg z</w:t>
      </w:r>
      <w:r>
        <w:t xml:space="preserve"> </w:t>
      </w:r>
      <w:r w:rsidRPr="0085736C">
        <w:t>tego planu;</w:t>
      </w:r>
    </w:p>
    <w:p w:rsidR="00D751CA" w:rsidRPr="0085736C" w:rsidRDefault="00D751CA" w:rsidP="00D751CA">
      <w:pPr>
        <w:pStyle w:val="ZPKTzmpktartykuempunktem"/>
      </w:pPr>
      <w:r w:rsidRPr="0085736C">
        <w:t>3)</w:t>
      </w:r>
      <w:r w:rsidRPr="0085736C">
        <w:tab/>
        <w:t>tabelę posterunków;</w:t>
      </w:r>
    </w:p>
    <w:p w:rsidR="00D751CA" w:rsidRPr="0085736C" w:rsidRDefault="00D751CA" w:rsidP="00D751CA">
      <w:pPr>
        <w:pStyle w:val="ZPKTzmpktartykuempunktem"/>
      </w:pPr>
      <w:r w:rsidRPr="0085736C">
        <w:t>4)</w:t>
      </w:r>
      <w:r w:rsidRPr="0085736C">
        <w:tab/>
        <w:t>książkę meldunków;</w:t>
      </w:r>
    </w:p>
    <w:p w:rsidR="00D751CA" w:rsidRPr="0085736C" w:rsidRDefault="00D751CA" w:rsidP="00D751CA">
      <w:pPr>
        <w:pStyle w:val="ZPKTzmpktartykuempunktem"/>
      </w:pPr>
      <w:r w:rsidRPr="0085736C">
        <w:t>5)</w:t>
      </w:r>
      <w:r w:rsidRPr="0085736C">
        <w:tab/>
        <w:t>ewidencję kluczy oraz rejestr zdarzeń alarmowych;</w:t>
      </w:r>
    </w:p>
    <w:p w:rsidR="00D751CA" w:rsidRPr="0085736C" w:rsidRDefault="00D751CA" w:rsidP="00D751CA">
      <w:pPr>
        <w:pStyle w:val="ZPKTzmpktartykuempunktem"/>
      </w:pPr>
      <w:r w:rsidRPr="0085736C">
        <w:t>6)</w:t>
      </w:r>
      <w:r w:rsidRPr="0085736C">
        <w:tab/>
        <w:t>wzory dokumentów uprawniających do wejścia lub wjazdu na obszar</w:t>
      </w:r>
      <w:r>
        <w:t xml:space="preserve"> lub do</w:t>
      </w:r>
      <w:r w:rsidRPr="0085736C">
        <w:t xml:space="preserve"> obiekt</w:t>
      </w:r>
      <w:r>
        <w:t>u</w:t>
      </w:r>
      <w:r w:rsidRPr="0085736C">
        <w:t xml:space="preserve"> chronion</w:t>
      </w:r>
      <w:r>
        <w:t>ego</w:t>
      </w:r>
      <w:r w:rsidRPr="0085736C">
        <w:t xml:space="preserve"> albo wyjścia lub wyjazdu z</w:t>
      </w:r>
      <w:r>
        <w:t xml:space="preserve"> takiego </w:t>
      </w:r>
      <w:r w:rsidRPr="0085736C">
        <w:t>obszaru</w:t>
      </w:r>
      <w:r>
        <w:t xml:space="preserve"> lub</w:t>
      </w:r>
      <w:r w:rsidRPr="0085736C">
        <w:t xml:space="preserve"> obiektu;</w:t>
      </w:r>
    </w:p>
    <w:p w:rsidR="00D751CA" w:rsidRPr="0085736C" w:rsidRDefault="00D751CA" w:rsidP="00D751CA">
      <w:pPr>
        <w:pStyle w:val="ZPKTzmpktartykuempunktem"/>
      </w:pPr>
      <w:r w:rsidRPr="0085736C">
        <w:t>7)</w:t>
      </w:r>
      <w:r w:rsidRPr="0085736C">
        <w:tab/>
        <w:t>wykaz telefonów alarmowych i</w:t>
      </w:r>
      <w:r>
        <w:t xml:space="preserve"> </w:t>
      </w:r>
      <w:r w:rsidRPr="0085736C">
        <w:t>służbowych;</w:t>
      </w:r>
    </w:p>
    <w:p w:rsidR="00D751CA" w:rsidRPr="0085736C" w:rsidRDefault="00D751CA" w:rsidP="00D751CA">
      <w:pPr>
        <w:pStyle w:val="ZPKTzmpktartykuempunktem"/>
      </w:pPr>
      <w:r w:rsidRPr="0085736C">
        <w:t>8)</w:t>
      </w:r>
      <w:r w:rsidRPr="0085736C">
        <w:tab/>
        <w:t>sygnały powszechnego ostrzegania i</w:t>
      </w:r>
      <w:r>
        <w:t xml:space="preserve"> </w:t>
      </w:r>
      <w:r w:rsidRPr="0085736C">
        <w:t>alarmowania;</w:t>
      </w:r>
    </w:p>
    <w:p w:rsidR="00D751CA" w:rsidRPr="0085736C" w:rsidRDefault="00D751CA" w:rsidP="00D751CA">
      <w:pPr>
        <w:pStyle w:val="ZPKTzmpktartykuempunktem"/>
      </w:pPr>
      <w:r w:rsidRPr="0085736C">
        <w:t>9)</w:t>
      </w:r>
      <w:r w:rsidRPr="0085736C">
        <w:tab/>
        <w:t>plan ochrony przeciwpożarowej;</w:t>
      </w:r>
    </w:p>
    <w:p w:rsidR="00D751CA" w:rsidRPr="0085736C" w:rsidRDefault="00D751CA" w:rsidP="00D751CA">
      <w:pPr>
        <w:pStyle w:val="ZPKTzmpktartykuempunktem"/>
      </w:pPr>
      <w:r w:rsidRPr="0085736C">
        <w:t>10)</w:t>
      </w:r>
      <w:r w:rsidRPr="0085736C">
        <w:tab/>
        <w:t>spis wyposażenia pomieszczeń wartowni;</w:t>
      </w:r>
    </w:p>
    <w:p w:rsidR="00D751CA" w:rsidRPr="0085736C" w:rsidRDefault="00D751CA" w:rsidP="00D751CA">
      <w:pPr>
        <w:pStyle w:val="ZPKTzmpktartykuempunktem"/>
      </w:pPr>
      <w:r w:rsidRPr="0085736C">
        <w:t>11)</w:t>
      </w:r>
      <w:r w:rsidRPr="0085736C">
        <w:tab/>
        <w:t>wzory plomb i</w:t>
      </w:r>
      <w:r>
        <w:t xml:space="preserve"> </w:t>
      </w:r>
      <w:r w:rsidRPr="0085736C">
        <w:t>odciski pieczęci każdego posterunku.</w:t>
      </w:r>
    </w:p>
    <w:p w:rsidR="00D751CA" w:rsidRPr="0085736C" w:rsidRDefault="00D751CA" w:rsidP="00D751CA">
      <w:pPr>
        <w:pStyle w:val="ZARTzmartartykuempunktem"/>
      </w:pPr>
      <w:r w:rsidRPr="0085736C">
        <w:t>Art. 43d. Specjalistyczne uzbrojone formacje ochronne realizują zadania z</w:t>
      </w:r>
      <w:r>
        <w:t xml:space="preserve"> </w:t>
      </w:r>
      <w:r w:rsidRPr="0085736C">
        <w:t>zakresu ochrony obszarów, obiektów i</w:t>
      </w:r>
      <w:r>
        <w:t xml:space="preserve"> </w:t>
      </w:r>
      <w:r w:rsidRPr="0085736C">
        <w:t>urządzeń, o</w:t>
      </w:r>
      <w:r>
        <w:t xml:space="preserve"> </w:t>
      </w:r>
      <w:r w:rsidRPr="0085736C">
        <w:t>których mowa w</w:t>
      </w:r>
      <w:r>
        <w:t xml:space="preserve"> </w:t>
      </w:r>
      <w:r w:rsidRPr="0085736C">
        <w:t>art.</w:t>
      </w:r>
      <w:r>
        <w:t xml:space="preserve"> </w:t>
      </w:r>
      <w:r w:rsidRPr="0085736C">
        <w:t>4 ust.</w:t>
      </w:r>
      <w:r>
        <w:t xml:space="preserve"> </w:t>
      </w:r>
      <w:r w:rsidRPr="0085736C">
        <w:t>1 pkt</w:t>
      </w:r>
      <w:r>
        <w:t xml:space="preserve"> </w:t>
      </w:r>
      <w:r w:rsidRPr="0085736C">
        <w:t xml:space="preserve">1, </w:t>
      </w:r>
      <w:r w:rsidR="003D31AE" w:rsidRPr="0085736C">
        <w:t>w</w:t>
      </w:r>
      <w:r w:rsidR="003D31AE">
        <w:t> </w:t>
      </w:r>
      <w:r w:rsidRPr="0085736C">
        <w:t>szczególności przez:</w:t>
      </w:r>
    </w:p>
    <w:p w:rsidR="00D751CA" w:rsidRPr="0085736C" w:rsidRDefault="00D751CA" w:rsidP="00D751CA">
      <w:pPr>
        <w:pStyle w:val="ZPKTzmpktartykuempunktem"/>
      </w:pPr>
      <w:r w:rsidRPr="0085736C">
        <w:t>1)</w:t>
      </w:r>
      <w:r w:rsidRPr="0085736C">
        <w:tab/>
        <w:t>konwojowanie mienia jednostki wojskowej;</w:t>
      </w:r>
    </w:p>
    <w:p w:rsidR="00D751CA" w:rsidRPr="0085736C" w:rsidRDefault="00D751CA" w:rsidP="00D751CA">
      <w:pPr>
        <w:pStyle w:val="ZPKTzmpktartykuempunktem"/>
      </w:pPr>
      <w:r w:rsidRPr="0085736C">
        <w:t>2)</w:t>
      </w:r>
      <w:r w:rsidRPr="0085736C">
        <w:tab/>
        <w:t>przekazywanie Policji, Żandarmerii Wojskowej lub wojskowym organom porządkowym</w:t>
      </w:r>
      <w:r>
        <w:t xml:space="preserve"> osób ujętych podczas wykonywania zadań ochronnych</w:t>
      </w:r>
      <w:r w:rsidRPr="0085736C">
        <w:t>;</w:t>
      </w:r>
    </w:p>
    <w:p w:rsidR="00D751CA" w:rsidRPr="0085736C" w:rsidRDefault="00D751CA" w:rsidP="00D751CA">
      <w:pPr>
        <w:pStyle w:val="ZPKTzmpktartykuempunktem"/>
      </w:pPr>
      <w:r w:rsidRPr="0085736C">
        <w:t>3)</w:t>
      </w:r>
      <w:r w:rsidRPr="0085736C">
        <w:tab/>
        <w:t>współpracę z</w:t>
      </w:r>
      <w:r>
        <w:t xml:space="preserve"> </w:t>
      </w:r>
      <w:r w:rsidRPr="0085736C">
        <w:t xml:space="preserve">Żandarmerią Wojskową, wojskowymi organami porządkowymi </w:t>
      </w:r>
      <w:r w:rsidR="003D31AE" w:rsidRPr="0085736C">
        <w:t>i</w:t>
      </w:r>
      <w:r w:rsidR="003D31AE">
        <w:t> </w:t>
      </w:r>
      <w:r w:rsidRPr="0085736C">
        <w:t>Policją;</w:t>
      </w:r>
    </w:p>
    <w:p w:rsidR="00D751CA" w:rsidRPr="0085736C" w:rsidRDefault="00D751CA" w:rsidP="00D751CA">
      <w:pPr>
        <w:pStyle w:val="ZPKTzmpktartykuempunktem"/>
      </w:pPr>
      <w:r w:rsidRPr="0085736C">
        <w:t>4)</w:t>
      </w:r>
      <w:r w:rsidRPr="0085736C">
        <w:tab/>
        <w:t>współpracę z</w:t>
      </w:r>
      <w:r>
        <w:t xml:space="preserve"> </w:t>
      </w:r>
      <w:r w:rsidRPr="0085736C">
        <w:t>wewnętrzną służbą ochrony oraz wojskową ochroną przeciwpożarową, jeżeli znajdują się na obszarach lub w</w:t>
      </w:r>
      <w:r>
        <w:t xml:space="preserve"> </w:t>
      </w:r>
      <w:r w:rsidRPr="0085736C">
        <w:t>obiektach, o</w:t>
      </w:r>
      <w:r>
        <w:t xml:space="preserve"> </w:t>
      </w:r>
      <w:r w:rsidRPr="0085736C">
        <w:t>których mowa w</w:t>
      </w:r>
      <w:r>
        <w:t xml:space="preserve"> </w:t>
      </w:r>
      <w:r w:rsidRPr="0085736C">
        <w:t>art.</w:t>
      </w:r>
      <w:r>
        <w:t xml:space="preserve"> </w:t>
      </w:r>
      <w:r w:rsidRPr="0085736C">
        <w:t>4 ust.</w:t>
      </w:r>
      <w:r>
        <w:t xml:space="preserve"> </w:t>
      </w:r>
      <w:r w:rsidRPr="0085736C">
        <w:t>1</w:t>
      </w:r>
      <w:r>
        <w:t xml:space="preserve"> pkt 1</w:t>
      </w:r>
      <w:r w:rsidRPr="0085736C">
        <w:t>;</w:t>
      </w:r>
    </w:p>
    <w:p w:rsidR="00D751CA" w:rsidRPr="0085736C" w:rsidRDefault="00D751CA" w:rsidP="00D751CA">
      <w:pPr>
        <w:pStyle w:val="ZPKTzmpktartykuempunktem"/>
      </w:pPr>
      <w:r w:rsidRPr="0085736C">
        <w:t>5)</w:t>
      </w:r>
      <w:r w:rsidRPr="0085736C">
        <w:tab/>
        <w:t>wykonywanie innych zadań określonych w</w:t>
      </w:r>
      <w:r>
        <w:t xml:space="preserve"> </w:t>
      </w:r>
      <w:r w:rsidRPr="0085736C">
        <w:t>planie ochrony jednostki wojskowej.”;</w:t>
      </w:r>
    </w:p>
    <w:p w:rsidR="00D751CA" w:rsidRPr="00D751CA" w:rsidRDefault="00D751CA" w:rsidP="00D751CA">
      <w:pPr>
        <w:pStyle w:val="PKTpunkt"/>
      </w:pPr>
      <w:r>
        <w:t>4</w:t>
      </w:r>
      <w:r w:rsidRPr="00D751CA">
        <w:t>)</w:t>
      </w:r>
      <w:r w:rsidRPr="00D751CA">
        <w:tab/>
        <w:t>uchyla się art.</w:t>
      </w:r>
      <w:r>
        <w:t xml:space="preserve"> </w:t>
      </w:r>
      <w:r w:rsidRPr="00D751CA">
        <w:t>44;</w:t>
      </w:r>
    </w:p>
    <w:p w:rsidR="00D751CA" w:rsidRPr="00B97972" w:rsidRDefault="00D751CA" w:rsidP="00D751CA">
      <w:pPr>
        <w:pStyle w:val="PKTpunkt"/>
      </w:pPr>
      <w:r>
        <w:t>5</w:t>
      </w:r>
      <w:r w:rsidRPr="0085736C">
        <w:t>)</w:t>
      </w:r>
      <w:r w:rsidRPr="0085736C">
        <w:tab/>
      </w:r>
      <w:r w:rsidRPr="00B97972">
        <w:t>w art.</w:t>
      </w:r>
      <w:r>
        <w:t xml:space="preserve"> </w:t>
      </w:r>
      <w:r w:rsidRPr="00B97972">
        <w:t>45</w:t>
      </w:r>
      <w:r>
        <w:t xml:space="preserve"> </w:t>
      </w:r>
      <w:r w:rsidRPr="00B97972">
        <w:t>wyrazy „Przepisy art. 43, 44 i 44a” zastępuje się wyrazami „Przepisy art.</w:t>
      </w:r>
      <w:r>
        <w:t xml:space="preserve"> </w:t>
      </w:r>
      <w:r w:rsidRPr="00B97972">
        <w:t xml:space="preserve">43, </w:t>
      </w:r>
      <w:r w:rsidR="003D31AE">
        <w:t xml:space="preserve">art. </w:t>
      </w:r>
      <w:r w:rsidRPr="00B97972">
        <w:t>43a i</w:t>
      </w:r>
      <w:r>
        <w:t xml:space="preserve"> </w:t>
      </w:r>
      <w:r w:rsidR="003D31AE">
        <w:t xml:space="preserve">art. </w:t>
      </w:r>
      <w:r w:rsidRPr="00B97972">
        <w:t>44a”;</w:t>
      </w:r>
    </w:p>
    <w:p w:rsidR="00D751CA" w:rsidRPr="0085736C" w:rsidRDefault="00D751CA" w:rsidP="00D751CA">
      <w:pPr>
        <w:pStyle w:val="PKTpunkt"/>
      </w:pPr>
      <w:r>
        <w:t>6</w:t>
      </w:r>
      <w:r w:rsidRPr="0085736C">
        <w:t>)</w:t>
      </w:r>
      <w:r w:rsidRPr="0085736C">
        <w:tab/>
        <w:t>art. 50a otrzymuje brzmienie:</w:t>
      </w:r>
    </w:p>
    <w:p w:rsidR="00680A2B" w:rsidRDefault="00D751CA" w:rsidP="00D751CA">
      <w:pPr>
        <w:pStyle w:val="ZARTzmartartykuempunktem"/>
      </w:pPr>
      <w:r w:rsidRPr="0085736C">
        <w:t>„Art. 50a. Kto, wbrew obowiązkowi określonemu w</w:t>
      </w:r>
      <w:r>
        <w:t xml:space="preserve"> </w:t>
      </w:r>
      <w:r w:rsidRPr="0085736C">
        <w:t>art.</w:t>
      </w:r>
      <w:r>
        <w:t xml:space="preserve"> </w:t>
      </w:r>
      <w:r w:rsidRPr="0085736C">
        <w:t>43 ust.</w:t>
      </w:r>
      <w:r>
        <w:t xml:space="preserve"> </w:t>
      </w:r>
      <w:r w:rsidRPr="0085736C">
        <w:t>3 lub art.</w:t>
      </w:r>
      <w:r>
        <w:t xml:space="preserve"> </w:t>
      </w:r>
      <w:r w:rsidRPr="0085736C">
        <w:t>43a ust.</w:t>
      </w:r>
      <w:r>
        <w:t xml:space="preserve"> </w:t>
      </w:r>
      <w:r w:rsidRPr="0085736C">
        <w:t>17, nie usuwa, w</w:t>
      </w:r>
      <w:r>
        <w:t xml:space="preserve"> </w:t>
      </w:r>
      <w:r w:rsidRPr="0085736C">
        <w:t>terminie określonym w</w:t>
      </w:r>
      <w:r>
        <w:t xml:space="preserve"> </w:t>
      </w:r>
      <w:r w:rsidRPr="0085736C">
        <w:t xml:space="preserve">zaleceniu, </w:t>
      </w:r>
      <w:r>
        <w:t xml:space="preserve">naruszeń przepisów prawa lub </w:t>
      </w:r>
      <w:r>
        <w:lastRenderedPageBreak/>
        <w:t xml:space="preserve">nieprawidłowości, </w:t>
      </w:r>
      <w:r w:rsidRPr="0085736C">
        <w:t>stwierdzonych w</w:t>
      </w:r>
      <w:r>
        <w:t xml:space="preserve"> </w:t>
      </w:r>
      <w:r w:rsidRPr="0085736C">
        <w:t>ramach sprawowanego nadzoru Komendanta Głównego Policji lub Ministra Obrony Narodowej</w:t>
      </w:r>
      <w:r>
        <w:t xml:space="preserve"> </w:t>
      </w:r>
    </w:p>
    <w:p w:rsidR="00D751CA" w:rsidRPr="0085736C" w:rsidRDefault="00D751CA" w:rsidP="00D751CA">
      <w:pPr>
        <w:pStyle w:val="ZARTzmartartykuempunktem"/>
      </w:pPr>
      <w:r w:rsidRPr="0085736C">
        <w:t>podlega grzywnie, karze ograniczenia wolności albo pozbawienia wolności do lat 2.”.</w:t>
      </w:r>
    </w:p>
    <w:p w:rsidR="00D751CA" w:rsidRPr="0085736C" w:rsidRDefault="00D751CA" w:rsidP="00D751CA">
      <w:pPr>
        <w:pStyle w:val="ARTartustawynprozporzdzenia"/>
      </w:pPr>
      <w:r w:rsidRPr="0085736C">
        <w:rPr>
          <w:rStyle w:val="Ppogrubienie"/>
        </w:rPr>
        <w:t xml:space="preserve">Art. 2. </w:t>
      </w:r>
      <w:r w:rsidRPr="0085736C">
        <w:t>W</w:t>
      </w:r>
      <w:r>
        <w:rPr>
          <w:rStyle w:val="Ppogrubienie"/>
        </w:rPr>
        <w:t xml:space="preserve"> </w:t>
      </w:r>
      <w:r w:rsidRPr="0085736C">
        <w:t>ustawie z</w:t>
      </w:r>
      <w:r>
        <w:t xml:space="preserve"> </w:t>
      </w:r>
      <w:r w:rsidRPr="0085736C">
        <w:t>dnia 24</w:t>
      </w:r>
      <w:r>
        <w:t xml:space="preserve"> </w:t>
      </w:r>
      <w:r w:rsidRPr="0085736C">
        <w:t>sierpnia 2001</w:t>
      </w:r>
      <w:r>
        <w:t xml:space="preserve"> </w:t>
      </w:r>
      <w:r w:rsidRPr="0085736C">
        <w:t>r. o</w:t>
      </w:r>
      <w:r>
        <w:t xml:space="preserve"> </w:t>
      </w:r>
      <w:r w:rsidRPr="0085736C">
        <w:t>Żandarmerii Wojskowej i</w:t>
      </w:r>
      <w:r>
        <w:t xml:space="preserve"> </w:t>
      </w:r>
      <w:r w:rsidRPr="0085736C">
        <w:t>wojskowych organach porządkowych (Dz.</w:t>
      </w:r>
      <w:r>
        <w:t xml:space="preserve"> </w:t>
      </w:r>
      <w:r w:rsidRPr="0085736C">
        <w:t>U. z</w:t>
      </w:r>
      <w:r>
        <w:t xml:space="preserve"> </w:t>
      </w:r>
      <w:r w:rsidRPr="0085736C">
        <w:t>2020</w:t>
      </w:r>
      <w:r>
        <w:t xml:space="preserve"> </w:t>
      </w:r>
      <w:r w:rsidRPr="0085736C">
        <w:t>r. poz.</w:t>
      </w:r>
      <w:r>
        <w:t xml:space="preserve"> </w:t>
      </w:r>
      <w:r w:rsidRPr="0085736C">
        <w:t>431 i</w:t>
      </w:r>
      <w:r>
        <w:t xml:space="preserve"> </w:t>
      </w:r>
      <w:r w:rsidRPr="0085736C">
        <w:t>956) w</w:t>
      </w:r>
      <w:r>
        <w:t xml:space="preserve"> </w:t>
      </w:r>
      <w:r w:rsidRPr="0085736C">
        <w:t>art.</w:t>
      </w:r>
      <w:r>
        <w:t xml:space="preserve"> </w:t>
      </w:r>
      <w:r w:rsidRPr="0085736C">
        <w:t>4 w</w:t>
      </w:r>
      <w:r>
        <w:t xml:space="preserve"> </w:t>
      </w:r>
      <w:r w:rsidRPr="0085736C">
        <w:t>ust.</w:t>
      </w:r>
      <w:r>
        <w:t xml:space="preserve"> </w:t>
      </w:r>
      <w:r w:rsidRPr="0085736C">
        <w:t>2</w:t>
      </w:r>
      <w:r>
        <w:t xml:space="preserve"> </w:t>
      </w:r>
      <w:r w:rsidRPr="0085736C">
        <w:t>po pkt</w:t>
      </w:r>
      <w:r>
        <w:t xml:space="preserve"> </w:t>
      </w:r>
      <w:r w:rsidRPr="0085736C">
        <w:t>16</w:t>
      </w:r>
      <w:r>
        <w:t xml:space="preserve"> </w:t>
      </w:r>
      <w:r w:rsidRPr="0085736C">
        <w:t>dodaje się pkt</w:t>
      </w:r>
      <w:r>
        <w:t xml:space="preserve"> </w:t>
      </w:r>
      <w:r w:rsidRPr="0085736C">
        <w:t>16a w</w:t>
      </w:r>
      <w:r>
        <w:t xml:space="preserve"> </w:t>
      </w:r>
      <w:r w:rsidRPr="0085736C">
        <w:t>brzmieniu:</w:t>
      </w:r>
    </w:p>
    <w:p w:rsidR="00D751CA" w:rsidRPr="0085736C" w:rsidRDefault="00D751CA" w:rsidP="00D751CA">
      <w:pPr>
        <w:pStyle w:val="ZPKTzmpktartykuempunktem"/>
      </w:pPr>
      <w:r w:rsidRPr="0085736C">
        <w:t>„16a)</w:t>
      </w:r>
      <w:r w:rsidRPr="0085736C">
        <w:tab/>
        <w:t>przeprowadzanie kontroli ochrony terenów, o</w:t>
      </w:r>
      <w:r>
        <w:t xml:space="preserve"> </w:t>
      </w:r>
      <w:r w:rsidRPr="0085736C">
        <w:t>których mowa w</w:t>
      </w:r>
      <w:r>
        <w:t xml:space="preserve"> </w:t>
      </w:r>
      <w:r w:rsidRPr="0085736C">
        <w:t>art.</w:t>
      </w:r>
      <w:r>
        <w:t xml:space="preserve"> </w:t>
      </w:r>
      <w:r w:rsidRPr="0085736C">
        <w:t>4 ust.</w:t>
      </w:r>
      <w:r>
        <w:t xml:space="preserve"> </w:t>
      </w:r>
      <w:r w:rsidRPr="0085736C">
        <w:t>1 pkt</w:t>
      </w:r>
      <w:r>
        <w:t xml:space="preserve"> </w:t>
      </w:r>
      <w:r w:rsidRPr="0085736C">
        <w:t>1</w:t>
      </w:r>
      <w:r>
        <w:t xml:space="preserve"> </w:t>
      </w:r>
      <w:r w:rsidRPr="0085736C">
        <w:t>ustawy z</w:t>
      </w:r>
      <w:r>
        <w:t xml:space="preserve"> </w:t>
      </w:r>
      <w:r w:rsidRPr="0085736C">
        <w:t>dnia 22</w:t>
      </w:r>
      <w:r>
        <w:t xml:space="preserve"> </w:t>
      </w:r>
      <w:r w:rsidRPr="0085736C">
        <w:t>sierpnia 1997</w:t>
      </w:r>
      <w:r>
        <w:t xml:space="preserve"> </w:t>
      </w:r>
      <w:r w:rsidRPr="0085736C">
        <w:t>r. o</w:t>
      </w:r>
      <w:r>
        <w:t xml:space="preserve"> </w:t>
      </w:r>
      <w:r w:rsidRPr="0085736C">
        <w:t>ochronie osób i</w:t>
      </w:r>
      <w:r>
        <w:t xml:space="preserve"> </w:t>
      </w:r>
      <w:r w:rsidRPr="0085736C">
        <w:t>mienia (Dz.</w:t>
      </w:r>
      <w:r>
        <w:t xml:space="preserve"> </w:t>
      </w:r>
      <w:r w:rsidRPr="0085736C">
        <w:t>U. z</w:t>
      </w:r>
      <w:r>
        <w:t xml:space="preserve"> </w:t>
      </w:r>
      <w:r w:rsidRPr="0085736C">
        <w:t>2020</w:t>
      </w:r>
      <w:r>
        <w:t xml:space="preserve"> </w:t>
      </w:r>
      <w:r w:rsidRPr="0085736C">
        <w:t>r. poz.</w:t>
      </w:r>
      <w:r>
        <w:t xml:space="preserve"> </w:t>
      </w:r>
      <w:r w:rsidRPr="0085736C">
        <w:t>838), przez specjalistyczne uzbrojone formacje ochronne;”.</w:t>
      </w:r>
    </w:p>
    <w:p w:rsidR="00D751CA" w:rsidRPr="0085736C" w:rsidRDefault="00D751CA" w:rsidP="00D751CA">
      <w:pPr>
        <w:pStyle w:val="ARTartustawynprozporzdzenia"/>
      </w:pPr>
      <w:r w:rsidRPr="0085736C">
        <w:rPr>
          <w:rStyle w:val="Ppogrubienie"/>
        </w:rPr>
        <w:t>Art. 3.</w:t>
      </w:r>
      <w:r>
        <w:t xml:space="preserve"> </w:t>
      </w:r>
      <w:r w:rsidRPr="0085736C">
        <w:t xml:space="preserve">Do </w:t>
      </w:r>
      <w:r>
        <w:t>k</w:t>
      </w:r>
      <w:r w:rsidRPr="00B97972">
        <w:t>ontrol</w:t>
      </w:r>
      <w:r>
        <w:t>i</w:t>
      </w:r>
      <w:r w:rsidRPr="00B97972">
        <w:t xml:space="preserve"> ochrony terenów, o których mowa w art. 4 ust. 1 pkt 1, przez specjalistyczne uzbrojone formacje ochronne</w:t>
      </w:r>
      <w:r>
        <w:t xml:space="preserve">, </w:t>
      </w:r>
      <w:r w:rsidRPr="0085736C">
        <w:t>wszczętych na podstawie art.</w:t>
      </w:r>
      <w:r>
        <w:t xml:space="preserve"> </w:t>
      </w:r>
      <w:r w:rsidRPr="0085736C">
        <w:t>44 ust.</w:t>
      </w:r>
      <w:r>
        <w:t xml:space="preserve"> </w:t>
      </w:r>
      <w:r w:rsidRPr="0085736C">
        <w:t>1</w:t>
      </w:r>
      <w:r>
        <w:t xml:space="preserve">a </w:t>
      </w:r>
      <w:r w:rsidRPr="0085736C">
        <w:t>ustawy zmienianej w</w:t>
      </w:r>
      <w:r>
        <w:t xml:space="preserve"> </w:t>
      </w:r>
      <w:r w:rsidRPr="0085736C">
        <w:t>art.</w:t>
      </w:r>
      <w:r>
        <w:t xml:space="preserve"> </w:t>
      </w:r>
      <w:r w:rsidRPr="0085736C">
        <w:t xml:space="preserve">1, </w:t>
      </w:r>
      <w:r>
        <w:t xml:space="preserve">i </w:t>
      </w:r>
      <w:r w:rsidRPr="0085736C">
        <w:t>niezakończonych do dnia wejścia w</w:t>
      </w:r>
      <w:r>
        <w:t xml:space="preserve"> </w:t>
      </w:r>
      <w:r w:rsidRPr="0085736C">
        <w:t>życie niniejszej ustawy, stosuje się przepisy ustawy zmienianej w</w:t>
      </w:r>
      <w:r>
        <w:t xml:space="preserve"> </w:t>
      </w:r>
      <w:r w:rsidRPr="0085736C">
        <w:t>art.</w:t>
      </w:r>
      <w:r>
        <w:t xml:space="preserve"> </w:t>
      </w:r>
      <w:r w:rsidRPr="0085736C">
        <w:t>1 w</w:t>
      </w:r>
      <w:r>
        <w:t xml:space="preserve"> </w:t>
      </w:r>
      <w:r w:rsidRPr="0085736C">
        <w:t>brzmieniu dotychczasowym.</w:t>
      </w:r>
    </w:p>
    <w:p w:rsidR="00261A16" w:rsidRPr="00737F6A" w:rsidRDefault="00D751CA" w:rsidP="00F43501">
      <w:pPr>
        <w:pStyle w:val="ARTartustawynprozporzdzenia"/>
      </w:pPr>
      <w:r w:rsidRPr="0085736C">
        <w:rPr>
          <w:rStyle w:val="Ppogrubienie"/>
        </w:rPr>
        <w:t>Art. 4.</w:t>
      </w:r>
      <w:r w:rsidRPr="0085736C">
        <w:t xml:space="preserve"> Ustawa wchodzi w</w:t>
      </w:r>
      <w:r>
        <w:t xml:space="preserve"> </w:t>
      </w:r>
      <w:r w:rsidRPr="0085736C">
        <w:t xml:space="preserve">życie po upływie </w:t>
      </w:r>
      <w:r>
        <w:t xml:space="preserve">30 </w:t>
      </w:r>
      <w:r w:rsidRPr="0085736C">
        <w:t>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8A5" w:rsidRDefault="00B678A5">
      <w:r>
        <w:separator/>
      </w:r>
    </w:p>
  </w:endnote>
  <w:endnote w:type="continuationSeparator" w:id="0">
    <w:p w:rsidR="00B678A5" w:rsidRDefault="00B67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8A5" w:rsidRDefault="00B678A5">
      <w:r>
        <w:separator/>
      </w:r>
    </w:p>
  </w:footnote>
  <w:footnote w:type="continuationSeparator" w:id="0">
    <w:p w:rsidR="00B678A5" w:rsidRDefault="00B678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1CA" w:rsidRPr="00B371CC" w:rsidRDefault="00D751C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2589D">
      <w:rPr>
        <w:noProof/>
      </w:rPr>
      <w:t>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1CA"/>
    <w:rsid w:val="000012DA"/>
    <w:rsid w:val="0000246E"/>
    <w:rsid w:val="00003862"/>
    <w:rsid w:val="00004CCB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DF2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589D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5F69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AE"/>
    <w:rsid w:val="003D31B9"/>
    <w:rsid w:val="003D3867"/>
    <w:rsid w:val="003D637D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D2F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0A2B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0A39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4C2A"/>
    <w:rsid w:val="00725406"/>
    <w:rsid w:val="0072621B"/>
    <w:rsid w:val="00730555"/>
    <w:rsid w:val="007312CC"/>
    <w:rsid w:val="00733B35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417D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678A5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45EA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51CA"/>
    <w:rsid w:val="00D76EC9"/>
    <w:rsid w:val="00D80E7D"/>
    <w:rsid w:val="00D81397"/>
    <w:rsid w:val="00D848B9"/>
    <w:rsid w:val="00D8573D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3501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CC84B5"/>
  <w15:docId w15:val="{E38E44CA-EEBB-45DC-B5B2-C10A7D15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51C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7944CAE-0CFB-4FC4-83A6-092A0EB29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4</TotalTime>
  <Pages>8</Pages>
  <Words>2118</Words>
  <Characters>12712</Characters>
  <Application>Microsoft Office Word</Application>
  <DocSecurity>0</DocSecurity>
  <Lines>105</Lines>
  <Paragraphs>29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Rybkowska Bożena</cp:lastModifiedBy>
  <cp:revision>4</cp:revision>
  <cp:lastPrinted>2012-04-23T06:39:00Z</cp:lastPrinted>
  <dcterms:created xsi:type="dcterms:W3CDTF">2020-11-16T06:15:00Z</dcterms:created>
  <dcterms:modified xsi:type="dcterms:W3CDTF">2020-11-16T09:38:00Z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