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B70" w:rsidRDefault="00C30B70" w:rsidP="00C30B70">
      <w:pPr>
        <w:pStyle w:val="OZNPROJEKTUwskazaniedatylubwersjiprojektu"/>
      </w:pPr>
      <w:r>
        <w:t>Projekt</w:t>
      </w:r>
    </w:p>
    <w:p w:rsidR="00C30B70" w:rsidRPr="007F4FFF" w:rsidRDefault="00C30B70" w:rsidP="00C30B70">
      <w:pPr>
        <w:pStyle w:val="OZNRODZAKTUtznustawalubrozporzdzenieiorganwydajcy"/>
      </w:pPr>
      <w:r>
        <w:t>USTAWa</w:t>
      </w:r>
    </w:p>
    <w:p w:rsidR="00C30B70" w:rsidRPr="002D5D85" w:rsidRDefault="00C30B70" w:rsidP="00C30B70">
      <w:pPr>
        <w:pStyle w:val="DATAAKTUdatauchwalenialubwydaniaaktu"/>
      </w:pPr>
      <w:r w:rsidRPr="002D5D85">
        <w:t>z dnia</w:t>
      </w:r>
    </w:p>
    <w:p w:rsidR="00C30B70" w:rsidRPr="002D5D85" w:rsidRDefault="00C30B70" w:rsidP="00C30B70">
      <w:pPr>
        <w:pStyle w:val="TYTUAKTUprzedmiotregulacjiustawylubrozporzdzenia"/>
      </w:pPr>
      <w:r w:rsidRPr="002D5D85">
        <w:t>o zmianie ustawy o obrocie instrumentami finansowymi oraz</w:t>
      </w:r>
      <w:r w:rsidR="001E7186">
        <w:t xml:space="preserve"> </w:t>
      </w:r>
      <w:r w:rsidRPr="002D5D85">
        <w:t>niektórych</w:t>
      </w:r>
      <w:r w:rsidR="001E7186">
        <w:t xml:space="preserve"> </w:t>
      </w:r>
      <w:r w:rsidRPr="002D5D85">
        <w:t>innych</w:t>
      </w:r>
      <w:r w:rsidR="001E7186">
        <w:t xml:space="preserve"> </w:t>
      </w:r>
      <w:r w:rsidRPr="002D5D85">
        <w:t>ustaw</w:t>
      </w:r>
      <w:r w:rsidRPr="00FB6A39">
        <w:rPr>
          <w:rStyle w:val="IGPindeksgrnyipogrubienie"/>
        </w:rPr>
        <w:footnoteReference w:id="1"/>
      </w:r>
      <w:r w:rsidRPr="00FB6A39">
        <w:rPr>
          <w:rStyle w:val="IGPindeksgrnyipogrubienie"/>
        </w:rPr>
        <w:t>), </w:t>
      </w:r>
      <w:r w:rsidRPr="00FB6A39">
        <w:rPr>
          <w:rStyle w:val="IGPindeksgrnyipogrubienie"/>
        </w:rPr>
        <w:footnoteReference w:id="2"/>
      </w:r>
      <w:r w:rsidRPr="00FB6A39">
        <w:rPr>
          <w:rStyle w:val="IGPindeksgrnyipogrubienie"/>
        </w:rPr>
        <w:t>)</w:t>
      </w:r>
    </w:p>
    <w:p w:rsidR="00C30B70" w:rsidRPr="0006149C" w:rsidRDefault="00C30B70" w:rsidP="00C30B70">
      <w:pPr>
        <w:pStyle w:val="ARTartustawynprozporzdzenia"/>
      </w:pPr>
      <w:r w:rsidRPr="00F61140">
        <w:rPr>
          <w:rStyle w:val="Ppogrubienie"/>
        </w:rPr>
        <w:t xml:space="preserve">Art. 1. </w:t>
      </w:r>
      <w:r w:rsidRPr="0006149C">
        <w:t xml:space="preserve">W ustawie z dnia 29 lipca 2005 r. o obrocie instrumentami finansowymi (Dz. U. z </w:t>
      </w:r>
      <w:r>
        <w:t>2020 r. poz. 89, 284, 288, 568 i 2320</w:t>
      </w:r>
      <w:r w:rsidRPr="0006149C">
        <w:t>) wprowadza się następujące zmiany:</w:t>
      </w:r>
      <w:r>
        <w:t xml:space="preserve"> </w:t>
      </w:r>
    </w:p>
    <w:p w:rsidR="00C30B70" w:rsidRDefault="00C30B70" w:rsidP="00C30B70">
      <w:pPr>
        <w:pStyle w:val="PKTpunkt"/>
      </w:pPr>
      <w:r>
        <w:t>1)</w:t>
      </w:r>
      <w:r>
        <w:tab/>
        <w:t xml:space="preserve">w </w:t>
      </w:r>
      <w:r w:rsidRPr="009A5662">
        <w:t>art</w:t>
      </w:r>
      <w:r>
        <w:t>. 3:</w:t>
      </w:r>
    </w:p>
    <w:p w:rsidR="00C30B70" w:rsidRDefault="00C30B70" w:rsidP="00C30B70">
      <w:pPr>
        <w:pStyle w:val="LITlitera"/>
      </w:pPr>
      <w:r>
        <w:t>a)</w:t>
      </w:r>
      <w:r>
        <w:tab/>
        <w:t>pkt 33a otrzymuje brzmienie:</w:t>
      </w:r>
    </w:p>
    <w:p w:rsidR="00C30B70" w:rsidRDefault="001E7186" w:rsidP="00C30B70">
      <w:pPr>
        <w:pStyle w:val="ZLITPKTzmpktliter"/>
      </w:pPr>
      <w:r w:rsidRPr="005E32F7">
        <w:t>„</w:t>
      </w:r>
      <w:r w:rsidR="00C30B70">
        <w:t>33a)</w:t>
      </w:r>
      <w:r w:rsidR="00C30B70">
        <w:tab/>
        <w:t xml:space="preserve">zatwierdzonym podmiocie publikującym </w:t>
      </w:r>
      <w:r w:rsidR="00C30B70" w:rsidRPr="002D5D85">
        <w:t>–</w:t>
      </w:r>
      <w:r w:rsidR="00C30B70">
        <w:t xml:space="preserve"> rozumie się przez to zatwierdzony podmiot publikujący, o którym mowa w art. 2 ust. 1 pkt 34 rozporządzenia 600/2014;</w:t>
      </w:r>
      <w:r w:rsidR="00C30B70" w:rsidRPr="00796AEA">
        <w:t>”</w:t>
      </w:r>
      <w:r w:rsidR="00C30B70">
        <w:t>,</w:t>
      </w:r>
    </w:p>
    <w:p w:rsidR="00C30B70" w:rsidRDefault="00C30B70" w:rsidP="00C30B70">
      <w:pPr>
        <w:pStyle w:val="LITlitera"/>
      </w:pPr>
      <w:r>
        <w:t>b)</w:t>
      </w:r>
      <w:r>
        <w:tab/>
        <w:t>uchyla się pkt 33b,</w:t>
      </w:r>
    </w:p>
    <w:p w:rsidR="00C30B70" w:rsidRDefault="00C30B70" w:rsidP="00C30B70">
      <w:pPr>
        <w:pStyle w:val="LITlitera"/>
      </w:pPr>
      <w:r>
        <w:t>c)</w:t>
      </w:r>
      <w:r>
        <w:tab/>
        <w:t>pkt 33c otrzymuje brzmienie:</w:t>
      </w:r>
    </w:p>
    <w:p w:rsidR="00C30B70" w:rsidRDefault="001E7186" w:rsidP="00C30B70">
      <w:pPr>
        <w:pStyle w:val="ZLITPKTzmpktliter"/>
      </w:pPr>
      <w:r w:rsidRPr="005E32F7">
        <w:lastRenderedPageBreak/>
        <w:t>„</w:t>
      </w:r>
      <w:r w:rsidR="00C30B70">
        <w:t>33c)</w:t>
      </w:r>
      <w:r w:rsidR="00C30B70">
        <w:tab/>
        <w:t xml:space="preserve">zatwierdzonym mechanizmie sprawozdawczym </w:t>
      </w:r>
      <w:r w:rsidR="00C30B70" w:rsidRPr="002D5D85">
        <w:t>–</w:t>
      </w:r>
      <w:r w:rsidR="00C30B70">
        <w:t xml:space="preserve"> rozumie się przez to zatwierdzony mechanizm sprawozdawczy, o </w:t>
      </w:r>
      <w:r w:rsidR="00072C4E">
        <w:t>którym mowa w art. 2 ust. 1 pkt </w:t>
      </w:r>
      <w:r w:rsidR="00C30B70">
        <w:t>36 rozporządzenia 600/2014;</w:t>
      </w:r>
      <w:r w:rsidR="00C30B70" w:rsidRPr="00796AEA">
        <w:t>”</w:t>
      </w:r>
      <w:r w:rsidR="00C30B70">
        <w:t>,</w:t>
      </w:r>
    </w:p>
    <w:p w:rsidR="00C30B70" w:rsidRDefault="00C30B70" w:rsidP="00C30B70">
      <w:pPr>
        <w:pStyle w:val="LITlitera"/>
      </w:pPr>
      <w:r>
        <w:t>d)</w:t>
      </w:r>
      <w:r>
        <w:tab/>
        <w:t>po pkt 33c dodaje się pkt 33ca w brzmieniu:</w:t>
      </w:r>
    </w:p>
    <w:p w:rsidR="00C30B70" w:rsidRDefault="001E7186" w:rsidP="00C30B70">
      <w:pPr>
        <w:pStyle w:val="ZLITPKTzmpktliter"/>
      </w:pPr>
      <w:r w:rsidRPr="005E32F7">
        <w:t>„</w:t>
      </w:r>
      <w:r w:rsidR="00C30B70">
        <w:t>33ca)</w:t>
      </w:r>
      <w:r w:rsidR="00C30B70">
        <w:tab/>
        <w:t xml:space="preserve">dostawcy usług w zakresie udostępniania informacji </w:t>
      </w:r>
      <w:r w:rsidR="00C30B70" w:rsidRPr="002D5D85">
        <w:t>–</w:t>
      </w:r>
      <w:r w:rsidR="00C30B70">
        <w:t xml:space="preserve"> rozumie się przez to dostawcę usług w zakresie udostępniania i</w:t>
      </w:r>
      <w:r w:rsidR="00072C4E">
        <w:t>nformacji, o którym mowa w art. </w:t>
      </w:r>
      <w:r w:rsidR="00C30B70">
        <w:t>2 ust. 1 pkt 36a rozporządzenia 600/2014;</w:t>
      </w:r>
      <w:r w:rsidR="00C30B70" w:rsidRPr="00796AEA">
        <w:t>”</w:t>
      </w:r>
      <w:r w:rsidR="00C30B70">
        <w:t>;</w:t>
      </w:r>
    </w:p>
    <w:p w:rsidR="00C30B70" w:rsidRDefault="00C30B70" w:rsidP="00C30B70">
      <w:pPr>
        <w:pStyle w:val="PKTpunkt"/>
      </w:pPr>
      <w:r>
        <w:t>2)</w:t>
      </w:r>
      <w:r>
        <w:tab/>
        <w:t xml:space="preserve">w art. </w:t>
      </w:r>
      <w:r w:rsidRPr="00B52537">
        <w:t>16</w:t>
      </w:r>
      <w:r>
        <w:t>:</w:t>
      </w:r>
    </w:p>
    <w:p w:rsidR="00C30B70" w:rsidRDefault="00C30B70" w:rsidP="00C30B70">
      <w:pPr>
        <w:pStyle w:val="LITlitera"/>
      </w:pPr>
      <w:r>
        <w:t>a)</w:t>
      </w:r>
      <w:r>
        <w:tab/>
      </w:r>
      <w:r w:rsidRPr="006F2602">
        <w:t>w ust. 3 zdanie drugie otrzymuje brzmienie:</w:t>
      </w:r>
    </w:p>
    <w:p w:rsidR="00C30B70" w:rsidRDefault="001E7186" w:rsidP="00FB6A39">
      <w:pPr>
        <w:pStyle w:val="ZLITFRAGzmlitfragmentunpzdanialiter"/>
      </w:pPr>
      <w:r w:rsidRPr="005E32F7">
        <w:t>„</w:t>
      </w:r>
      <w:r w:rsidR="00C30B70" w:rsidRPr="00B52537">
        <w:t xml:space="preserve">Do spółki prowadzącej rynek regulowany, która prowadzi ASO, stosuje się odpowiednio przepisy art. 78 ust. 1–11, 13–16 i 19, art. 78b, </w:t>
      </w:r>
      <w:r w:rsidR="00C30B70">
        <w:t xml:space="preserve">art. 78ha, </w:t>
      </w:r>
      <w:r w:rsidR="00072C4E">
        <w:t>art. 83a ust. </w:t>
      </w:r>
      <w:r w:rsidR="00C30B70" w:rsidRPr="00B52537">
        <w:t>4 i 4a, art. 104a</w:t>
      </w:r>
      <w:r w:rsidR="00C30B70">
        <w:t xml:space="preserve"> oraz </w:t>
      </w:r>
      <w:r w:rsidR="00C30B70" w:rsidRPr="00B52537">
        <w:t xml:space="preserve">przepisy wydane na podstawie art. 94 ust. 1 pkt 3 i 5 </w:t>
      </w:r>
      <w:r w:rsidR="00C30B70" w:rsidRPr="00833462">
        <w:t>–</w:t>
      </w:r>
      <w:r w:rsidR="00C30B70">
        <w:t xml:space="preserve"> </w:t>
      </w:r>
      <w:r w:rsidR="00072C4E">
        <w:t>w </w:t>
      </w:r>
      <w:r w:rsidR="00C30B70" w:rsidRPr="00B52537">
        <w:t xml:space="preserve">zakresie, w jakim przepisy wydane na podstawie art. 94 ust. 1 pkt 5 określają warunki techniczne i organizacyjne wymagane do prowadzenia działalności, </w:t>
      </w:r>
      <w:r w:rsidR="00072C4E">
        <w:t>a </w:t>
      </w:r>
      <w:r w:rsidR="00C30B70">
        <w:t>także</w:t>
      </w:r>
      <w:r w:rsidR="00C30B70" w:rsidRPr="00B52537">
        <w:t xml:space="preserve"> p</w:t>
      </w:r>
      <w:r w:rsidR="00C30B70">
        <w:t>rzepisy rozporządzenia 2017/584</w:t>
      </w:r>
      <w:r w:rsidR="00C30B70" w:rsidRPr="00B52537">
        <w:t>.</w:t>
      </w:r>
      <w:r w:rsidR="00C30B70" w:rsidRPr="00944B1F">
        <w:t>”</w:t>
      </w:r>
      <w:r w:rsidR="00C30B70">
        <w:t>,</w:t>
      </w:r>
    </w:p>
    <w:p w:rsidR="00C30B70" w:rsidRDefault="00C30B70" w:rsidP="00C30B70">
      <w:pPr>
        <w:pStyle w:val="LITlitera"/>
      </w:pPr>
      <w:r>
        <w:t>b</w:t>
      </w:r>
      <w:r w:rsidRPr="00944B1F">
        <w:t>)</w:t>
      </w:r>
      <w:r w:rsidRPr="00944B1F">
        <w:tab/>
      </w:r>
      <w:r>
        <w:t xml:space="preserve">w </w:t>
      </w:r>
      <w:r w:rsidRPr="006F2602">
        <w:t>ust. 5 zdanie drugie otrzymuje brzmienie:</w:t>
      </w:r>
    </w:p>
    <w:p w:rsidR="00C30B70" w:rsidRDefault="001E7186" w:rsidP="00FB6A39">
      <w:pPr>
        <w:pStyle w:val="ZLITFRAGzmlitfragmentunpzdanialiter"/>
      </w:pPr>
      <w:r w:rsidRPr="001E7186">
        <w:t>„</w:t>
      </w:r>
      <w:r w:rsidR="00C30B70" w:rsidRPr="00B52537">
        <w:t>Do spółki prowadzącej rynek regulowany, która prowadzi OTF, stosuje się odpowiednio przepisy art. 78 ust. 1–6a, 8 i 12–19, art. 7</w:t>
      </w:r>
      <w:r w:rsidR="00072C4E">
        <w:t>8c, art. 78d, art. 78e ust. 2 i </w:t>
      </w:r>
      <w:r w:rsidR="00C30B70" w:rsidRPr="00B52537">
        <w:t xml:space="preserve">3, art. 78f, </w:t>
      </w:r>
      <w:r w:rsidR="00C30B70">
        <w:t xml:space="preserve">art. 78ha, </w:t>
      </w:r>
      <w:r w:rsidR="00C30B70" w:rsidRPr="00B52537">
        <w:t>art. 83a ust. 4 i 4a, art. 104a</w:t>
      </w:r>
      <w:r w:rsidR="00C30B70">
        <w:t xml:space="preserve"> oraz </w:t>
      </w:r>
      <w:r w:rsidR="00C30B70" w:rsidRPr="00B52537">
        <w:t xml:space="preserve">przepisy wydane na podstawie art. 94 ust. 1 pkt 3 i 5 </w:t>
      </w:r>
      <w:r w:rsidR="00C30B70" w:rsidRPr="00833462">
        <w:t>–</w:t>
      </w:r>
      <w:r w:rsidR="00C30B70">
        <w:t xml:space="preserve"> </w:t>
      </w:r>
      <w:r w:rsidR="00C30B70" w:rsidRPr="00B52537">
        <w:t>w zakresie, w jakim przepisy wydane na podstawie</w:t>
      </w:r>
      <w:r w:rsidR="00C30B70">
        <w:t xml:space="preserve"> </w:t>
      </w:r>
      <w:r w:rsidR="005D732A">
        <w:t>art. </w:t>
      </w:r>
      <w:r w:rsidR="00C30B70" w:rsidRPr="00B52537">
        <w:t xml:space="preserve">94 ust. 1 pkt 5 określają warunki techniczne i organizacyjne wymagane do prowadzenia działalności, </w:t>
      </w:r>
      <w:r w:rsidR="00C30B70">
        <w:t>a także</w:t>
      </w:r>
      <w:r w:rsidR="00C30B70" w:rsidRPr="00B52537">
        <w:t xml:space="preserve"> przepisy rozporządzenia 2017/584</w:t>
      </w:r>
      <w:r w:rsidR="00C30B70">
        <w:t>.</w:t>
      </w:r>
      <w:r w:rsidR="00C30B70" w:rsidRPr="00B52537">
        <w:t>”;</w:t>
      </w:r>
    </w:p>
    <w:p w:rsidR="00C30B70" w:rsidRPr="00B52537" w:rsidRDefault="00C30B70" w:rsidP="00C30B70">
      <w:pPr>
        <w:pStyle w:val="PKTpunkt"/>
      </w:pPr>
      <w:r w:rsidRPr="00B52537">
        <w:t>3)</w:t>
      </w:r>
      <w:r>
        <w:tab/>
      </w:r>
      <w:r w:rsidRPr="00B52537">
        <w:t xml:space="preserve">w art. 21 ust. 2 otrzymuje brzmienie: </w:t>
      </w:r>
    </w:p>
    <w:p w:rsidR="00C30B70" w:rsidRDefault="001E7186" w:rsidP="00C30B70">
      <w:pPr>
        <w:pStyle w:val="ZUSTzmustartykuempunktem"/>
      </w:pPr>
      <w:r w:rsidRPr="005E32F7">
        <w:t>„</w:t>
      </w:r>
      <w:r w:rsidR="00C30B70">
        <w:t>2</w:t>
      </w:r>
      <w:r w:rsidR="00C30B70" w:rsidRPr="004E1224">
        <w:t>.</w:t>
      </w:r>
      <w:r w:rsidR="00C30B70">
        <w:t xml:space="preserve"> Przedmiotem działalności spółki prowadzącej rynek regulowany może być wyłącznie prowadzenie rynku regulowanego, prowadzenie ASO, prowadzenie platformy aukcyjnej, prowadzenie OTF, prowadzenie działalności jako dostawca usług w zakresie udostępniania informacji lub prowadzenie innej działalności w zakresie organizowania obrotu instrumentami finansowymi oraz działalności związanej z tym obrotem.</w:t>
      </w:r>
      <w:r w:rsidR="00C30B70" w:rsidRPr="00796AEA">
        <w:t>”</w:t>
      </w:r>
      <w:r w:rsidR="00C30B70">
        <w:t>;</w:t>
      </w:r>
    </w:p>
    <w:p w:rsidR="00C30B70" w:rsidRDefault="00C30B70" w:rsidP="00C30B70">
      <w:pPr>
        <w:pStyle w:val="PKTpunkt"/>
      </w:pPr>
      <w:r>
        <w:t>4)</w:t>
      </w:r>
      <w:r>
        <w:tab/>
        <w:t>w art. 29c:</w:t>
      </w:r>
    </w:p>
    <w:p w:rsidR="00C30B70" w:rsidRPr="00C30B70" w:rsidRDefault="00C30B70" w:rsidP="00C30B70">
      <w:pPr>
        <w:pStyle w:val="LITlitera"/>
      </w:pPr>
      <w:r>
        <w:t>a)</w:t>
      </w:r>
      <w:r>
        <w:tab/>
        <w:t>ust. 1 otrzymuje brzmienie:</w:t>
      </w:r>
    </w:p>
    <w:p w:rsidR="00C30B70" w:rsidRDefault="001E7186" w:rsidP="00C30B70">
      <w:pPr>
        <w:pStyle w:val="ZLITUSTzmustliter"/>
      </w:pPr>
      <w:r w:rsidRPr="005E32F7">
        <w:t>„</w:t>
      </w:r>
      <w:r w:rsidR="00C30B70" w:rsidRPr="00C066B6">
        <w:t xml:space="preserve">1. </w:t>
      </w:r>
      <w:r w:rsidR="00C30B70">
        <w:t xml:space="preserve">Spółka prowadząca rynek regulowany </w:t>
      </w:r>
      <w:r w:rsidR="00C30B70" w:rsidRPr="00C066B6">
        <w:t xml:space="preserve">może prowadzić działalność </w:t>
      </w:r>
      <w:r w:rsidR="00C30B70" w:rsidRPr="00167232">
        <w:t>jako dostawca usług w zakresie udostępniania informacji</w:t>
      </w:r>
      <w:r w:rsidR="00C30B70" w:rsidRPr="00167232" w:rsidDel="00167232">
        <w:t xml:space="preserve"> </w:t>
      </w:r>
      <w:r w:rsidR="00072C4E">
        <w:t>po uzyskaniu zezwolenia, o </w:t>
      </w:r>
      <w:r w:rsidR="00C30B70" w:rsidRPr="00C066B6">
        <w:t>którym mowa w a</w:t>
      </w:r>
      <w:r w:rsidR="00C30B70">
        <w:t>rt. 27c ust. 1 rozporządzenia 600/2014</w:t>
      </w:r>
      <w:r w:rsidR="00C30B70" w:rsidRPr="00C066B6">
        <w:t>.</w:t>
      </w:r>
      <w:r w:rsidR="00C30B70">
        <w:t>”,</w:t>
      </w:r>
    </w:p>
    <w:p w:rsidR="00C30B70" w:rsidRPr="002D6CCC" w:rsidRDefault="00C30B70" w:rsidP="00C30B70">
      <w:pPr>
        <w:pStyle w:val="LITlitera"/>
      </w:pPr>
      <w:r>
        <w:lastRenderedPageBreak/>
        <w:t>b)</w:t>
      </w:r>
      <w:r>
        <w:tab/>
        <w:t xml:space="preserve">uchyla się </w:t>
      </w:r>
      <w:r w:rsidRPr="001A508B">
        <w:t>ust. 2 i 3</w:t>
      </w:r>
      <w:r>
        <w:t xml:space="preserve">, </w:t>
      </w:r>
    </w:p>
    <w:p w:rsidR="00C30B70" w:rsidRDefault="00C30B70" w:rsidP="00C30B70">
      <w:pPr>
        <w:pStyle w:val="LITlitera"/>
      </w:pPr>
      <w:r w:rsidRPr="002D6CCC">
        <w:t>c)</w:t>
      </w:r>
      <w:r w:rsidRPr="002D6CCC">
        <w:tab/>
        <w:t>dodaje się ust.</w:t>
      </w:r>
      <w:r>
        <w:t xml:space="preserve"> 5 w brzmieniu:</w:t>
      </w:r>
    </w:p>
    <w:p w:rsidR="00C30B70" w:rsidRDefault="001E7186" w:rsidP="00C30B70">
      <w:pPr>
        <w:pStyle w:val="ZLITUSTzmustliter"/>
      </w:pPr>
      <w:r w:rsidRPr="005E32F7">
        <w:t>„</w:t>
      </w:r>
      <w:r w:rsidR="00C30B70">
        <w:t xml:space="preserve">5. W przypadku odmowy </w:t>
      </w:r>
      <w:r w:rsidR="00C30B70" w:rsidRPr="00FE41A0">
        <w:t>udzielenia</w:t>
      </w:r>
      <w:r w:rsidR="00C30B70">
        <w:t xml:space="preserve"> </w:t>
      </w:r>
      <w:r w:rsidR="00C30B70" w:rsidRPr="00FE41A0">
        <w:t>zezwolenia</w:t>
      </w:r>
      <w:r w:rsidR="00C30B70">
        <w:t xml:space="preserve"> na prowadzenie rynku regulowanego Komisja może udzielić zezwolenia, o którym mowa w ust. 1.”;</w:t>
      </w:r>
    </w:p>
    <w:p w:rsidR="00C30B70" w:rsidRDefault="00C30B70" w:rsidP="00C30B70">
      <w:pPr>
        <w:pStyle w:val="PKTpunkt"/>
      </w:pPr>
      <w:r>
        <w:t>5)</w:t>
      </w:r>
      <w:r>
        <w:tab/>
        <w:t>po art. 30a dodaje się art. 30b w brzmieniu:</w:t>
      </w:r>
    </w:p>
    <w:p w:rsidR="00C30B70" w:rsidRPr="00F657DC" w:rsidRDefault="001E7186" w:rsidP="00C30B70">
      <w:pPr>
        <w:pStyle w:val="ZARTzmartartykuempunktem"/>
      </w:pPr>
      <w:r w:rsidRPr="005E32F7">
        <w:t>„</w:t>
      </w:r>
      <w:r w:rsidR="00C30B70" w:rsidRPr="00F657DC">
        <w:t>Art. 30b</w:t>
      </w:r>
      <w:r w:rsidR="00C30B70" w:rsidRPr="007A4329">
        <w:t>. W przypadku, o którym mowa w art. 26 ust. 5 rozporządzenia</w:t>
      </w:r>
      <w:r w:rsidR="00C30B70" w:rsidRPr="00F657DC">
        <w:t xml:space="preserve"> 600/2014</w:t>
      </w:r>
      <w:r w:rsidR="00C30B70">
        <w:t>,</w:t>
      </w:r>
      <w:r w:rsidR="00C30B70" w:rsidRPr="00F657DC">
        <w:t xml:space="preserve"> </w:t>
      </w:r>
      <w:r w:rsidR="00C30B70">
        <w:t>podmiot prowadzący</w:t>
      </w:r>
      <w:r w:rsidR="00C30B70" w:rsidRPr="00F657DC">
        <w:t xml:space="preserve"> </w:t>
      </w:r>
      <w:r w:rsidR="00C30B70">
        <w:t xml:space="preserve">system obrotu instrumentami finansowymi </w:t>
      </w:r>
      <w:r w:rsidR="00C30B70" w:rsidRPr="00F657DC">
        <w:t>może przekazywać Komisji informacje wymagane na podstawie art. 26 ust. 1–3 tego rozporządzenia za pośrednictwem zatwierdzonego mechanizmu sprawozdawczego.”;</w:t>
      </w:r>
    </w:p>
    <w:p w:rsidR="00C30B70" w:rsidRDefault="00C30B70" w:rsidP="00C30B70">
      <w:pPr>
        <w:pStyle w:val="PKTpunkt"/>
      </w:pPr>
      <w:r>
        <w:t>6)</w:t>
      </w:r>
      <w:r>
        <w:tab/>
        <w:t xml:space="preserve">w art. 48: </w:t>
      </w:r>
    </w:p>
    <w:p w:rsidR="00C30B70" w:rsidRDefault="00C30B70" w:rsidP="00C30B70">
      <w:pPr>
        <w:pStyle w:val="LITlitera"/>
      </w:pPr>
      <w:r>
        <w:t>a)</w:t>
      </w:r>
      <w:r>
        <w:tab/>
        <w:t>w ust. 5a pkt 3 otrzymuje brzmienie:</w:t>
      </w:r>
    </w:p>
    <w:p w:rsidR="00C30B70" w:rsidRDefault="001E7186" w:rsidP="00C30B70">
      <w:pPr>
        <w:pStyle w:val="ZLITPKTzmpktliter"/>
      </w:pPr>
      <w:r w:rsidRPr="005E32F7">
        <w:t>„</w:t>
      </w:r>
      <w:r w:rsidR="00C30B70">
        <w:t>3)</w:t>
      </w:r>
      <w:r w:rsidR="00C30B70">
        <w:tab/>
        <w:t>prowadzić działalność jako dostawca usług w zakresie udostępniania informacji.</w:t>
      </w:r>
      <w:r w:rsidR="00C30B70" w:rsidRPr="00796AEA">
        <w:t>”</w:t>
      </w:r>
      <w:r w:rsidR="00C30B70">
        <w:t>,</w:t>
      </w:r>
    </w:p>
    <w:p w:rsidR="00C30B70" w:rsidRPr="0084159A" w:rsidRDefault="00C30B70" w:rsidP="00C30B70">
      <w:pPr>
        <w:pStyle w:val="LITlitera"/>
      </w:pPr>
      <w:r>
        <w:t>b)</w:t>
      </w:r>
      <w:r>
        <w:tab/>
        <w:t>uchyla się ust. 5b</w:t>
      </w:r>
      <w:r w:rsidRPr="002D5D85">
        <w:t>–</w:t>
      </w:r>
      <w:r>
        <w:t>5d;</w:t>
      </w:r>
    </w:p>
    <w:p w:rsidR="00C30B70" w:rsidRDefault="00C30B70" w:rsidP="00C30B70">
      <w:pPr>
        <w:pStyle w:val="PKTpunkt"/>
      </w:pPr>
      <w:r>
        <w:t>7)</w:t>
      </w:r>
      <w:r>
        <w:tab/>
        <w:t>art. 69f otrzymuje brzmienie:</w:t>
      </w:r>
    </w:p>
    <w:p w:rsidR="00C30B70" w:rsidRDefault="001E7186" w:rsidP="00C30B70">
      <w:pPr>
        <w:pStyle w:val="ZARTzmartartykuempunktem"/>
      </w:pPr>
      <w:r w:rsidRPr="005E32F7">
        <w:t>„</w:t>
      </w:r>
      <w:r w:rsidR="00C30B70" w:rsidRPr="00321C2E">
        <w:t>Art</w:t>
      </w:r>
      <w:r w:rsidR="00C30B70" w:rsidRPr="00323158">
        <w:t xml:space="preserve">. </w:t>
      </w:r>
      <w:r w:rsidR="00C30B70">
        <w:t>69f</w:t>
      </w:r>
      <w:r w:rsidR="00C30B70" w:rsidRPr="007A4329">
        <w:t>.</w:t>
      </w:r>
      <w:r w:rsidR="00C30B70">
        <w:t xml:space="preserve"> </w:t>
      </w:r>
      <w:r w:rsidR="00C30B70" w:rsidRPr="00C066B6">
        <w:t xml:space="preserve">1. Dom maklerski może prowadzić działalność </w:t>
      </w:r>
      <w:r w:rsidR="00072C4E">
        <w:t>jako dostawca usług w </w:t>
      </w:r>
      <w:r w:rsidR="00C30B70" w:rsidRPr="00167232">
        <w:t>zakresie udostępniania informacji</w:t>
      </w:r>
      <w:r w:rsidR="00C30B70" w:rsidRPr="00C066B6">
        <w:t xml:space="preserve"> po uzyska</w:t>
      </w:r>
      <w:r w:rsidR="00072C4E">
        <w:t>niu zezwolenia, o którym mowa w </w:t>
      </w:r>
      <w:r w:rsidR="00C30B70" w:rsidRPr="00C066B6">
        <w:t>a</w:t>
      </w:r>
      <w:r w:rsidR="00072C4E">
        <w:t>rt. </w:t>
      </w:r>
      <w:r w:rsidR="00C30B70">
        <w:t>27c ust. 1 rozporządzenia 600/2014</w:t>
      </w:r>
      <w:r w:rsidR="00C30B70" w:rsidRPr="00C066B6">
        <w:t>.</w:t>
      </w:r>
    </w:p>
    <w:p w:rsidR="00C30B70" w:rsidRPr="00C066B6" w:rsidRDefault="00C30B70" w:rsidP="00C30B70">
      <w:pPr>
        <w:pStyle w:val="ZUSTzmustartykuempunktem"/>
      </w:pPr>
      <w:r w:rsidRPr="00C066B6">
        <w:t>2. Zezwolenie, o którym mowa w</w:t>
      </w:r>
      <w:r>
        <w:t xml:space="preserve"> ust. 1</w:t>
      </w:r>
      <w:r w:rsidRPr="00C066B6">
        <w:t>, mo</w:t>
      </w:r>
      <w:r w:rsidR="00072C4E">
        <w:t>że być udzielone równocześnie z </w:t>
      </w:r>
      <w:r w:rsidRPr="00C066B6">
        <w:t xml:space="preserve">udzieleniem zezwolenia na prowadzenie działalności maklerskiej. </w:t>
      </w:r>
    </w:p>
    <w:p w:rsidR="00C30B70" w:rsidRDefault="00C30B70" w:rsidP="00C30B70">
      <w:pPr>
        <w:pStyle w:val="ZUSTzmustartykuempunktem"/>
      </w:pPr>
      <w:r w:rsidRPr="00C066B6">
        <w:t>3. W przypadku odmowy udzielenia zezwolenia na prowadzenie działalności maklerskiej Komisja może udzielić zezwolenia, o którym mowa w</w:t>
      </w:r>
      <w:r>
        <w:t xml:space="preserve"> ust. 1</w:t>
      </w:r>
      <w:r w:rsidRPr="007A4329">
        <w:t>.”;</w:t>
      </w:r>
    </w:p>
    <w:p w:rsidR="00C30B70" w:rsidRDefault="00C30B70" w:rsidP="00C30B70">
      <w:pPr>
        <w:pStyle w:val="PKTpunkt"/>
      </w:pPr>
      <w:r>
        <w:t>8)</w:t>
      </w:r>
      <w:r>
        <w:tab/>
        <w:t>po art. 78h dodaje się art. 78ha w brzmieniu:</w:t>
      </w:r>
    </w:p>
    <w:p w:rsidR="00C30B70" w:rsidRPr="007A4329" w:rsidRDefault="001E7186" w:rsidP="00C30B70">
      <w:pPr>
        <w:pStyle w:val="ZARTzmartartykuempunktem"/>
      </w:pPr>
      <w:r w:rsidRPr="005E32F7">
        <w:t>„</w:t>
      </w:r>
      <w:r w:rsidR="00C30B70" w:rsidRPr="00321C2E">
        <w:t>Art</w:t>
      </w:r>
      <w:r w:rsidR="00C30B70" w:rsidRPr="00323158">
        <w:t xml:space="preserve">. </w:t>
      </w:r>
      <w:r w:rsidR="00C30B70" w:rsidRPr="007A4329">
        <w:t>78ha. W przypadku, o którym mowa w art. 26 ust. 5 rozporządzenia 600/2014, firma inwestycyjna prowadząca ASO lub OTF może przekazywać Komisji informacje wymagane na podstawie art. 26 ust. 1–3 rozporządzenia 600/2014 za pośrednictwem zatwierdzonego mechanizmu sprawozdawczego.”;</w:t>
      </w:r>
    </w:p>
    <w:p w:rsidR="00C30B70" w:rsidRDefault="00C30B70" w:rsidP="00C30B70">
      <w:pPr>
        <w:pStyle w:val="PKTpunkt"/>
      </w:pPr>
      <w:r>
        <w:t>9)</w:t>
      </w:r>
      <w:r>
        <w:tab/>
        <w:t>uchyla się art. 131a</w:t>
      </w:r>
      <w:r w:rsidRPr="002D5D85">
        <w:t>–</w:t>
      </w:r>
      <w:r>
        <w:t xml:space="preserve">131j; </w:t>
      </w:r>
    </w:p>
    <w:p w:rsidR="00C30B70" w:rsidRDefault="00C30B70" w:rsidP="00C30B70">
      <w:pPr>
        <w:pStyle w:val="PKTpunkt"/>
      </w:pPr>
      <w:r>
        <w:t>10)</w:t>
      </w:r>
      <w:r>
        <w:tab/>
        <w:t>w art. 131k ust. 1</w:t>
      </w:r>
      <w:r w:rsidRPr="002D5D85">
        <w:t>–</w:t>
      </w:r>
      <w:r>
        <w:t xml:space="preserve">3 otrzymują brzmienie: </w:t>
      </w:r>
    </w:p>
    <w:p w:rsidR="00C30B70" w:rsidRPr="007C3149" w:rsidRDefault="001E7186" w:rsidP="00C30B70">
      <w:pPr>
        <w:pStyle w:val="ZUSTzmustartykuempunktem"/>
      </w:pPr>
      <w:r w:rsidRPr="007C3149">
        <w:t>„</w:t>
      </w:r>
      <w:r w:rsidR="00C30B70" w:rsidRPr="007C3149">
        <w:t>1. Na żądanie Komisji lub jej upoważnionego przedstawiciela osoby uprawnione do reprezentowania zatwierdzonego podmiotu publikującego lub zatwierdzonego mechanizmu sprawozdawczego posiadających zezw</w:t>
      </w:r>
      <w:r w:rsidR="00072C4E" w:rsidRPr="007C3149">
        <w:t>olenie Komisji, o którym mowa w </w:t>
      </w:r>
      <w:r w:rsidR="00C30B70" w:rsidRPr="007C3149">
        <w:t xml:space="preserve">art. 27c ust. 1 rozporządzenia 600/2014, lub osoby wchodzące w skład jego statutowych </w:t>
      </w:r>
      <w:r w:rsidR="00C30B70" w:rsidRPr="007C3149">
        <w:lastRenderedPageBreak/>
        <w:t>organów albo pozostające z nim w stosunku pracy niezwłocznie sporządzają i przekazują, na koszt tego podmiotu, kopie dokumentów i innych nośników informacji oraz udzielają pisemnych lub ustnych wyjaśnień.</w:t>
      </w:r>
    </w:p>
    <w:p w:rsidR="00C30B70" w:rsidRDefault="00C30B70" w:rsidP="00C30B70">
      <w:pPr>
        <w:pStyle w:val="ZUSTzmustartykuempunktem"/>
      </w:pPr>
      <w:r w:rsidRPr="009A5662">
        <w:t xml:space="preserve">2. </w:t>
      </w:r>
      <w:r w:rsidRPr="00302A12">
        <w:t xml:space="preserve">Biegły rewident lub firmy audytorskie badający sprawozdanie finansowe </w:t>
      </w:r>
      <w:r>
        <w:t>zatwierdzonego podmiotu publikującego lub zatwierdzonego mechanizmu sprawozdawczego</w:t>
      </w:r>
      <w:r w:rsidRPr="009A5662">
        <w:t xml:space="preserve"> </w:t>
      </w:r>
      <w:r w:rsidRPr="00D519F5">
        <w:t>posiadając</w:t>
      </w:r>
      <w:r>
        <w:t>ych</w:t>
      </w:r>
      <w:r w:rsidRPr="00D519F5">
        <w:t xml:space="preserve"> zezwolenie Komisji</w:t>
      </w:r>
      <w:r w:rsidR="00072C4E">
        <w:t>, o którym mowa w art. 27c ust. </w:t>
      </w:r>
      <w:r w:rsidRPr="00D519F5">
        <w:t>1 rozporządzenia 600/2014,</w:t>
      </w:r>
      <w:r>
        <w:t xml:space="preserve"> </w:t>
      </w:r>
      <w:r w:rsidRPr="009A5662">
        <w:t xml:space="preserve">niezwłocznie przekazują </w:t>
      </w:r>
      <w:r>
        <w:t xml:space="preserve">Komisji </w:t>
      </w:r>
      <w:r w:rsidRPr="009A5662">
        <w:t xml:space="preserve">oraz organom statutowym </w:t>
      </w:r>
      <w:r>
        <w:t xml:space="preserve">tego podmiotu </w:t>
      </w:r>
      <w:r w:rsidRPr="009A5662">
        <w:t>istotne informacje, w posiad</w:t>
      </w:r>
      <w:r w:rsidR="00072C4E">
        <w:t>anie których weszli w związku z </w:t>
      </w:r>
      <w:r w:rsidRPr="009A5662">
        <w:t>wykonywanymi czynnościami, dotyczące zdarzeń powodujących:</w:t>
      </w:r>
    </w:p>
    <w:p w:rsidR="00C30B70" w:rsidRPr="00A0060F" w:rsidRDefault="00C30B70" w:rsidP="00C30B70">
      <w:pPr>
        <w:pStyle w:val="ZPKTzmpktartykuempunktem"/>
      </w:pPr>
      <w:r>
        <w:t>1)</w:t>
      </w:r>
      <w:r>
        <w:tab/>
      </w:r>
      <w:r w:rsidRPr="00A0060F">
        <w:t xml:space="preserve">powstanie uzasadnionego podejrzenia naruszenia przepisów prawa regulujących </w:t>
      </w:r>
      <w:r>
        <w:t xml:space="preserve">działalność zatwierdzonego podmiotu publikującego lub zatwierdzonego mechanizmu sprawozdawczego </w:t>
      </w:r>
      <w:r w:rsidRPr="00A0060F">
        <w:t xml:space="preserve">przez podmiot świadczący </w:t>
      </w:r>
      <w:r>
        <w:t>taką działalność</w:t>
      </w:r>
      <w:r w:rsidRPr="00A0060F">
        <w:t>, członków jego organów statutowych lub pracowników;</w:t>
      </w:r>
    </w:p>
    <w:p w:rsidR="00C30B70" w:rsidRPr="00A0060F" w:rsidRDefault="00C30B70" w:rsidP="00C30B70">
      <w:pPr>
        <w:pStyle w:val="ZPKTzmpktartykuempunktem"/>
      </w:pPr>
      <w:r w:rsidRPr="00A0060F">
        <w:t>2)</w:t>
      </w:r>
      <w:r>
        <w:tab/>
      </w:r>
      <w:r w:rsidRPr="00A0060F">
        <w:t>powstanie zagrożenia dla dalszej działalności</w:t>
      </w:r>
      <w:r>
        <w:t xml:space="preserve"> zatwierdzonego podmiotu publikującego lub zatwierdzonego mechanizmu sprawozdawczego</w:t>
      </w:r>
      <w:r w:rsidRPr="00A0060F">
        <w:t>;</w:t>
      </w:r>
    </w:p>
    <w:p w:rsidR="00C30B70" w:rsidRDefault="00C30B70" w:rsidP="00C30B70">
      <w:pPr>
        <w:pStyle w:val="ZPKTzmpktartykuempunktem"/>
      </w:pPr>
      <w:r>
        <w:t>3)</w:t>
      </w:r>
      <w:r>
        <w:tab/>
      </w:r>
      <w:r w:rsidRPr="00A0060F">
        <w:t>odmowę wydania opinii dotyczącej sprawozdania finansowego</w:t>
      </w:r>
      <w:r>
        <w:t xml:space="preserve"> zatwierdzonego podmiotu publikującego lub zatwierdzonego mechanizmu sprawozdawczego, </w:t>
      </w:r>
      <w:r w:rsidRPr="00A0060F">
        <w:t>wydanie opinii negatywnej dotyczącej jego sprawozdania finansowego lub wniesienie zastrzeżeń w tej opinii.</w:t>
      </w:r>
    </w:p>
    <w:p w:rsidR="00C30B70" w:rsidRPr="00A0060F" w:rsidRDefault="00C30B70" w:rsidP="00C30B70">
      <w:pPr>
        <w:pStyle w:val="ZUSTzmustartykuempunktem"/>
      </w:pPr>
      <w:r w:rsidRPr="00E72E3D">
        <w:t>3. Biegły rewident lub firma audytorska może odstąpić od powiadomienia</w:t>
      </w:r>
      <w:r>
        <w:t xml:space="preserve"> zgodnie z ust. 2</w:t>
      </w:r>
      <w:r w:rsidRPr="00E72E3D">
        <w:t xml:space="preserve"> organów statutowych</w:t>
      </w:r>
      <w:r>
        <w:t xml:space="preserve"> zatwierdzonego podmiotu publikującego lub zatwierdzonego mechanizmu </w:t>
      </w:r>
      <w:r w:rsidRPr="00E72E3D">
        <w:t>sprawozdawczego</w:t>
      </w:r>
      <w:r w:rsidRPr="009A5662">
        <w:t xml:space="preserve"> </w:t>
      </w:r>
      <w:r w:rsidRPr="00D519F5">
        <w:t>p</w:t>
      </w:r>
      <w:r>
        <w:t>osiadających zezwolenie Komisji</w:t>
      </w:r>
      <w:r w:rsidR="00072C4E">
        <w:t>, o </w:t>
      </w:r>
      <w:r w:rsidRPr="00D519F5">
        <w:t>którym mowa w art. 27c ust. 1 rozporządzenia 600/2014</w:t>
      </w:r>
      <w:r>
        <w:t xml:space="preserve">, </w:t>
      </w:r>
      <w:r w:rsidRPr="00E72E3D">
        <w:t>jeżeli</w:t>
      </w:r>
      <w:r>
        <w:t xml:space="preserve"> </w:t>
      </w:r>
      <w:r w:rsidRPr="00E72E3D">
        <w:t>przemawiają za tym ważne powody.</w:t>
      </w:r>
      <w:r w:rsidRPr="00796AEA">
        <w:t>”</w:t>
      </w:r>
      <w:r>
        <w:t>;</w:t>
      </w:r>
    </w:p>
    <w:p w:rsidR="00C30B70" w:rsidRDefault="00C30B70" w:rsidP="00C30B70">
      <w:pPr>
        <w:pStyle w:val="PKTpunkt"/>
      </w:pPr>
      <w:r>
        <w:t>11)</w:t>
      </w:r>
      <w:r>
        <w:tab/>
        <w:t>uchyla się art. 131l;</w:t>
      </w:r>
    </w:p>
    <w:p w:rsidR="00C30B70" w:rsidRDefault="00C30B70" w:rsidP="00C30B70">
      <w:pPr>
        <w:pStyle w:val="PKTpunkt"/>
      </w:pPr>
      <w:r>
        <w:t>12</w:t>
      </w:r>
      <w:r w:rsidRPr="001734C6">
        <w:t>)</w:t>
      </w:r>
      <w:r>
        <w:tab/>
        <w:t>art. 131m otrzymuje brzmienie</w:t>
      </w:r>
      <w:r w:rsidRPr="001734C6">
        <w:t>:</w:t>
      </w:r>
    </w:p>
    <w:p w:rsidR="00C30B70" w:rsidRPr="00436183" w:rsidRDefault="001E7186" w:rsidP="00C30B70">
      <w:pPr>
        <w:pStyle w:val="ZARTzmartartykuempunktem"/>
      </w:pPr>
      <w:r w:rsidRPr="005E32F7">
        <w:t>„</w:t>
      </w:r>
      <w:r w:rsidR="00C30B70">
        <w:t xml:space="preserve">Art. 131m. </w:t>
      </w:r>
      <w:r w:rsidR="00C30B70" w:rsidRPr="00436183">
        <w:t xml:space="preserve">1. Zatwierdzony podmiot publikujący </w:t>
      </w:r>
      <w:r w:rsidR="00C30B70">
        <w:t>i</w:t>
      </w:r>
      <w:r w:rsidR="00C30B70" w:rsidRPr="00436183">
        <w:t xml:space="preserve"> zatwierdzony mechanizm sprawozdawczy </w:t>
      </w:r>
      <w:r w:rsidR="00C30B70" w:rsidRPr="00C607CD">
        <w:t>posiadają</w:t>
      </w:r>
      <w:r w:rsidR="00C30B70">
        <w:t>ce</w:t>
      </w:r>
      <w:r w:rsidR="00C30B70" w:rsidRPr="00C607CD">
        <w:t xml:space="preserve"> zezwolenie Komisji</w:t>
      </w:r>
      <w:r w:rsidR="00072C4E">
        <w:t>, o którym mowa w art. 27c ust. </w:t>
      </w:r>
      <w:r w:rsidR="00C30B70" w:rsidRPr="00C607CD">
        <w:t>1 rozporządzenia 600/2014</w:t>
      </w:r>
      <w:r w:rsidR="00C30B70" w:rsidRPr="00436183">
        <w:t xml:space="preserve">, są obowiązane posiadać procedury anonimowego zgłaszania wskazanemu członkowi zarządu, a w szczególnych przypadkach </w:t>
      </w:r>
      <w:r w:rsidR="00C30B70" w:rsidRPr="002D5D85">
        <w:t>–</w:t>
      </w:r>
      <w:r w:rsidR="00C30B70" w:rsidRPr="00436183">
        <w:t xml:space="preserve"> radzie nadzorczej, naruszeń przepisów prawa, w tym przepisów rozporządzenia 596/2014 i rozporządzenia 600/2014, oraz procedur i standardów etycznych obowiązujących w </w:t>
      </w:r>
      <w:r w:rsidR="00C30B70">
        <w:t>tych podmiotach</w:t>
      </w:r>
      <w:r w:rsidR="00C30B70" w:rsidRPr="00436183">
        <w:t xml:space="preserve">. </w:t>
      </w:r>
    </w:p>
    <w:p w:rsidR="00C30B70" w:rsidRDefault="00C30B70" w:rsidP="00C30B70">
      <w:pPr>
        <w:pStyle w:val="ZUSTzmustartykuempunktem"/>
      </w:pPr>
      <w:r w:rsidRPr="00436183">
        <w:lastRenderedPageBreak/>
        <w:t xml:space="preserve">2. W ramach procedur, o których mowa w ust. 1, zatwierdzony podmiot publikujący </w:t>
      </w:r>
      <w:r>
        <w:t>i</w:t>
      </w:r>
      <w:r w:rsidRPr="00436183">
        <w:t xml:space="preserve"> zatwierdzony mechanizm sprawozdawczy </w:t>
      </w:r>
      <w:r>
        <w:t>posiadające zezwolenie Komisji</w:t>
      </w:r>
      <w:r w:rsidRPr="00C61DE1">
        <w:t>, o którym mowa w art. 27c ust. 1 rozporządzenia 600/2014</w:t>
      </w:r>
      <w:r w:rsidRPr="00436183">
        <w:t>,</w:t>
      </w:r>
      <w:r>
        <w:t xml:space="preserve"> </w:t>
      </w:r>
      <w:r w:rsidRPr="00436183">
        <w:t>zapewnia</w:t>
      </w:r>
      <w:r>
        <w:t>ją</w:t>
      </w:r>
      <w:r w:rsidRPr="00436183">
        <w:t xml:space="preserve"> pracownikom, którzy zgłaszają naruszenia, ochronę </w:t>
      </w:r>
      <w:r w:rsidR="00072C4E">
        <w:t>co najmniej przed działaniami o </w:t>
      </w:r>
      <w:r w:rsidRPr="00436183">
        <w:t>charakterze represyjnym, dyskryminacją lub innymi rodzajami</w:t>
      </w:r>
      <w:r>
        <w:t xml:space="preserve"> niesprawiedliwego traktowania.</w:t>
      </w:r>
      <w:r w:rsidRPr="00436183">
        <w:t>”;</w:t>
      </w:r>
    </w:p>
    <w:p w:rsidR="00C30B70" w:rsidRDefault="00C30B70" w:rsidP="00C30B70">
      <w:pPr>
        <w:pStyle w:val="PKTpunkt"/>
      </w:pPr>
      <w:r>
        <w:t>13</w:t>
      </w:r>
      <w:r w:rsidRPr="001734C6">
        <w:t>)</w:t>
      </w:r>
      <w:r>
        <w:tab/>
        <w:t>w art. 162 po ust. 8 dodaje się ust. 8a w brzmieniu</w:t>
      </w:r>
      <w:r w:rsidRPr="001734C6">
        <w:t>:</w:t>
      </w:r>
    </w:p>
    <w:p w:rsidR="00C30B70" w:rsidRDefault="001E7186" w:rsidP="00C30B70">
      <w:pPr>
        <w:pStyle w:val="ZUSTzmustartykuempunktem"/>
      </w:pPr>
      <w:r w:rsidRPr="005E32F7">
        <w:t>„</w:t>
      </w:r>
      <w:r w:rsidR="00C30B70">
        <w:t>8a. Udzielenie zezwolenia zatwierdzonemu podmiotowi publikującemu lub zatwierdzonemu mechanizmowi sprawozdawczemu podlega opłacie w wysokości nie większej niż równowartość w złotych 4500 euro</w:t>
      </w:r>
      <w:r w:rsidR="00C30B70" w:rsidRPr="008C29CB">
        <w:t>.</w:t>
      </w:r>
      <w:r w:rsidR="00C30B70" w:rsidRPr="00796AEA">
        <w:t>”</w:t>
      </w:r>
      <w:r w:rsidR="00C30B70">
        <w:t>;</w:t>
      </w:r>
    </w:p>
    <w:p w:rsidR="00C30B70" w:rsidRDefault="00C30B70" w:rsidP="00C30B70">
      <w:pPr>
        <w:pStyle w:val="PKTpunkt"/>
      </w:pPr>
      <w:r>
        <w:t>14</w:t>
      </w:r>
      <w:r w:rsidRPr="001734C6">
        <w:t>)</w:t>
      </w:r>
      <w:r>
        <w:tab/>
        <w:t xml:space="preserve">w </w:t>
      </w:r>
      <w:r w:rsidRPr="001734C6">
        <w:t>art.</w:t>
      </w:r>
      <w:r>
        <w:t xml:space="preserve"> 163</w:t>
      </w:r>
      <w:r w:rsidRPr="001734C6">
        <w:t xml:space="preserve"> </w:t>
      </w:r>
      <w:r>
        <w:t>ust. 11 otrzymuje brzmienie</w:t>
      </w:r>
      <w:r w:rsidRPr="001734C6">
        <w:t>:</w:t>
      </w:r>
    </w:p>
    <w:p w:rsidR="00C30B70" w:rsidRDefault="001E7186" w:rsidP="00C30B70">
      <w:pPr>
        <w:pStyle w:val="ZUSTzmustartykuempunktem"/>
      </w:pPr>
      <w:r w:rsidRPr="005E32F7">
        <w:t>„</w:t>
      </w:r>
      <w:r w:rsidR="00C30B70">
        <w:t>11. Od zatwierdzonego podmiotu publikującego i zatwierdzonego mechanizmu sprawozdawczego</w:t>
      </w:r>
      <w:r w:rsidR="00C30B70" w:rsidRPr="004E3E99">
        <w:t xml:space="preserve"> </w:t>
      </w:r>
      <w:r w:rsidR="00C30B70" w:rsidRPr="00C61DE1">
        <w:t>posiadając</w:t>
      </w:r>
      <w:r w:rsidR="00C30B70">
        <w:t>ych zezwolenie Komisji</w:t>
      </w:r>
      <w:r w:rsidR="00072C4E">
        <w:t>, o którym mowa w art. 27c ust. </w:t>
      </w:r>
      <w:r w:rsidR="00C30B70" w:rsidRPr="00C61DE1">
        <w:t>1 rozporządzenia 600/2014</w:t>
      </w:r>
      <w:r w:rsidR="00C30B70">
        <w:t>, za każdy rodzaj prowadzonej usługi pobiera się opłatę roczną w wysokości równowartości w złotych 500 euro.</w:t>
      </w:r>
      <w:r w:rsidR="00C30B70" w:rsidRPr="00796AEA">
        <w:t>”</w:t>
      </w:r>
      <w:r w:rsidR="00C30B70">
        <w:t>;</w:t>
      </w:r>
    </w:p>
    <w:p w:rsidR="00C30B70" w:rsidRPr="001734C6" w:rsidRDefault="00C30B70" w:rsidP="00C30B70">
      <w:pPr>
        <w:pStyle w:val="PKTpunkt"/>
      </w:pPr>
      <w:r>
        <w:t>15)</w:t>
      </w:r>
      <w:r>
        <w:tab/>
        <w:t xml:space="preserve">po </w:t>
      </w:r>
      <w:r w:rsidRPr="001734C6">
        <w:t>art.</w:t>
      </w:r>
      <w:r>
        <w:t xml:space="preserve"> 167b dodaje się art. 167ba w brzmieniu</w:t>
      </w:r>
      <w:r w:rsidRPr="001734C6">
        <w:t>:</w:t>
      </w:r>
    </w:p>
    <w:p w:rsidR="00C30B70" w:rsidRDefault="001E7186" w:rsidP="00C30B70">
      <w:pPr>
        <w:pStyle w:val="ZARTzmartartykuempunktem"/>
      </w:pPr>
      <w:r w:rsidRPr="005E32F7">
        <w:t>„</w:t>
      </w:r>
      <w:r w:rsidR="00C30B70">
        <w:t>Art. 167ba. 1. W przypadku gdy zatwierdzony podmiot publikujący lub zatwierdzony mechanizm sprawozdawczy posiadające zezwolenie Komisji</w:t>
      </w:r>
      <w:r w:rsidR="00C30B70" w:rsidRPr="00C61DE1">
        <w:t>, o którym mowa w art. 27c ust. 1 rozporządzenia 600/2014</w:t>
      </w:r>
      <w:r w:rsidR="00C30B70">
        <w:t>, naruszają wymogi:</w:t>
      </w:r>
    </w:p>
    <w:p w:rsidR="00C30B70" w:rsidRDefault="00C30B70" w:rsidP="00C30B70">
      <w:pPr>
        <w:pStyle w:val="ZPKTzmpktartykuempunktem"/>
      </w:pPr>
      <w:r>
        <w:t>1)</w:t>
      </w:r>
      <w:r>
        <w:tab/>
        <w:t>określone w art. 27f ust. 1</w:t>
      </w:r>
      <w:r w:rsidRPr="002D5D85">
        <w:t>–</w:t>
      </w:r>
      <w:r>
        <w:t>3 rozporządzenia 600/2014 wobec organu zarządzającego zatwierdzonego podmiotu publikującego i zatwierdzonego mechanizmu sprawozdawczego,</w:t>
      </w:r>
    </w:p>
    <w:p w:rsidR="00C30B70" w:rsidRDefault="00C30B70" w:rsidP="00C30B70">
      <w:pPr>
        <w:pStyle w:val="ZPKTzmpktartykuempunktem"/>
      </w:pPr>
      <w:r>
        <w:t>2)</w:t>
      </w:r>
      <w:r>
        <w:tab/>
        <w:t>organizacyjne, dotyczące zatwierdzonych podmiotów publikujących lub zatwierdzonych mechanizmów sprawozdawczyc</w:t>
      </w:r>
      <w:r w:rsidR="00072C4E">
        <w:t>h, określone odpowiednio w art. </w:t>
      </w:r>
      <w:r>
        <w:t>27g ust. 1</w:t>
      </w:r>
      <w:r w:rsidRPr="002D5D85">
        <w:t>–</w:t>
      </w:r>
      <w:r>
        <w:t>5 i art. 27i ust. 1</w:t>
      </w:r>
      <w:r w:rsidRPr="002D5D85">
        <w:t>–</w:t>
      </w:r>
      <w:r>
        <w:t xml:space="preserve">4 rozporządzenia 600/2014 </w:t>
      </w:r>
    </w:p>
    <w:p w:rsidR="00C30B70" w:rsidRDefault="00C30B70" w:rsidP="00C30B70">
      <w:pPr>
        <w:pStyle w:val="ZCZWSPPKTzmczciwsppktartykuempunktem"/>
      </w:pPr>
      <w:r w:rsidRPr="002D5D85">
        <w:t>–</w:t>
      </w:r>
      <w:r>
        <w:t xml:space="preserve"> </w:t>
      </w:r>
      <w:r w:rsidRPr="000B2145">
        <w:t>Komisja może</w:t>
      </w:r>
      <w:r>
        <w:t>,</w:t>
      </w:r>
      <w:r w:rsidRPr="000B2145">
        <w:t xml:space="preserve"> </w:t>
      </w:r>
      <w:r w:rsidRPr="00A942EA">
        <w:t>w przypadku innym niż określony w art. 167c ust. 1</w:t>
      </w:r>
      <w:r>
        <w:t xml:space="preserve">, </w:t>
      </w:r>
      <w:r w:rsidRPr="000B2145">
        <w:t xml:space="preserve">nakazać temu podmiotowi zaprzestanie działań skutkujących powstaniem naruszeń i niepodejmowanie tych działań w </w:t>
      </w:r>
      <w:r>
        <w:t xml:space="preserve">przyszłości lub nałożyć </w:t>
      </w:r>
      <w:r w:rsidRPr="000B2145">
        <w:t xml:space="preserve">na zatwierdzony podmiot publikujący lub zatwierdzony mechanizm sprawozdawczy </w:t>
      </w:r>
      <w:r w:rsidRPr="009C4283">
        <w:t>posiadając</w:t>
      </w:r>
      <w:r>
        <w:t>e</w:t>
      </w:r>
      <w:r w:rsidRPr="009C4283">
        <w:t xml:space="preserve"> zezwolenie Komisji, o którym mowa w art. 27c ust. 1 rozporządzenia 600/2014</w:t>
      </w:r>
      <w:r w:rsidRPr="000B2145">
        <w:t>, karę pieniężną w wysokości do 20</w:t>
      </w:r>
      <w:r w:rsidR="00072C4E">
        <w:t> </w:t>
      </w:r>
      <w:r w:rsidRPr="000B2145">
        <w:t>750</w:t>
      </w:r>
      <w:r w:rsidR="00072C4E">
        <w:t> </w:t>
      </w:r>
      <w:r w:rsidRPr="000B2145">
        <w:t>000 zł</w:t>
      </w:r>
      <w:r>
        <w:t>otych</w:t>
      </w:r>
      <w:r w:rsidRPr="000B2145">
        <w:t xml:space="preserve"> albo do wysokości kwoty stanowiącej równowartość 10% całkowitego rocznego przychodu wykazanego w ostatnim zbadanym sprawozdaniu finansowym, jeżeli przekracza ona 20</w:t>
      </w:r>
      <w:r w:rsidR="006C33D1">
        <w:t> </w:t>
      </w:r>
      <w:r w:rsidRPr="000B2145">
        <w:t>750</w:t>
      </w:r>
      <w:r w:rsidR="006C33D1">
        <w:t> </w:t>
      </w:r>
      <w:r w:rsidRPr="000B2145">
        <w:t>000 zł</w:t>
      </w:r>
      <w:r>
        <w:t>otych.</w:t>
      </w:r>
      <w:r w:rsidRPr="000B2145">
        <w:t xml:space="preserve"> </w:t>
      </w:r>
    </w:p>
    <w:p w:rsidR="00C30B70" w:rsidRPr="003D4723" w:rsidRDefault="00C30B70" w:rsidP="00C30B70">
      <w:pPr>
        <w:pStyle w:val="ZUSTzmustartykuempunktem"/>
      </w:pPr>
      <w:r w:rsidRPr="003D4723">
        <w:lastRenderedPageBreak/>
        <w:t>2.</w:t>
      </w:r>
      <w:r>
        <w:t xml:space="preserve"> </w:t>
      </w:r>
      <w:r w:rsidRPr="003D4723">
        <w:t>Komisja, ustalając wysokość kary pieniężnej,</w:t>
      </w:r>
      <w:r>
        <w:t xml:space="preserve"> </w:t>
      </w:r>
      <w:r w:rsidR="006C33D1">
        <w:t xml:space="preserve">o </w:t>
      </w:r>
      <w:r w:rsidR="00A54F83">
        <w:t>której mowa w ust. </w:t>
      </w:r>
      <w:r w:rsidRPr="003D4723">
        <w:t>1</w:t>
      </w:r>
      <w:r>
        <w:t xml:space="preserve">, </w:t>
      </w:r>
      <w:r w:rsidRPr="003D4723">
        <w:t>uwzględnia w szczególności:</w:t>
      </w:r>
    </w:p>
    <w:p w:rsidR="00C30B70" w:rsidRPr="000C629D" w:rsidRDefault="00C30B70" w:rsidP="00C30B70">
      <w:pPr>
        <w:pStyle w:val="ZPKTzmpktartykuempunktem"/>
      </w:pPr>
      <w:r>
        <w:t>1)</w:t>
      </w:r>
      <w:r>
        <w:tab/>
      </w:r>
      <w:r w:rsidRPr="000C629D">
        <w:t>wagę naruszenia i czas jego trwania;</w:t>
      </w:r>
    </w:p>
    <w:p w:rsidR="00C30B70" w:rsidRPr="000C629D" w:rsidRDefault="00C30B70" w:rsidP="00C30B70">
      <w:pPr>
        <w:pStyle w:val="ZPKTzmpktartykuempunktem"/>
      </w:pPr>
      <w:r>
        <w:t>2)</w:t>
      </w:r>
      <w:r>
        <w:tab/>
      </w:r>
      <w:r w:rsidRPr="000C629D">
        <w:t xml:space="preserve">stopień przyczynienia się </w:t>
      </w:r>
      <w:r>
        <w:t xml:space="preserve">zatwierdzonego podmiotu publikującego lub zatwierdzonego mechanizmu sprawozdawczego </w:t>
      </w:r>
      <w:r w:rsidRPr="009C4283">
        <w:t>posiadając</w:t>
      </w:r>
      <w:r>
        <w:t>ych</w:t>
      </w:r>
      <w:r w:rsidRPr="009C4283">
        <w:t xml:space="preserve"> zezwolenie Komisji, o którym mowa w art. 27c ust. 1 rozporządzenia 600/2014</w:t>
      </w:r>
      <w:r>
        <w:t xml:space="preserve">, </w:t>
      </w:r>
      <w:r w:rsidRPr="000C629D">
        <w:t>do powstania naruszenia;</w:t>
      </w:r>
    </w:p>
    <w:p w:rsidR="00C30B70" w:rsidRPr="000C629D" w:rsidRDefault="00C30B70" w:rsidP="00C30B70">
      <w:pPr>
        <w:pStyle w:val="ZPKTzmpktartykuempunktem"/>
      </w:pPr>
      <w:r>
        <w:t>3)</w:t>
      </w:r>
      <w:r>
        <w:tab/>
      </w:r>
      <w:r w:rsidRPr="000C629D">
        <w:t xml:space="preserve">sytuację finansową </w:t>
      </w:r>
      <w:r>
        <w:t xml:space="preserve">zatwierdzonego podmiotu publikującego lub zatwierdzonego mechanizmu sprawozdawczego </w:t>
      </w:r>
      <w:r w:rsidRPr="009C4283">
        <w:t>posiadają</w:t>
      </w:r>
      <w:r>
        <w:t>cych</w:t>
      </w:r>
      <w:r w:rsidRPr="009C4283">
        <w:t xml:space="preserve"> zezwolenie Komisji, o którym mowa w art. 27c ust. 1 rozporządzenia 600/2014</w:t>
      </w:r>
      <w:r>
        <w:t>,</w:t>
      </w:r>
      <w:r w:rsidRPr="000C629D">
        <w:t xml:space="preserve"> na któr</w:t>
      </w:r>
      <w:r>
        <w:t>e</w:t>
      </w:r>
      <w:r w:rsidR="00072C4E">
        <w:t xml:space="preserve"> jest nakładana kara, w </w:t>
      </w:r>
      <w:r w:rsidRPr="000C629D">
        <w:t xml:space="preserve">szczególności wysokość </w:t>
      </w:r>
      <w:r>
        <w:t>ich</w:t>
      </w:r>
      <w:r w:rsidRPr="000C629D">
        <w:t xml:space="preserve"> całkowitych obrotów;</w:t>
      </w:r>
    </w:p>
    <w:p w:rsidR="00C30B70" w:rsidRPr="000C629D" w:rsidRDefault="00C30B70" w:rsidP="00C30B70">
      <w:pPr>
        <w:pStyle w:val="ZPKTzmpktartykuempunktem"/>
      </w:pPr>
      <w:r>
        <w:t>4)</w:t>
      </w:r>
      <w:r>
        <w:tab/>
      </w:r>
      <w:r w:rsidRPr="000C629D">
        <w:t xml:space="preserve">kwoty korzyści osiągniętych lub strat unikniętych przez </w:t>
      </w:r>
      <w:r>
        <w:t xml:space="preserve">zatwierdzony podmiot publikujący lub zatwierdzony mechanizm sprawozdawczy </w:t>
      </w:r>
      <w:r w:rsidRPr="009C4283">
        <w:t>posiadając</w:t>
      </w:r>
      <w:r>
        <w:t>e</w:t>
      </w:r>
      <w:r w:rsidRPr="009C4283">
        <w:t xml:space="preserve"> zezwolenie Komisji, o którym mowa w art. 27c ust. 1 rozporządzenia 600/2014</w:t>
      </w:r>
      <w:r>
        <w:t xml:space="preserve">, </w:t>
      </w:r>
      <w:r w:rsidRPr="000C629D">
        <w:t>jeżeli można ustalić te korzyści lub straty;</w:t>
      </w:r>
    </w:p>
    <w:p w:rsidR="00C30B70" w:rsidRPr="000C629D" w:rsidRDefault="00C30B70" w:rsidP="00C30B70">
      <w:pPr>
        <w:pStyle w:val="ZPKTzmpktartykuempunktem"/>
      </w:pPr>
      <w:r>
        <w:t>5)</w:t>
      </w:r>
      <w:r>
        <w:tab/>
      </w:r>
      <w:r w:rsidRPr="000C629D">
        <w:t>straty poniesione przez osoby trzecie w związku z naruszeniem, jeżeli można je ustalić;</w:t>
      </w:r>
    </w:p>
    <w:p w:rsidR="00C30B70" w:rsidRPr="000C629D" w:rsidRDefault="00C30B70" w:rsidP="00C30B70">
      <w:pPr>
        <w:pStyle w:val="ZPKTzmpktartykuempunktem"/>
      </w:pPr>
      <w:r>
        <w:t>6)</w:t>
      </w:r>
      <w:r>
        <w:tab/>
      </w:r>
      <w:r w:rsidRPr="000C629D">
        <w:t xml:space="preserve">gotowość </w:t>
      </w:r>
      <w:r>
        <w:t xml:space="preserve">zatwierdzonego podmiotu publikującego lub zatwierdzonego mechanizmu sprawozdawczego </w:t>
      </w:r>
      <w:r w:rsidRPr="009C4283">
        <w:t>posiadając</w:t>
      </w:r>
      <w:r>
        <w:t>ych</w:t>
      </w:r>
      <w:r w:rsidRPr="009C4283">
        <w:t xml:space="preserve"> zezwolenie Komisji, o którym mowa w art. 27c ust. 1 rozporządzenia 600/2014</w:t>
      </w:r>
      <w:r>
        <w:t xml:space="preserve">, </w:t>
      </w:r>
      <w:r w:rsidRPr="000C629D">
        <w:t>do współpracy z Komisją podczas wyjaśniania okoliczności naruszenia;</w:t>
      </w:r>
    </w:p>
    <w:p w:rsidR="00C30B70" w:rsidRPr="000C629D" w:rsidRDefault="00C30B70" w:rsidP="00C30B70">
      <w:pPr>
        <w:pStyle w:val="ZPKTzmpktartykuempunktem"/>
      </w:pPr>
      <w:r>
        <w:t>7)</w:t>
      </w:r>
      <w:r>
        <w:tab/>
      </w:r>
      <w:r w:rsidRPr="000C629D">
        <w:t>stopień naprawienia szkody wyrządzonej inwestorom wskutek działań</w:t>
      </w:r>
      <w:r>
        <w:t xml:space="preserve"> zatwierdzonego podmiotu publikującego lub zatwierdzonego mechanizmu sprawozdawczego </w:t>
      </w:r>
      <w:r w:rsidRPr="009C4283">
        <w:t>posiadając</w:t>
      </w:r>
      <w:r>
        <w:t>ych</w:t>
      </w:r>
      <w:r w:rsidRPr="009C4283">
        <w:t xml:space="preserve"> zezwoleni</w:t>
      </w:r>
      <w:r w:rsidR="00072C4E">
        <w:t>e Komisji, o którym mowa w art. </w:t>
      </w:r>
      <w:r w:rsidRPr="009C4283">
        <w:t>27c ust. 1 rozporządzenia 600/2014</w:t>
      </w:r>
      <w:r w:rsidRPr="000C629D">
        <w:t>;</w:t>
      </w:r>
    </w:p>
    <w:p w:rsidR="00C30B70" w:rsidRPr="000C629D" w:rsidRDefault="00C30B70" w:rsidP="00C30B70">
      <w:pPr>
        <w:pStyle w:val="ZPKTzmpktartykuempunktem"/>
      </w:pPr>
      <w:r>
        <w:t>8)</w:t>
      </w:r>
      <w:r>
        <w:tab/>
      </w:r>
      <w:r w:rsidRPr="000C629D">
        <w:t>uprzednie naruszenia przepisów prawa regulujących</w:t>
      </w:r>
      <w:r>
        <w:t xml:space="preserve"> działalność</w:t>
      </w:r>
      <w:r w:rsidRPr="000C629D">
        <w:t xml:space="preserve"> </w:t>
      </w:r>
      <w:r>
        <w:t xml:space="preserve">zatwierdzonego podmiotu publikującego lub zatwierdzonego mechanizmu sprawozdawczego </w:t>
      </w:r>
      <w:r w:rsidRPr="009C4283">
        <w:t>posiadając</w:t>
      </w:r>
      <w:r>
        <w:t>ych</w:t>
      </w:r>
      <w:r w:rsidRPr="009C4283">
        <w:t xml:space="preserve"> zezwolenie Komisji</w:t>
      </w:r>
      <w:r w:rsidR="00072C4E">
        <w:t>, o którym mowa w art. 27c ust. </w:t>
      </w:r>
      <w:r w:rsidRPr="009C4283">
        <w:t>1 rozporządzenia 600/2014</w:t>
      </w:r>
      <w:r>
        <w:t xml:space="preserve">, </w:t>
      </w:r>
      <w:r w:rsidRPr="000C629D">
        <w:t>popełnione przez podmiot, na który jest nakładana kara.</w:t>
      </w:r>
    </w:p>
    <w:p w:rsidR="00C30B70" w:rsidRPr="00031D02" w:rsidRDefault="00C30B70" w:rsidP="00C30B70">
      <w:pPr>
        <w:pStyle w:val="ZUSTzmustartykuempunktem"/>
      </w:pPr>
      <w:r>
        <w:t xml:space="preserve">3. </w:t>
      </w:r>
      <w:r w:rsidRPr="00031D02">
        <w:t>W przypadku gdy jest możliwe ustalenie kwoty korzyści osiągniętej przez zatwierdzony podmiot publikujący lub zatwierdzony mechanizm sprawozdawczy</w:t>
      </w:r>
      <w:r>
        <w:t xml:space="preserve"> </w:t>
      </w:r>
      <w:r w:rsidRPr="009C4283">
        <w:t>posiadając</w:t>
      </w:r>
      <w:r>
        <w:t>e</w:t>
      </w:r>
      <w:r w:rsidRPr="009C4283">
        <w:t xml:space="preserve"> zezwolenie Komisji, o którym mowa w art. 27c ust. 1 rozporządzenia 600/2014</w:t>
      </w:r>
      <w:r>
        <w:t xml:space="preserve">, </w:t>
      </w:r>
      <w:r w:rsidRPr="00031D02">
        <w:t>w wyniku naruszenia, o którym mowa w ust.</w:t>
      </w:r>
      <w:r>
        <w:t xml:space="preserve"> 1</w:t>
      </w:r>
      <w:r w:rsidRPr="00031D02">
        <w:t>, kara p</w:t>
      </w:r>
      <w:r>
        <w:t>ieniężna, o której mowa w ust. 1</w:t>
      </w:r>
      <w:r w:rsidRPr="00031D02">
        <w:t>, może zostać nałożona do wysokości dwukrotności kwoty osiągniętej korzyści.</w:t>
      </w:r>
      <w:r>
        <w:t xml:space="preserve"> </w:t>
      </w:r>
    </w:p>
    <w:p w:rsidR="00C30B70" w:rsidRDefault="00C30B70" w:rsidP="00C30B70">
      <w:pPr>
        <w:pStyle w:val="ZUSTzmustartykuempunktem"/>
      </w:pPr>
      <w:r>
        <w:lastRenderedPageBreak/>
        <w:t xml:space="preserve">4. </w:t>
      </w:r>
      <w:r w:rsidRPr="00031D02">
        <w:t>W przypadku gdy zatwierdzony podmiot publikujący lub zatwierdzony mechanizm sprawozdawczy</w:t>
      </w:r>
      <w:r>
        <w:t xml:space="preserve"> </w:t>
      </w:r>
      <w:r w:rsidRPr="009C4283">
        <w:t>posiadając</w:t>
      </w:r>
      <w:r>
        <w:t>e</w:t>
      </w:r>
      <w:r w:rsidRPr="009C4283">
        <w:t xml:space="preserve"> zezwoleni</w:t>
      </w:r>
      <w:r w:rsidR="00072C4E">
        <w:t>e Komisji, o którym mowa w art. </w:t>
      </w:r>
      <w:r w:rsidRPr="009C4283">
        <w:t>27c ust. 1 rozporządzenia 600/2014</w:t>
      </w:r>
      <w:r>
        <w:t xml:space="preserve">, są </w:t>
      </w:r>
      <w:r w:rsidRPr="00031D02">
        <w:t>podmiot</w:t>
      </w:r>
      <w:r>
        <w:t>ami</w:t>
      </w:r>
      <w:r w:rsidRPr="00031D02">
        <w:t xml:space="preserve"> dominującym</w:t>
      </w:r>
      <w:r>
        <w:t>i</w:t>
      </w:r>
      <w:r w:rsidRPr="00031D02">
        <w:t>, któr</w:t>
      </w:r>
      <w:r>
        <w:t>e</w:t>
      </w:r>
      <w:r w:rsidRPr="00031D02">
        <w:t xml:space="preserve"> sporządza</w:t>
      </w:r>
      <w:r>
        <w:t xml:space="preserve">ją </w:t>
      </w:r>
      <w:r w:rsidRPr="00031D02">
        <w:t>skonsolidowane sprawozdanie finansowe, lub</w:t>
      </w:r>
      <w:r>
        <w:t xml:space="preserve"> </w:t>
      </w:r>
      <w:r w:rsidRPr="00031D02">
        <w:t>podmiot</w:t>
      </w:r>
      <w:r>
        <w:t>ami</w:t>
      </w:r>
      <w:r w:rsidRPr="00031D02">
        <w:t xml:space="preserve"> zależnym</w:t>
      </w:r>
      <w:r>
        <w:t>i</w:t>
      </w:r>
      <w:r w:rsidRPr="00031D02">
        <w:t xml:space="preserve"> od podmiotu dominującego, który sporządza skonsolidowane sprawozdanie finansowe, całkowity roczny </w:t>
      </w:r>
      <w:r>
        <w:t>przychód</w:t>
      </w:r>
      <w:r w:rsidRPr="00FB2C66">
        <w:t xml:space="preserve"> </w:t>
      </w:r>
      <w:r w:rsidRPr="003325CD">
        <w:t>wykazan</w:t>
      </w:r>
      <w:r>
        <w:t xml:space="preserve">y </w:t>
      </w:r>
      <w:r w:rsidRPr="003325CD">
        <w:t>w ostatnim zbadanym sprawozdaniu finansowym</w:t>
      </w:r>
      <w:r>
        <w:t xml:space="preserve"> </w:t>
      </w:r>
      <w:r w:rsidRPr="00031D02">
        <w:t>stanowi kwota całkowitego skonsolidowanego rocznego przychodu podmiotu dominującego ujawniona w ostatnim zbadanym skonsolidowanym sprawozdaniu finansowym za rok obrotowy.</w:t>
      </w:r>
    </w:p>
    <w:p w:rsidR="00C30B70" w:rsidRDefault="00C30B70" w:rsidP="00C30B70">
      <w:pPr>
        <w:pStyle w:val="ZUSTzmustartykuempunktem"/>
      </w:pPr>
      <w:r>
        <w:t xml:space="preserve">5. </w:t>
      </w:r>
      <w:r w:rsidRPr="00712590">
        <w:t>Równowartość w złotych kwoty w walucie obcej oblicza się według średniego kursu tej waluty ogłoszonego przez Narodowy Bank Polski w dniu bilansowym, na który zostało sporządzone ostatnie zbadane sprawozdanie finansowe za rok ob</w:t>
      </w:r>
      <w:r>
        <w:t>rotowy.</w:t>
      </w:r>
      <w:r w:rsidRPr="00796AEA">
        <w:t>”</w:t>
      </w:r>
      <w:r>
        <w:t>;</w:t>
      </w:r>
    </w:p>
    <w:p w:rsidR="00C30B70" w:rsidRDefault="00C30B70" w:rsidP="00C30B70">
      <w:pPr>
        <w:pStyle w:val="PKTpunkt"/>
      </w:pPr>
      <w:r>
        <w:t>16</w:t>
      </w:r>
      <w:r w:rsidRPr="00A21F60">
        <w:t>)</w:t>
      </w:r>
      <w:r>
        <w:tab/>
        <w:t>art. 167c otrzymuje brzmienie:</w:t>
      </w:r>
    </w:p>
    <w:p w:rsidR="00C30B70" w:rsidRPr="00DE7D78" w:rsidRDefault="001E7186" w:rsidP="00C30B70">
      <w:pPr>
        <w:pStyle w:val="ZARTzmartartykuempunktem"/>
      </w:pPr>
      <w:r w:rsidRPr="005E32F7">
        <w:t>„</w:t>
      </w:r>
      <w:r w:rsidR="00C30B70" w:rsidRPr="00DE7D78">
        <w:t xml:space="preserve">Art. 167c. 1. Komisja może zawiesić zezwolenie na świadczenie usług jako zatwierdzony podmiot publikujący lub zatwierdzony mechanizm sprawozdawczy </w:t>
      </w:r>
      <w:r w:rsidR="00C30B70" w:rsidRPr="009C4283">
        <w:t>posiadając</w:t>
      </w:r>
      <w:r w:rsidR="00C30B70">
        <w:t>e</w:t>
      </w:r>
      <w:r w:rsidR="00C30B70" w:rsidRPr="009C4283">
        <w:t xml:space="preserve"> zezwolenie Komisji, o którym mowa w art. 27c ust. 1 rozporządzenia 600/2014</w:t>
      </w:r>
      <w:r w:rsidR="00C30B70" w:rsidRPr="00DE7D78">
        <w:t>, w przypadkach określonych w art. 27e ust. 1 rozporządzenia 600/2014, do czasu zaprzestania działań skutkujących powstaniem naruszeń, jednak nie dłużej niż na okres 6 miesięcy.</w:t>
      </w:r>
    </w:p>
    <w:p w:rsidR="00C30B70" w:rsidRDefault="00C30B70" w:rsidP="00C30B70">
      <w:pPr>
        <w:pStyle w:val="ZUSTzmustartykuempunktem"/>
      </w:pPr>
      <w:r>
        <w:t xml:space="preserve">2. </w:t>
      </w:r>
      <w:r w:rsidRPr="000C629D">
        <w:t xml:space="preserve">W </w:t>
      </w:r>
      <w:r>
        <w:t>przypadku zawieszenia zezwolenia, o którym mowa w ust. 1, na podstawie art. 27</w:t>
      </w:r>
      <w:r w:rsidRPr="00685B18">
        <w:t>e ust</w:t>
      </w:r>
      <w:r>
        <w:t>. 1 lit. b</w:t>
      </w:r>
      <w:r w:rsidRPr="00882708">
        <w:t>–</w:t>
      </w:r>
      <w:r w:rsidRPr="00685B18">
        <w:t>d rozporządzenia 600/2014</w:t>
      </w:r>
      <w:r>
        <w:t xml:space="preserve">, </w:t>
      </w:r>
      <w:r w:rsidRPr="000C629D">
        <w:t>Komisja może jednocześnie nałożyć karę pieniężną</w:t>
      </w:r>
      <w:r>
        <w:t xml:space="preserve"> </w:t>
      </w:r>
      <w:r w:rsidR="00A54F83">
        <w:t>w wysokości do 20 750 </w:t>
      </w:r>
      <w:r w:rsidRPr="00557891">
        <w:t>000 zł</w:t>
      </w:r>
      <w:r>
        <w:t>otych</w:t>
      </w:r>
      <w:r w:rsidRPr="00557891">
        <w:t xml:space="preserve"> albo do wysokości kwoty stanowiącej równowartość 10% całkowitego </w:t>
      </w:r>
      <w:r w:rsidR="00072C4E">
        <w:t>rocznego przychodu wykazanego w </w:t>
      </w:r>
      <w:r w:rsidRPr="00557891">
        <w:t>ostatnim zbadanym sprawozdaniu finansowy</w:t>
      </w:r>
      <w:r w:rsidR="00072C4E">
        <w:t>m, jeżeli przekracza ona 20 750 </w:t>
      </w:r>
      <w:r w:rsidRPr="00557891">
        <w:t>000 zł</w:t>
      </w:r>
      <w:r>
        <w:t>otych</w:t>
      </w:r>
      <w:r w:rsidRPr="00557891">
        <w:t>,</w:t>
      </w:r>
      <w:r>
        <w:t xml:space="preserve"> </w:t>
      </w:r>
      <w:r w:rsidRPr="000C629D">
        <w:t>jeżeli uzasadnia to charakter naruszeń, jakich dopuścił się</w:t>
      </w:r>
      <w:r>
        <w:t xml:space="preserve"> </w:t>
      </w:r>
      <w:r w:rsidRPr="00031D02">
        <w:t>zatwierdzony podmiot publikujący lub zatwierdzony mechanizm sprawozdawczy</w:t>
      </w:r>
      <w:r>
        <w:t>.</w:t>
      </w:r>
    </w:p>
    <w:p w:rsidR="00C30B70" w:rsidRPr="00E6107B" w:rsidRDefault="00C30B70" w:rsidP="00C30B70">
      <w:pPr>
        <w:pStyle w:val="ZUSTzmustartykuempunktem"/>
      </w:pPr>
      <w:r>
        <w:t>3</w:t>
      </w:r>
      <w:r w:rsidRPr="00E6107B">
        <w:t>. Komisja</w:t>
      </w:r>
      <w:r>
        <w:t>,</w:t>
      </w:r>
      <w:r w:rsidRPr="00E6107B">
        <w:t xml:space="preserve"> ustalając wysokość kary p</w:t>
      </w:r>
      <w:r w:rsidR="00072C4E">
        <w:t>ieniężnej, o której mowa w ust. </w:t>
      </w:r>
      <w:r w:rsidRPr="00E6107B">
        <w:t>2, uwzględnia w szczególności okoliczności, o których mowa w art. 167ba ust. 2. Przepis</w:t>
      </w:r>
      <w:r>
        <w:t>y</w:t>
      </w:r>
      <w:r w:rsidR="005D732A">
        <w:t xml:space="preserve"> art. </w:t>
      </w:r>
      <w:r w:rsidRPr="00E6107B">
        <w:t>167ba ust. 3–5 stosuje się odpowiednio.</w:t>
      </w:r>
    </w:p>
    <w:p w:rsidR="00C30B70" w:rsidRPr="00E6107B" w:rsidRDefault="00C30B70" w:rsidP="00C30B70">
      <w:pPr>
        <w:pStyle w:val="ZUSTzmustartykuempunktem"/>
      </w:pPr>
      <w:r>
        <w:t>4</w:t>
      </w:r>
      <w:r w:rsidRPr="00E6107B">
        <w:t>.</w:t>
      </w:r>
      <w:r>
        <w:t xml:space="preserve"> Komisja wydaje decyzję</w:t>
      </w:r>
      <w:r w:rsidRPr="00E00EB5">
        <w:t>, o której mowa w ust. 1</w:t>
      </w:r>
      <w:r>
        <w:t xml:space="preserve">, </w:t>
      </w:r>
      <w:r w:rsidRPr="00E6107B">
        <w:t>po przeprowadzeniu rozprawy.</w:t>
      </w:r>
    </w:p>
    <w:p w:rsidR="00C30B70" w:rsidRPr="00E6107B" w:rsidRDefault="00C30B70" w:rsidP="00C30B70">
      <w:pPr>
        <w:pStyle w:val="ZUSTzmustartykuempunktem"/>
      </w:pPr>
      <w:r>
        <w:t>5</w:t>
      </w:r>
      <w:r w:rsidRPr="00E6107B">
        <w:t>. Decyzja, o której mowa w ust. 1, podlega ogłoszeniu w Dzienniku Urzędowym Komisji Nadzoru Finansowego.”</w:t>
      </w:r>
      <w:r>
        <w:t>;</w:t>
      </w:r>
    </w:p>
    <w:p w:rsidR="00C30B70" w:rsidRDefault="00C30B70" w:rsidP="00C30B70">
      <w:pPr>
        <w:pStyle w:val="PKTpunkt"/>
      </w:pPr>
      <w:r>
        <w:t>17)</w:t>
      </w:r>
      <w:r>
        <w:tab/>
        <w:t>po art. 167c dodaje się art. 167ca w brzmieniu:</w:t>
      </w:r>
    </w:p>
    <w:p w:rsidR="00C30B70" w:rsidRDefault="001E7186" w:rsidP="00C30B70">
      <w:pPr>
        <w:pStyle w:val="ZARTzmartartykuempunktem"/>
      </w:pPr>
      <w:bookmarkStart w:id="0" w:name="_Hlk60255049"/>
      <w:r w:rsidRPr="005E32F7">
        <w:lastRenderedPageBreak/>
        <w:t>„</w:t>
      </w:r>
      <w:r w:rsidR="00C30B70">
        <w:t>Art. 167ca</w:t>
      </w:r>
      <w:r w:rsidR="00C30B70" w:rsidRPr="00802119">
        <w:t>.</w:t>
      </w:r>
      <w:r w:rsidR="00C30B70">
        <w:t xml:space="preserve"> 1. W przypadku cofnięcia przez Komisję zezwolenia na </w:t>
      </w:r>
      <w:r w:rsidR="00C30B70" w:rsidRPr="00A27744">
        <w:t xml:space="preserve">świadczenie usług jako zatwierdzony podmiot publikujący lub zatwierdzony mechanizm sprawozdawczy </w:t>
      </w:r>
      <w:r w:rsidR="00C30B70" w:rsidRPr="009C4283">
        <w:t>posiadając</w:t>
      </w:r>
      <w:r w:rsidR="00C30B70">
        <w:t>e</w:t>
      </w:r>
      <w:r w:rsidR="00C30B70" w:rsidRPr="009C4283">
        <w:t xml:space="preserve"> zezwolenie Komisji</w:t>
      </w:r>
      <w:r w:rsidR="00072C4E">
        <w:t>, o którym mowa w art. 27c ust. </w:t>
      </w:r>
      <w:r w:rsidR="00C30B70" w:rsidRPr="009C4283">
        <w:t>1 rozporządzenia 600/2014</w:t>
      </w:r>
      <w:r w:rsidR="00C30B70">
        <w:t xml:space="preserve">, na podstawie </w:t>
      </w:r>
      <w:bookmarkEnd w:id="0"/>
      <w:r w:rsidR="00C30B70">
        <w:t xml:space="preserve">art. 27e ust. 1 lit. b–d rozporządzenia 600/2014, </w:t>
      </w:r>
      <w:r w:rsidR="00C30B70" w:rsidRPr="00A27744">
        <w:t xml:space="preserve">Komisja może jednocześnie nałożyć karę </w:t>
      </w:r>
      <w:r w:rsidR="00A54F83">
        <w:t>pieniężną w wysokości do 20 750 </w:t>
      </w:r>
      <w:r w:rsidR="00C30B70" w:rsidRPr="00A27744">
        <w:t>000 zł</w:t>
      </w:r>
      <w:r w:rsidR="00C30B70">
        <w:t>otych</w:t>
      </w:r>
      <w:r w:rsidR="00C30B70" w:rsidRPr="00A27744">
        <w:t xml:space="preserve"> albo do wysokości kwoty stanowiącej równowartość 10% całkowitego rocznego przychodu wykazanego w ostatnim zbadanym sprawozdaniu finansowy</w:t>
      </w:r>
      <w:r w:rsidR="00A54F83">
        <w:t>m, jeżeli przekracza ona 20 750 </w:t>
      </w:r>
      <w:r w:rsidR="00C30B70" w:rsidRPr="00A27744">
        <w:t>000 zł</w:t>
      </w:r>
      <w:r w:rsidR="00C30B70">
        <w:t>otych</w:t>
      </w:r>
      <w:r w:rsidR="00C30B70" w:rsidRPr="00A27744">
        <w:t>, jeżeli uzasadnia to charakter naruszeń, jakich dopuścił się zatwierdzony podmiot publikujący lub zatwierdzony mechanizm sprawozdawczy.</w:t>
      </w:r>
    </w:p>
    <w:p w:rsidR="00C30B70" w:rsidRPr="00E6107B" w:rsidRDefault="00C30B70" w:rsidP="00C30B70">
      <w:pPr>
        <w:pStyle w:val="ZUSTzmustartykuempunktem"/>
      </w:pPr>
      <w:r w:rsidRPr="00E6107B">
        <w:t xml:space="preserve">2. </w:t>
      </w:r>
      <w:r w:rsidRPr="00992E77">
        <w:t>Komisja</w:t>
      </w:r>
      <w:r>
        <w:t>,</w:t>
      </w:r>
      <w:r w:rsidRPr="00992E77">
        <w:t xml:space="preserve"> ustalając wysokość kary pieniężnej, o której m</w:t>
      </w:r>
      <w:r w:rsidR="00072C4E">
        <w:t>owa w ust. </w:t>
      </w:r>
      <w:r w:rsidRPr="00992E77">
        <w:t>1, uwzględnia w szczególności okoliczności, o których mowa w art. 167ba ust. 2. Przepis</w:t>
      </w:r>
      <w:r>
        <w:t>y</w:t>
      </w:r>
      <w:r w:rsidR="005D732A">
        <w:t xml:space="preserve"> art. </w:t>
      </w:r>
      <w:r w:rsidRPr="00992E77">
        <w:t>167ba ust. 3–5 stosuje się odpowiednio.</w:t>
      </w:r>
    </w:p>
    <w:p w:rsidR="00C30B70" w:rsidRPr="00E6107B" w:rsidRDefault="00C30B70" w:rsidP="00C30B70">
      <w:pPr>
        <w:pStyle w:val="ZUSTzmustartykuempunktem"/>
      </w:pPr>
      <w:r w:rsidRPr="00E6107B">
        <w:t>3.</w:t>
      </w:r>
      <w:r>
        <w:t xml:space="preserve"> </w:t>
      </w:r>
      <w:r w:rsidRPr="00E6107B">
        <w:t>Komisj</w:t>
      </w:r>
      <w:r>
        <w:t>a</w:t>
      </w:r>
      <w:r w:rsidRPr="00E6107B">
        <w:t xml:space="preserve"> </w:t>
      </w:r>
      <w:r>
        <w:t>wydaje</w:t>
      </w:r>
      <w:r w:rsidRPr="00E6107B">
        <w:t xml:space="preserve"> decyzj</w:t>
      </w:r>
      <w:r>
        <w:t>ę, o której mowa w ust. 1,</w:t>
      </w:r>
      <w:r w:rsidRPr="00E6107B">
        <w:t xml:space="preserve"> po przeprowadzeniu rozprawy.</w:t>
      </w:r>
    </w:p>
    <w:p w:rsidR="00C30B70" w:rsidRDefault="00C30B70" w:rsidP="00C30B70">
      <w:pPr>
        <w:pStyle w:val="ZUSTzmustartykuempunktem"/>
      </w:pPr>
      <w:r w:rsidRPr="00E6107B">
        <w:t>4. Decyzja, o której mowa w ust. 1, podlega ogłoszeniu w Dzienniku Urzędowy</w:t>
      </w:r>
      <w:r>
        <w:t>m Komisji Nadzoru Finansowego.”;</w:t>
      </w:r>
    </w:p>
    <w:p w:rsidR="00C30B70" w:rsidRDefault="00C30B70" w:rsidP="00C30B70">
      <w:pPr>
        <w:pStyle w:val="PKTpunkt"/>
      </w:pPr>
      <w:r w:rsidRPr="00AF65E6">
        <w:t>1</w:t>
      </w:r>
      <w:r>
        <w:t>8</w:t>
      </w:r>
      <w:r w:rsidRPr="00AF65E6">
        <w:t>)</w:t>
      </w:r>
      <w:r w:rsidRPr="00AF65E6">
        <w:tab/>
      </w:r>
      <w:r>
        <w:t>w art. 169a:</w:t>
      </w:r>
    </w:p>
    <w:p w:rsidR="00C30B70" w:rsidRDefault="00C30B70" w:rsidP="00C30B70">
      <w:pPr>
        <w:pStyle w:val="LITlitera"/>
      </w:pPr>
      <w:r>
        <w:t>a)</w:t>
      </w:r>
      <w:r>
        <w:tab/>
        <w:t>w ust. 1ba:</w:t>
      </w:r>
    </w:p>
    <w:p w:rsidR="00C30B70" w:rsidRDefault="00C30B70" w:rsidP="00C30B70">
      <w:pPr>
        <w:pStyle w:val="TIRtiret"/>
      </w:pPr>
      <w:r w:rsidRPr="00992E77">
        <w:t>–</w:t>
      </w:r>
      <w:r>
        <w:tab/>
        <w:t>wprowadzenie do wyliczenia otrzymuje brzmienie:</w:t>
      </w:r>
    </w:p>
    <w:p w:rsidR="00C30B70" w:rsidRDefault="001E7186" w:rsidP="00FB6A39">
      <w:pPr>
        <w:pStyle w:val="ZTIRFRAGMzmnpwprdowyliczeniatiret"/>
      </w:pPr>
      <w:r w:rsidRPr="005E32F7">
        <w:t>„</w:t>
      </w:r>
      <w:r w:rsidR="00C30B70" w:rsidRPr="00992E77">
        <w:t xml:space="preserve">W przypadku gdy zatwierdzony podmiot publikujący lub zatwierdzony mechanizm sprawozdawczy </w:t>
      </w:r>
      <w:r w:rsidR="00C30B70" w:rsidRPr="009C4283">
        <w:t>posiadając</w:t>
      </w:r>
      <w:r w:rsidR="00C30B70">
        <w:t>e</w:t>
      </w:r>
      <w:r w:rsidR="00C30B70" w:rsidRPr="009C4283">
        <w:t xml:space="preserve"> zezw</w:t>
      </w:r>
      <w:r w:rsidR="005D732A">
        <w:t>olenie Komisji, o którym mowa w </w:t>
      </w:r>
      <w:r w:rsidR="00C30B70" w:rsidRPr="009C4283">
        <w:t>art. 27c ust. 1 rozporządzenia 600/2014</w:t>
      </w:r>
      <w:r w:rsidR="00C30B70" w:rsidRPr="00992E77">
        <w:t>, narusza przepisy określające zasady świadczenia usług</w:t>
      </w:r>
      <w:r w:rsidR="00C30B70" w:rsidRPr="0015438F">
        <w:t xml:space="preserve"> w zakresie udostępniania informacji</w:t>
      </w:r>
      <w:r w:rsidR="00072C4E">
        <w:t>, Komisja może, w </w:t>
      </w:r>
      <w:r w:rsidR="00C30B70" w:rsidRPr="00992E77">
        <w:t>drodze decyzji:</w:t>
      </w:r>
      <w:r w:rsidR="00C30B70">
        <w:t>”,</w:t>
      </w:r>
    </w:p>
    <w:p w:rsidR="00C30B70" w:rsidRDefault="00C30B70" w:rsidP="00C30B70">
      <w:pPr>
        <w:pStyle w:val="TIRtiret"/>
      </w:pPr>
      <w:r w:rsidRPr="00992E77">
        <w:t>–</w:t>
      </w:r>
      <w:r>
        <w:tab/>
        <w:t xml:space="preserve">w pkt 2 wyrazy „podmiotu świadczącego usługi w zakresie udostępniania informacji o transakcjach” zastępuje się wyrazami „zatwierdzonego podmiotu </w:t>
      </w:r>
      <w:r w:rsidRPr="009C4283">
        <w:t>publikującego lub zatwierdzon</w:t>
      </w:r>
      <w:r>
        <w:t>ego mechanizmu sprawozdawczego”,</w:t>
      </w:r>
    </w:p>
    <w:p w:rsidR="00C30B70" w:rsidRDefault="00C30B70" w:rsidP="00C30B70">
      <w:pPr>
        <w:pStyle w:val="LITlitera"/>
      </w:pPr>
      <w:r>
        <w:t>b)</w:t>
      </w:r>
      <w:r>
        <w:tab/>
        <w:t>w ust. 1d w pkt 8 wyrazy „maklerską lub podmiot świadczący usługi w zakresie udostępniania informacji o transakcjach” zastępuje się wyrazami „</w:t>
      </w:r>
      <w:r w:rsidRPr="00787DEA">
        <w:t>maklerską</w:t>
      </w:r>
      <w:r>
        <w:t>,</w:t>
      </w:r>
      <w:r w:rsidRPr="00787DEA">
        <w:t xml:space="preserve"> </w:t>
      </w:r>
      <w:bookmarkStart w:id="1" w:name="_Hlk60255647"/>
      <w:r w:rsidRPr="00787DEA">
        <w:t>zatwierdzony podmiot publikujący lub zatwierdzony mechanizm sprawozdawczy</w:t>
      </w:r>
      <w:r>
        <w:t xml:space="preserve"> </w:t>
      </w:r>
      <w:r w:rsidRPr="00787DEA">
        <w:t>posiadając</w:t>
      </w:r>
      <w:r>
        <w:t xml:space="preserve">e </w:t>
      </w:r>
      <w:r w:rsidRPr="00787DEA">
        <w:t>zezwolenie Komisji, o którym mowa w art. 27c ust. 1 rozporządzenia 600/2014</w:t>
      </w:r>
      <w:bookmarkEnd w:id="1"/>
      <w:r>
        <w:t>”.</w:t>
      </w:r>
    </w:p>
    <w:p w:rsidR="00C30B70" w:rsidRPr="006F60B8" w:rsidRDefault="00C30B70" w:rsidP="00C30B70">
      <w:pPr>
        <w:pStyle w:val="ARTartustawynprozporzdzenia"/>
      </w:pPr>
      <w:r w:rsidRPr="00AE683A">
        <w:rPr>
          <w:rStyle w:val="Ppogrubienie"/>
        </w:rPr>
        <w:t>Art.</w:t>
      </w:r>
      <w:r w:rsidR="001E7186">
        <w:rPr>
          <w:rStyle w:val="Ppogrubienie"/>
        </w:rPr>
        <w:t> </w:t>
      </w:r>
      <w:r w:rsidRPr="00AE683A">
        <w:rPr>
          <w:rStyle w:val="Ppogrubienie"/>
        </w:rPr>
        <w:t>2.</w:t>
      </w:r>
      <w:r>
        <w:t xml:space="preserve"> </w:t>
      </w:r>
      <w:r w:rsidRPr="006F60B8">
        <w:t>W ustawie z dnia 29 lipca 2005 r. o nadzor</w:t>
      </w:r>
      <w:r w:rsidR="00072C4E">
        <w:t>ze nad rynkiem kapitałowym (Dz. </w:t>
      </w:r>
      <w:r w:rsidR="005D732A">
        <w:t>U. z </w:t>
      </w:r>
      <w:r w:rsidRPr="006F60B8">
        <w:t>20</w:t>
      </w:r>
      <w:r>
        <w:t>20</w:t>
      </w:r>
      <w:r w:rsidRPr="006F60B8">
        <w:t xml:space="preserve"> r. poz.</w:t>
      </w:r>
      <w:r>
        <w:t xml:space="preserve"> 1400 i 2320</w:t>
      </w:r>
      <w:r w:rsidRPr="006F60B8">
        <w:t>) wprowadza się następujące zmiany:</w:t>
      </w:r>
    </w:p>
    <w:p w:rsidR="00C30B70" w:rsidRDefault="00C30B70" w:rsidP="00C30B70">
      <w:pPr>
        <w:pStyle w:val="PKTpunkt"/>
      </w:pPr>
      <w:r>
        <w:lastRenderedPageBreak/>
        <w:t>1)</w:t>
      </w:r>
      <w:r>
        <w:tab/>
        <w:t xml:space="preserve">w </w:t>
      </w:r>
      <w:r w:rsidRPr="00A21F60">
        <w:t>art.</w:t>
      </w:r>
      <w:r>
        <w:t xml:space="preserve"> </w:t>
      </w:r>
      <w:r w:rsidRPr="00A21F60">
        <w:t>5 pkt 22</w:t>
      </w:r>
      <w:r>
        <w:t xml:space="preserve"> otrzymuje brzmienie:</w:t>
      </w:r>
    </w:p>
    <w:p w:rsidR="00C30B70" w:rsidRDefault="001E7186" w:rsidP="00C30B70">
      <w:pPr>
        <w:pStyle w:val="ZPKTzmpktartykuempunktem"/>
      </w:pPr>
      <w:r w:rsidRPr="005E32F7">
        <w:t>„</w:t>
      </w:r>
      <w:r w:rsidR="00C30B70">
        <w:t>22)</w:t>
      </w:r>
      <w:r w:rsidR="00C30B70">
        <w:tab/>
        <w:t>z</w:t>
      </w:r>
      <w:r w:rsidR="00C30B70" w:rsidRPr="00E23DAA">
        <w:t>atwierdzony podmiot publikujący</w:t>
      </w:r>
      <w:r w:rsidR="00C30B70">
        <w:t xml:space="preserve"> oraz</w:t>
      </w:r>
      <w:r w:rsidR="00C30B70" w:rsidRPr="00E23DAA">
        <w:t xml:space="preserve"> zatwierdzony mechanizm sprawozdawczy</w:t>
      </w:r>
      <w:r w:rsidR="00C30B70">
        <w:t>, w rozumieniu odpowiednio art. 2 pkt 34 i 36 rozporządzenia 600/2014, posiadające zezwolenie Komisji,</w:t>
      </w:r>
      <w:r w:rsidR="00C30B70" w:rsidRPr="00796AEA">
        <w:t>”</w:t>
      </w:r>
      <w:r w:rsidR="00C30B70">
        <w:t>;</w:t>
      </w:r>
    </w:p>
    <w:p w:rsidR="00C30B70" w:rsidRDefault="00C30B70" w:rsidP="00C30B70">
      <w:pPr>
        <w:pStyle w:val="PKTpunkt"/>
      </w:pPr>
      <w:r>
        <w:t>2)</w:t>
      </w:r>
      <w:r>
        <w:tab/>
      </w:r>
      <w:r w:rsidRPr="00A21F60">
        <w:t>art.</w:t>
      </w:r>
      <w:r>
        <w:t xml:space="preserve"> 7a otrzymuje brzmienie:</w:t>
      </w:r>
    </w:p>
    <w:p w:rsidR="00C30B70" w:rsidRDefault="001E7186" w:rsidP="00C30B70">
      <w:pPr>
        <w:pStyle w:val="ZARTzmartartykuempunktem"/>
      </w:pPr>
      <w:r w:rsidRPr="005E32F7">
        <w:t>„</w:t>
      </w:r>
      <w:r w:rsidR="00C30B70">
        <w:t>Art. 7a.</w:t>
      </w:r>
      <w:r w:rsidR="00C30B70">
        <w:tab/>
        <w:t xml:space="preserve"> </w:t>
      </w:r>
      <w:r w:rsidR="00C30B70" w:rsidRPr="006B4693">
        <w:t xml:space="preserve">Komisja wykonuje zadania w zakresie nadzoru przekazane przez Europejski Urząd Nadzoru Giełd i Papierów Wartościowych na podstawie </w:t>
      </w:r>
      <w:r w:rsidR="00072C4E">
        <w:t>art. </w:t>
      </w:r>
      <w:r w:rsidR="00C30B70">
        <w:t xml:space="preserve">74 rozporządzenia 648/2012, </w:t>
      </w:r>
      <w:r w:rsidR="00C30B70" w:rsidRPr="006B4693">
        <w:t>art.</w:t>
      </w:r>
      <w:r w:rsidR="00C30B70">
        <w:t xml:space="preserve"> </w:t>
      </w:r>
      <w:r w:rsidR="00C30B70" w:rsidRPr="006B4693">
        <w:t xml:space="preserve">38o </w:t>
      </w:r>
      <w:r w:rsidR="00C30B70" w:rsidRPr="00F1460A">
        <w:t>rozporządzenia</w:t>
      </w:r>
      <w:r w:rsidR="00C30B70" w:rsidRPr="006B4693">
        <w:t xml:space="preserve"> 600/2014</w:t>
      </w:r>
      <w:r w:rsidR="00C30B70">
        <w:t xml:space="preserve"> </w:t>
      </w:r>
      <w:r w:rsidR="00C30B70" w:rsidRPr="006B4693">
        <w:t>oraz</w:t>
      </w:r>
      <w:r w:rsidR="00C30B70">
        <w:t xml:space="preserve"> art.</w:t>
      </w:r>
      <w:r w:rsidR="00072C4E">
        <w:t> </w:t>
      </w:r>
      <w:r w:rsidR="00C30B70" w:rsidRPr="006B4693">
        <w:t>48m rozporządzenia 2016/1011.</w:t>
      </w:r>
      <w:r w:rsidR="00C30B70" w:rsidRPr="00796AEA">
        <w:t>”</w:t>
      </w:r>
      <w:r w:rsidR="00C30B70">
        <w:t>;</w:t>
      </w:r>
    </w:p>
    <w:p w:rsidR="00C30B70" w:rsidRDefault="00C30B70" w:rsidP="00C30B70">
      <w:pPr>
        <w:pStyle w:val="PKTpunkt"/>
      </w:pPr>
      <w:r>
        <w:t>3)</w:t>
      </w:r>
      <w:r>
        <w:tab/>
        <w:t xml:space="preserve">w </w:t>
      </w:r>
      <w:r w:rsidRPr="00A21F60">
        <w:t>art.</w:t>
      </w:r>
      <w:r>
        <w:t xml:space="preserve"> 19 w ust. 4 po pkt 2 dodaje się pkt 2a w brzmieniu:</w:t>
      </w:r>
    </w:p>
    <w:p w:rsidR="00C30B70" w:rsidRPr="006B4693" w:rsidRDefault="001E7186" w:rsidP="00C30B70">
      <w:pPr>
        <w:pStyle w:val="ZPKTzmpktartykuempunktem"/>
      </w:pPr>
      <w:r w:rsidRPr="005E32F7">
        <w:t>„</w:t>
      </w:r>
      <w:r w:rsidR="00C30B70">
        <w:t>2a)</w:t>
      </w:r>
      <w:r w:rsidR="00C30B70">
        <w:tab/>
        <w:t xml:space="preserve">tajemnicy służbowej w rozumieniu art. 38f rozporządzenia 600/2014 </w:t>
      </w:r>
      <w:r w:rsidR="00C30B70" w:rsidRPr="002D5D85">
        <w:t>–</w:t>
      </w:r>
      <w:r w:rsidR="00C30B70">
        <w:t xml:space="preserve"> określa rozporządzenie 600/2014;</w:t>
      </w:r>
      <w:r w:rsidR="00C30B70" w:rsidRPr="00796AEA">
        <w:t>”</w:t>
      </w:r>
      <w:r w:rsidR="00C30B70">
        <w:t>;</w:t>
      </w:r>
    </w:p>
    <w:p w:rsidR="00C30B70" w:rsidRDefault="00C30B70" w:rsidP="00C30B70">
      <w:pPr>
        <w:pStyle w:val="PKTpunkt"/>
      </w:pPr>
      <w:r>
        <w:t>4)</w:t>
      </w:r>
      <w:r>
        <w:tab/>
        <w:t xml:space="preserve">w </w:t>
      </w:r>
      <w:r w:rsidRPr="00A21F60">
        <w:t>art.</w:t>
      </w:r>
      <w:r>
        <w:t xml:space="preserve"> 21 w ust. 12 po pkt 2 dodaje się pkt 2a w brzmieniu: </w:t>
      </w:r>
    </w:p>
    <w:p w:rsidR="00C30B70" w:rsidRDefault="001E7186" w:rsidP="00C30B70">
      <w:pPr>
        <w:pStyle w:val="ZPKTzmpktartykuempunktem"/>
      </w:pPr>
      <w:r w:rsidRPr="005E32F7">
        <w:t>„</w:t>
      </w:r>
      <w:r w:rsidR="00C30B70">
        <w:t>2a)</w:t>
      </w:r>
      <w:r w:rsidR="00C30B70">
        <w:tab/>
        <w:t xml:space="preserve">rozporządzenia 600/2014 </w:t>
      </w:r>
      <w:r w:rsidR="00C30B70" w:rsidRPr="002D5D85">
        <w:t>–</w:t>
      </w:r>
      <w:r w:rsidR="00C30B70">
        <w:t xml:space="preserve"> określają art. 26 i art. 38e tego rozporządzenia;</w:t>
      </w:r>
      <w:r w:rsidR="00C30B70" w:rsidRPr="00796AEA">
        <w:t>”</w:t>
      </w:r>
      <w:r w:rsidR="00C30B70">
        <w:t>;</w:t>
      </w:r>
    </w:p>
    <w:p w:rsidR="00C30B70" w:rsidRDefault="00C30B70" w:rsidP="00C30B70">
      <w:pPr>
        <w:pStyle w:val="PKTpunkt"/>
      </w:pPr>
      <w:r>
        <w:t>5)</w:t>
      </w:r>
      <w:r>
        <w:tab/>
        <w:t>w art. 25 w ust. 1 pkt 1 otrzymuje brzmienie:</w:t>
      </w:r>
    </w:p>
    <w:p w:rsidR="00C30B70" w:rsidRDefault="001E7186" w:rsidP="00C30B70">
      <w:pPr>
        <w:pStyle w:val="ZPKTzmpktartykuempunktem"/>
      </w:pPr>
      <w:r w:rsidRPr="005E32F7">
        <w:t>„</w:t>
      </w:r>
      <w:r w:rsidR="00C30B70">
        <w:t>1)</w:t>
      </w:r>
      <w:r w:rsidR="00C30B70">
        <w:tab/>
      </w:r>
      <w:r w:rsidR="00C30B70" w:rsidRPr="008A0AEA">
        <w:t xml:space="preserve">przypadkach naruszenia przepisów ustawy o obrocie instrumentami </w:t>
      </w:r>
      <w:r w:rsidR="00C30B70" w:rsidRPr="002C1C57">
        <w:t>finansowymi</w:t>
      </w:r>
      <w:r w:rsidR="00C30B70" w:rsidRPr="008A0AEA">
        <w:t>, ustawy o ofercie publicznej, ustawy o fund</w:t>
      </w:r>
      <w:r w:rsidR="00072C4E">
        <w:t>uszach inwestycyjnych, ustawy o </w:t>
      </w:r>
      <w:r w:rsidR="00C30B70" w:rsidRPr="008A0AEA">
        <w:t>giełdach towarowych, przepisów aktów wykonawczych wydanych na podstawie tych ustaw oraz przepisów rozporządzenia 1031/2010, rozporządzenia 596/2014</w:t>
      </w:r>
      <w:r w:rsidR="00C30B70">
        <w:t>, rozporządzenia 600/2014</w:t>
      </w:r>
      <w:r w:rsidR="00C30B70" w:rsidRPr="008A0AEA">
        <w:t xml:space="preserve"> </w:t>
      </w:r>
      <w:r w:rsidR="00C30B70">
        <w:t>i rozporządzenia 2017/1129,</w:t>
      </w:r>
      <w:r w:rsidR="00C30B70" w:rsidRPr="00796AEA">
        <w:t>”</w:t>
      </w:r>
      <w:r w:rsidR="00C30B70">
        <w:t>.</w:t>
      </w:r>
    </w:p>
    <w:p w:rsidR="00C30B70" w:rsidRPr="00043DEA" w:rsidRDefault="00C30B70" w:rsidP="00C30B70">
      <w:pPr>
        <w:pStyle w:val="ARTartustawynprozporzdzenia"/>
      </w:pPr>
      <w:r w:rsidRPr="00AE683A">
        <w:rPr>
          <w:rStyle w:val="Ppogrubienie"/>
        </w:rPr>
        <w:t>Art.</w:t>
      </w:r>
      <w:r w:rsidR="00A134DF">
        <w:rPr>
          <w:rStyle w:val="Ppogrubienie"/>
        </w:rPr>
        <w:t> </w:t>
      </w:r>
      <w:r w:rsidRPr="00AE683A">
        <w:rPr>
          <w:rStyle w:val="Ppogrubienie"/>
        </w:rPr>
        <w:t>3.</w:t>
      </w:r>
      <w:r>
        <w:rPr>
          <w:rStyle w:val="Ppogrubienie"/>
        </w:rPr>
        <w:t xml:space="preserve"> </w:t>
      </w:r>
      <w:r w:rsidRPr="00043DEA">
        <w:t>W ustawie z dnia 29 lipca 2005 r. o ofercie publicznej i warunkach wprowadzania instrumentów finansowych do zorgan</w:t>
      </w:r>
      <w:r w:rsidR="00072C4E">
        <w:t>izowanego systemu obrotu oraz o </w:t>
      </w:r>
      <w:r w:rsidRPr="00043DEA">
        <w:t>spółkach publicznych (Dz. U. z 20</w:t>
      </w:r>
      <w:r>
        <w:t xml:space="preserve">20 r. </w:t>
      </w:r>
      <w:r w:rsidRPr="00043DEA">
        <w:t xml:space="preserve">poz. </w:t>
      </w:r>
      <w:r>
        <w:t>2080</w:t>
      </w:r>
      <w:r w:rsidRPr="00043DEA">
        <w:t>) w art. 91:</w:t>
      </w:r>
    </w:p>
    <w:p w:rsidR="00C30B70" w:rsidRPr="00043DEA" w:rsidRDefault="00C30B70" w:rsidP="00C30B70">
      <w:pPr>
        <w:pStyle w:val="PKTpunkt"/>
      </w:pPr>
      <w:r w:rsidRPr="00043DEA">
        <w:t>1)</w:t>
      </w:r>
      <w:r w:rsidRPr="00043DEA">
        <w:tab/>
        <w:t>w ust. 2 dodaje się zdanie drugie w brzmieniu:</w:t>
      </w:r>
    </w:p>
    <w:p w:rsidR="00C30B70" w:rsidRPr="001A5C6A" w:rsidRDefault="001E7186" w:rsidP="00FB6A39">
      <w:pPr>
        <w:pStyle w:val="ZFRAGzmfragmentunpzdaniaartykuempunktem"/>
        <w:rPr>
          <w:rStyle w:val="Kkursywa"/>
          <w:b/>
          <w:bCs/>
          <w:i w:val="0"/>
          <w:szCs w:val="24"/>
        </w:rPr>
      </w:pPr>
      <w:r w:rsidRPr="005E32F7">
        <w:t>„</w:t>
      </w:r>
      <w:r w:rsidR="00C30B70" w:rsidRPr="00686804">
        <w:t>Z chwilą wycofania lub wykluczenia akcj</w:t>
      </w:r>
      <w:r w:rsidR="00C30B70">
        <w:t>i</w:t>
      </w:r>
      <w:r w:rsidR="00C30B70" w:rsidRPr="00686804">
        <w:t xml:space="preserve"> uważa się</w:t>
      </w:r>
      <w:r w:rsidR="00C30B70">
        <w:t xml:space="preserve"> je</w:t>
      </w:r>
      <w:r w:rsidR="00C30B70" w:rsidRPr="00686804">
        <w:t xml:space="preserve"> za zarejestrowane w depozycie papierów wartościowych na podstawie art. 328</w:t>
      </w:r>
      <w:r w:rsidR="00C30B70" w:rsidRPr="00DA12EB">
        <w:rPr>
          <w:rStyle w:val="IGindeksgrny"/>
        </w:rPr>
        <w:t>11</w:t>
      </w:r>
      <w:r w:rsidR="00072C4E">
        <w:t xml:space="preserve"> ustawy z dnia 15 września 2000 </w:t>
      </w:r>
      <w:r w:rsidR="00C30B70" w:rsidRPr="00A52616">
        <w:t xml:space="preserve">r. – Kodeks spółek handlowych, </w:t>
      </w:r>
      <w:r w:rsidR="00C30B70" w:rsidRPr="001A5C6A">
        <w:rPr>
          <w:rStyle w:val="Kkursywa"/>
          <w:i w:val="0"/>
        </w:rPr>
        <w:t>a w przypadku akcji zarejestrowanych w systemie depozytowym prowadzonym przez spółkę, której Krajowy Depozyt przekazał wykonywanie czynności z zakresu zadań, o których mowa w art. 48 ust. 1 pkt 1–6 ustawy o obrocie instrumentami finansowymi – za zarejestrowane w tym systemie.”;</w:t>
      </w:r>
    </w:p>
    <w:p w:rsidR="00C30B70" w:rsidRPr="00043DEA" w:rsidRDefault="00C30B70" w:rsidP="00C30B70">
      <w:pPr>
        <w:pStyle w:val="PKTpunkt"/>
      </w:pPr>
      <w:r>
        <w:t>2</w:t>
      </w:r>
      <w:r w:rsidRPr="00043DEA">
        <w:t>)</w:t>
      </w:r>
      <w:r w:rsidRPr="00043DEA">
        <w:tab/>
        <w:t>w ust. 11 dodaje się zdanie drugie w brzmieniu:</w:t>
      </w:r>
    </w:p>
    <w:p w:rsidR="00C30B70" w:rsidRPr="00043DEA" w:rsidRDefault="001E7186" w:rsidP="00FB6A39">
      <w:pPr>
        <w:pStyle w:val="ZFRAGzmfragmentunpzdaniaartykuempunktem"/>
      </w:pPr>
      <w:r w:rsidRPr="005E32F7">
        <w:t>„</w:t>
      </w:r>
      <w:r w:rsidR="00C30B70" w:rsidRPr="00043DEA">
        <w:t xml:space="preserve">Krajowy Depozyt lub spółka, której Krajowy Depozyt przekazał wykonywanie czynności z zakresu zadań, o których mowa w art. 48 ust. 1 pkt 1–6 ustawy o obrocie </w:t>
      </w:r>
      <w:r w:rsidR="00C30B70" w:rsidRPr="00043DEA">
        <w:lastRenderedPageBreak/>
        <w:t>instrumentami finansowymi, mogą rozwiązać umowę o rejestrację akcji w drodze jednostronnego oświadczenia woli złożonego spółce.”;</w:t>
      </w:r>
    </w:p>
    <w:p w:rsidR="00C30B70" w:rsidRPr="00043DEA" w:rsidRDefault="00C30B70" w:rsidP="00C30B70">
      <w:pPr>
        <w:pStyle w:val="PKTpunkt"/>
      </w:pPr>
      <w:r>
        <w:t>3</w:t>
      </w:r>
      <w:r w:rsidRPr="00043DEA">
        <w:t>)</w:t>
      </w:r>
      <w:r w:rsidRPr="00043DEA">
        <w:tab/>
        <w:t xml:space="preserve">ust. 14 </w:t>
      </w:r>
      <w:r>
        <w:t xml:space="preserve">i 15 </w:t>
      </w:r>
      <w:r w:rsidRPr="00043DEA">
        <w:t>otrzymuj</w:t>
      </w:r>
      <w:r>
        <w:t>ą</w:t>
      </w:r>
      <w:r w:rsidRPr="00043DEA">
        <w:t xml:space="preserve"> brzmienie:</w:t>
      </w:r>
    </w:p>
    <w:p w:rsidR="00C30B70" w:rsidRPr="00043DEA" w:rsidRDefault="00C30B70" w:rsidP="00C30B70">
      <w:pPr>
        <w:pStyle w:val="ZUSTzmustartykuempunktem"/>
      </w:pPr>
      <w:r w:rsidRPr="00043DEA">
        <w:t>„14. W przypadku wycofania lub wykluczenia akcji z obrotu na rynku regulowanym lub w alternatywnym systemie obrotu albo podjęcia przez walne zgromadzenie spółki niebędącej spółką publiczną uchwały o rejestracji akcji w rejestrze</w:t>
      </w:r>
      <w:r w:rsidR="005D732A">
        <w:t xml:space="preserve"> akcjonariuszy, o </w:t>
      </w:r>
      <w:r w:rsidRPr="00043DEA">
        <w:t>którym mowa w art. 328</w:t>
      </w:r>
      <w:r w:rsidRPr="00DA12EB">
        <w:rPr>
          <w:rStyle w:val="IGindeksgrny"/>
        </w:rPr>
        <w:t>1</w:t>
      </w:r>
      <w:r w:rsidRPr="00043DEA">
        <w:t xml:space="preserve"> § 1</w:t>
      </w:r>
      <w:r w:rsidR="00072C4E">
        <w:t xml:space="preserve"> ustawy z dnia 15 września 2000 </w:t>
      </w:r>
      <w:r w:rsidRPr="00043DEA">
        <w:t xml:space="preserve">r. – Kodeks spółek handlowych, spółka może </w:t>
      </w:r>
      <w:bookmarkStart w:id="2" w:name="_Hlk60258311"/>
      <w:r w:rsidRPr="00043DEA">
        <w:t>rozwią</w:t>
      </w:r>
      <w:r w:rsidR="00072C4E">
        <w:t>zać umowę o rejestrację akcji w </w:t>
      </w:r>
      <w:r w:rsidRPr="00043DEA">
        <w:t xml:space="preserve">depozycie papierów wartościowych </w:t>
      </w:r>
      <w:bookmarkEnd w:id="2"/>
      <w:r w:rsidRPr="00043DEA">
        <w:t>zawartą z Krajowym Depozytem lub spółką, której Krajowy Depozyt przekazał wykonywanie czynności z zakresu zadań, o kt</w:t>
      </w:r>
      <w:r w:rsidR="005D732A">
        <w:t>órych mowa w art. 48 ust. 1 pkt </w:t>
      </w:r>
      <w:r w:rsidRPr="00043DEA">
        <w:t xml:space="preserve">1–6 ustawy o obrocie instrumentami finansowymi. </w:t>
      </w:r>
      <w:r>
        <w:t>Rozwiązanie umowy następuje</w:t>
      </w:r>
      <w:r w:rsidR="005D732A">
        <w:t xml:space="preserve"> z </w:t>
      </w:r>
      <w:r w:rsidRPr="00043DEA">
        <w:t>upływem 14 dni od dnia złożenia przez spółkę oświadczenia o jej rozwiązaniu. Z dniem rozwiązania umowy następuje wyrejestrowanie akcji z depozytu papierów wartościowych.</w:t>
      </w:r>
    </w:p>
    <w:p w:rsidR="00C30B70" w:rsidRDefault="00C30B70" w:rsidP="00C30B70">
      <w:pPr>
        <w:pStyle w:val="ZUSTzmustartykuempunktem"/>
      </w:pPr>
      <w:r>
        <w:t xml:space="preserve">15. </w:t>
      </w:r>
      <w:r w:rsidRPr="00043DEA">
        <w:t>W przypadku wycofania lub wykluczenia akcji z obrotu na rynku regulowanym lub w alternatywnym systemie obrotu albo podjęcia przez walne zgromadzenie spółki niebędącej spółką publiczną uchwały o rejestracji akc</w:t>
      </w:r>
      <w:r w:rsidR="00072C4E">
        <w:t>ji w rejestrze akcjonariuszy, o </w:t>
      </w:r>
      <w:r w:rsidRPr="00043DEA">
        <w:t>którym mowa w art. 328</w:t>
      </w:r>
      <w:r w:rsidRPr="00DA12EB">
        <w:rPr>
          <w:rStyle w:val="IGindeksgrny"/>
        </w:rPr>
        <w:t>1</w:t>
      </w:r>
      <w:r w:rsidRPr="00043DEA">
        <w:t xml:space="preserve"> § 1 ustawy z dnia 15 września 2000 r. – Kodeks spółek handlowych, uczestnicy Krajowego Depozytu </w:t>
      </w:r>
      <w:r>
        <w:t xml:space="preserve">lub </w:t>
      </w:r>
      <w:bookmarkStart w:id="3" w:name="_Hlk60257539"/>
      <w:r>
        <w:t xml:space="preserve">spółki, której Krajowy Depozyt </w:t>
      </w:r>
      <w:r w:rsidRPr="00F40C1A">
        <w:t>przekazał wykonywanie czynności z zakresu zadań</w:t>
      </w:r>
      <w:r w:rsidR="00072C4E">
        <w:t>, o których mowa w art. 48 ust. </w:t>
      </w:r>
      <w:r w:rsidRPr="00F40C1A">
        <w:t>1 pkt</w:t>
      </w:r>
      <w:r w:rsidR="00072C4E">
        <w:t> </w:t>
      </w:r>
      <w:r w:rsidRPr="00F40C1A">
        <w:t>1–6 ustawy o obrocie instrumentami finansowymi</w:t>
      </w:r>
      <w:bookmarkEnd w:id="3"/>
      <w:r>
        <w:t>,</w:t>
      </w:r>
      <w:r w:rsidRPr="00043DEA">
        <w:t xml:space="preserve"> przekazują </w:t>
      </w:r>
      <w:r>
        <w:t>spółce</w:t>
      </w:r>
      <w:r w:rsidRPr="00043DEA">
        <w:t>, w terminie wskazanym</w:t>
      </w:r>
      <w:r>
        <w:t xml:space="preserve"> przez Krajowy Depozyt</w:t>
      </w:r>
      <w:r w:rsidRPr="003F33A1">
        <w:t xml:space="preserve"> </w:t>
      </w:r>
      <w:r w:rsidRPr="008569FF">
        <w:t>lub spółk</w:t>
      </w:r>
      <w:r>
        <w:t>ę</w:t>
      </w:r>
      <w:r w:rsidRPr="008569FF">
        <w:t>, której Krajowy Depozyt przekazał wykonywanie czynności z zakresu zadań, o kt</w:t>
      </w:r>
      <w:r w:rsidR="00072C4E">
        <w:t>órych mowa w art. 48 ust. 1 pkt </w:t>
      </w:r>
      <w:r w:rsidRPr="008569FF">
        <w:t>1–6 ustawy o obrocie instrumentami finansowymi</w:t>
      </w:r>
      <w:r w:rsidRPr="00043DEA">
        <w:t>, dane osobowe akcjonariuszy, ze wskazaniem liczby akcji posiadanych przez każdego z nich, a także obciążeń ustanowionych na tych akcjach oraz danych osobowych osób, na których rzecz obciążenia te ustanowiono.</w:t>
      </w:r>
      <w:r w:rsidRPr="003F33A1">
        <w:t xml:space="preserve"> </w:t>
      </w:r>
      <w:r w:rsidRPr="008569FF">
        <w:t xml:space="preserve">Informacje te są sporządzane według stanu na dzień </w:t>
      </w:r>
      <w:bookmarkStart w:id="4" w:name="_Hlk60258848"/>
      <w:r w:rsidRPr="008569FF">
        <w:t>wyrejestrowania akcji z depozytu papierów wartościowych</w:t>
      </w:r>
      <w:bookmarkEnd w:id="4"/>
      <w:r w:rsidRPr="008569FF">
        <w:t>, na podstawie zapisów dokonanych na prowadzonych przez uczestników rach</w:t>
      </w:r>
      <w:r w:rsidR="00072C4E">
        <w:t>unkach papierów wartościowych i </w:t>
      </w:r>
      <w:r w:rsidRPr="008569FF">
        <w:t>rachunkach zbiorczych oraz na podstawie wskazań dokonanych przez posiadaczy rachunków zbiorczych zgodnie z art. 8a ust. 4 ustawy o obrocie instrumentami finansowymi</w:t>
      </w:r>
      <w:r>
        <w:t>.</w:t>
      </w:r>
      <w:r w:rsidRPr="00043DEA">
        <w:t>”.</w:t>
      </w:r>
    </w:p>
    <w:p w:rsidR="00C30B70" w:rsidRPr="002074A7" w:rsidRDefault="00C30B70" w:rsidP="00C30B70">
      <w:pPr>
        <w:pStyle w:val="ARTartustawynprozporzdzenia"/>
      </w:pPr>
      <w:r w:rsidRPr="00AE683A">
        <w:rPr>
          <w:rStyle w:val="Ppogrubienie"/>
        </w:rPr>
        <w:t>Art.</w:t>
      </w:r>
      <w:r w:rsidR="00A134DF">
        <w:rPr>
          <w:rStyle w:val="Ppogrubienie"/>
        </w:rPr>
        <w:t> </w:t>
      </w:r>
      <w:r>
        <w:rPr>
          <w:rStyle w:val="Ppogrubienie"/>
        </w:rPr>
        <w:t>4</w:t>
      </w:r>
      <w:r w:rsidRPr="00AE683A">
        <w:rPr>
          <w:rStyle w:val="Ppogrubienie"/>
        </w:rPr>
        <w:t>.</w:t>
      </w:r>
      <w:r>
        <w:t xml:space="preserve"> W ustawie z dnia 19</w:t>
      </w:r>
      <w:r w:rsidRPr="00CF1A10">
        <w:t xml:space="preserve"> </w:t>
      </w:r>
      <w:r>
        <w:t>sierpnia 2011</w:t>
      </w:r>
      <w:r w:rsidRPr="00CF1A10">
        <w:t xml:space="preserve"> r. o </w:t>
      </w:r>
      <w:r>
        <w:t>usługach płatniczych (Dz. U. z 2020</w:t>
      </w:r>
      <w:r w:rsidR="00072C4E">
        <w:t> </w:t>
      </w:r>
      <w:r w:rsidRPr="00CF1A10">
        <w:t>r. poz.</w:t>
      </w:r>
      <w:r w:rsidR="005D732A">
        <w:t> </w:t>
      </w:r>
      <w:r>
        <w:t>794 i 1639</w:t>
      </w:r>
      <w:r w:rsidRPr="00CF1A10">
        <w:t>)</w:t>
      </w:r>
      <w:r w:rsidRPr="00182CB8">
        <w:t xml:space="preserve"> </w:t>
      </w:r>
      <w:r>
        <w:t>po art. 20c dodaje się</w:t>
      </w:r>
      <w:r w:rsidRPr="002074A7">
        <w:t xml:space="preserve"> art. </w:t>
      </w:r>
      <w:r>
        <w:t>20d</w:t>
      </w:r>
      <w:r w:rsidRPr="002074A7">
        <w:t xml:space="preserve"> w brzmieniu:</w:t>
      </w:r>
    </w:p>
    <w:p w:rsidR="00C30B70" w:rsidRPr="00182CB8" w:rsidRDefault="00C30B70" w:rsidP="00C30B70">
      <w:pPr>
        <w:pStyle w:val="ZARTzmartartykuempunktem"/>
      </w:pPr>
      <w:r>
        <w:lastRenderedPageBreak/>
        <w:t>„Art. 20d</w:t>
      </w:r>
      <w:r w:rsidRPr="00182CB8">
        <w:t xml:space="preserve">. 1. Dostawca </w:t>
      </w:r>
      <w:r w:rsidRPr="00CB1414">
        <w:t>udostępnia</w:t>
      </w:r>
      <w:r w:rsidRPr="00182CB8">
        <w:t xml:space="preserve"> konsumentowi, nieodpłatnie, broszurę informacyjną Komisji Europejskiej dotyczącą praw konsumentów przy dokonywaniu płatności w Europie, </w:t>
      </w:r>
      <w:r>
        <w:t>opracowaną</w:t>
      </w:r>
      <w:r w:rsidRPr="00182CB8">
        <w:t xml:space="preserve"> na podstawie art. 106 ust. 1 dyrektywy Parlamentu Europejskiego i Rady (UE) 2015/2366 z dnia 25 listopada 2015 r. w sprawie usług płatniczych w ramach rynku wewnętrznego, zmieniającej dyrektywy 2002/65/WE, 2009/110/WE, 2013/36/UE i rozporządzenie (UE) nr 1093/2010 oraz uchylającej dyrektywę 2007/64/WE (Dz. Urz. UE L 337 z 23.12.2015, str. 35</w:t>
      </w:r>
      <w:r>
        <w:t>, z późn. zm.</w:t>
      </w:r>
      <w:r w:rsidRPr="00DA12EB">
        <w:rPr>
          <w:rStyle w:val="IGindeksgrny"/>
        </w:rPr>
        <w:footnoteReference w:id="3"/>
      </w:r>
      <w:r w:rsidRPr="00DA12EB">
        <w:rPr>
          <w:rStyle w:val="IGindeksgrny"/>
        </w:rPr>
        <w:t>)</w:t>
      </w:r>
      <w:r w:rsidRPr="00182CB8">
        <w:t>), zwaną dalej „broszurą”.</w:t>
      </w:r>
    </w:p>
    <w:p w:rsidR="00C30B70" w:rsidRPr="00182CB8" w:rsidRDefault="00C30B70" w:rsidP="00C30B70">
      <w:pPr>
        <w:pStyle w:val="ZUSTzmustartykuempunktem"/>
      </w:pPr>
      <w:r>
        <w:t>2.</w:t>
      </w:r>
      <w:r w:rsidRPr="00182CB8">
        <w:t xml:space="preserve"> Dostawca udostępnia broszurę w polskiej wersji jęz</w:t>
      </w:r>
      <w:r>
        <w:t>ykowej, w sposób przystępny</w:t>
      </w:r>
      <w:r w:rsidRPr="00182CB8">
        <w:t>:</w:t>
      </w:r>
    </w:p>
    <w:p w:rsidR="00C30B70" w:rsidRPr="00182CB8" w:rsidRDefault="00C30B70" w:rsidP="00C30B70">
      <w:pPr>
        <w:pStyle w:val="ZPKTzmpktartykuempunktem"/>
      </w:pPr>
      <w:r>
        <w:t>1)</w:t>
      </w:r>
      <w:r>
        <w:tab/>
      </w:r>
      <w:r w:rsidRPr="00182CB8">
        <w:t>na stronie internetowej</w:t>
      </w:r>
      <w:r>
        <w:t xml:space="preserve"> </w:t>
      </w:r>
      <w:r w:rsidRPr="00182CB8">
        <w:t xml:space="preserve">dostawcy, z możliwością wydruku; </w:t>
      </w:r>
    </w:p>
    <w:p w:rsidR="00C30B70" w:rsidRPr="00182CB8" w:rsidRDefault="00C30B70" w:rsidP="00C30B70">
      <w:pPr>
        <w:pStyle w:val="ZPKTzmpktartykuempunktem"/>
      </w:pPr>
      <w:r>
        <w:t>2)</w:t>
      </w:r>
      <w:r>
        <w:tab/>
      </w:r>
      <w:r w:rsidRPr="00182CB8">
        <w:t>w postaci papierowej:</w:t>
      </w:r>
    </w:p>
    <w:p w:rsidR="00C30B70" w:rsidRPr="00182CB8" w:rsidRDefault="00C30B70" w:rsidP="00C30B70">
      <w:pPr>
        <w:pStyle w:val="ZLITwPKTzmlitwpktartykuempunktem"/>
      </w:pPr>
      <w:r>
        <w:t>a)</w:t>
      </w:r>
      <w:r>
        <w:tab/>
      </w:r>
      <w:r w:rsidRPr="00182CB8">
        <w:t xml:space="preserve">w siedzibie dostawcy, głównym miejscu prowadzenia działalności przez dostawcę i jego oddziałach, </w:t>
      </w:r>
    </w:p>
    <w:p w:rsidR="00C30B70" w:rsidRPr="00182CB8" w:rsidRDefault="00C30B70" w:rsidP="00C30B70">
      <w:pPr>
        <w:pStyle w:val="ZLITwPKTzmlitwpktartykuempunktem"/>
      </w:pPr>
      <w:r>
        <w:t>b)</w:t>
      </w:r>
      <w:r w:rsidRPr="00182CB8">
        <w:tab/>
      </w:r>
      <w:r>
        <w:t xml:space="preserve">w </w:t>
      </w:r>
      <w:r w:rsidRPr="00182CB8">
        <w:t>miejscach prowadzenia działalności przez agentów dostawcy lub</w:t>
      </w:r>
      <w:r>
        <w:t xml:space="preserve"> </w:t>
      </w:r>
      <w:r w:rsidRPr="00182CB8">
        <w:t>podmioty, którym dostawca powierzył wykonywanie określonych czynności operacyjnych</w:t>
      </w:r>
    </w:p>
    <w:p w:rsidR="00C30B70" w:rsidRPr="00C30B70" w:rsidRDefault="00C30B70" w:rsidP="00C30B70">
      <w:pPr>
        <w:pStyle w:val="ZLITCZWSPLITzmczciwsplitliter"/>
      </w:pPr>
      <w:r>
        <w:t>–</w:t>
      </w:r>
      <w:r w:rsidRPr="00C30B70">
        <w:t xml:space="preserve"> o ile w tych miejscach zawiera się umowy o świadczenie usług płatniczych przy jednoczesnej fizycznej obecności stron.</w:t>
      </w:r>
    </w:p>
    <w:p w:rsidR="00C30B70" w:rsidRPr="00CB1414" w:rsidRDefault="00C30B70" w:rsidP="00C30B70">
      <w:pPr>
        <w:pStyle w:val="ZUSTzmustartykuempunktem"/>
      </w:pPr>
      <w:r>
        <w:t xml:space="preserve">3. </w:t>
      </w:r>
      <w:r w:rsidRPr="00F175F1">
        <w:t>Dostawca udostępnia broszurę w sposób przystępny dla osób niepełnosprawnych, w tym z wykorzystaniem sposobów udostępniania innych niż określone w ust. 2</w:t>
      </w:r>
      <w:r>
        <w:t>.</w:t>
      </w:r>
      <w:r w:rsidRPr="00182CB8">
        <w:t>”</w:t>
      </w:r>
      <w:r>
        <w:t>.</w:t>
      </w:r>
    </w:p>
    <w:p w:rsidR="00C30B70" w:rsidRPr="00CF1A10" w:rsidRDefault="00C30B70" w:rsidP="00C30B70">
      <w:pPr>
        <w:pStyle w:val="ARTartustawynprozporzdzenia"/>
      </w:pPr>
      <w:r w:rsidRPr="00AE683A">
        <w:rPr>
          <w:rStyle w:val="Ppogrubienie"/>
        </w:rPr>
        <w:t>Art.</w:t>
      </w:r>
      <w:r w:rsidR="00A134DF">
        <w:rPr>
          <w:rStyle w:val="Ppogrubienie"/>
        </w:rPr>
        <w:t> </w:t>
      </w:r>
      <w:r>
        <w:rPr>
          <w:rStyle w:val="Ppogrubienie"/>
        </w:rPr>
        <w:t>5</w:t>
      </w:r>
      <w:r w:rsidRPr="00AE683A">
        <w:rPr>
          <w:rStyle w:val="Ppogrubienie"/>
        </w:rPr>
        <w:t>.</w:t>
      </w:r>
      <w:r>
        <w:t xml:space="preserve"> </w:t>
      </w:r>
      <w:r w:rsidRPr="00CF1A10">
        <w:t xml:space="preserve">W ustawie z dnia 11 września 2015 r. o działalności ubezpieczeniowej </w:t>
      </w:r>
      <w:r w:rsidR="00072C4E">
        <w:t>i </w:t>
      </w:r>
      <w:r>
        <w:t>reasekuracyjnej (Dz. U. z 2020</w:t>
      </w:r>
      <w:r w:rsidRPr="00CF1A10">
        <w:t xml:space="preserve"> r. poz.</w:t>
      </w:r>
      <w:r>
        <w:t xml:space="preserve"> 895, 1180 i 2320</w:t>
      </w:r>
      <w:r w:rsidRPr="00CF1A10">
        <w:t>) wprowadza się następujące zmiany:</w:t>
      </w:r>
    </w:p>
    <w:p w:rsidR="00C30B70" w:rsidRDefault="00C30B70" w:rsidP="00C30B70">
      <w:pPr>
        <w:pStyle w:val="PKTpunkt"/>
      </w:pPr>
      <w:r>
        <w:t>1)</w:t>
      </w:r>
      <w:r>
        <w:tab/>
        <w:t>w art. 3 w ust. 1 pkt 8 otrzymuje brzmienie:</w:t>
      </w:r>
    </w:p>
    <w:p w:rsidR="00C30B70" w:rsidRDefault="00C30B70" w:rsidP="00C30B70">
      <w:pPr>
        <w:pStyle w:val="ZPKTzmpktartykuempunktem"/>
      </w:pPr>
      <w:r>
        <w:t>„8)</w:t>
      </w:r>
      <w:r>
        <w:tab/>
        <w:t xml:space="preserve">EIOPA </w:t>
      </w:r>
      <w:r w:rsidR="00A134DF">
        <w:t>–</w:t>
      </w:r>
      <w:r>
        <w:t xml:space="preserve"> Europejski Urząd Nadzoru Ubezpieczeń i Pracowniczych Programów Emerytalnych, ustanowiony na mocy rozporządz</w:t>
      </w:r>
      <w:r w:rsidR="00072C4E">
        <w:t>enia Parlamentu Europejskiego i </w:t>
      </w:r>
      <w:r>
        <w:t>Rady (UE) nr 1094/2010 z dnia 24 listopada 2010 r. w sprawie ustanowienia Europejskiego Urzędu Nadzoru (Europejskie</w:t>
      </w:r>
      <w:r w:rsidR="00072C4E">
        <w:t>go Urzędu Nadzoru Ubezpieczeń i </w:t>
      </w:r>
      <w:r>
        <w:t xml:space="preserve">Pracowniczych Programów Emerytalnych), </w:t>
      </w:r>
      <w:r w:rsidR="00072C4E">
        <w:t>zmiany decyzji nr 716/2009/WE i </w:t>
      </w:r>
      <w:r>
        <w:t>uchylenia decyzji Komisji 2009/79/WE (Dz. U</w:t>
      </w:r>
      <w:r w:rsidR="00072C4E">
        <w:t>rz. UE L 331 z 15.12.2010, str. </w:t>
      </w:r>
      <w:r>
        <w:t>48, z późn. zm.</w:t>
      </w:r>
      <w:r w:rsidRPr="00DA12EB">
        <w:rPr>
          <w:rStyle w:val="IGindeksgrny"/>
        </w:rPr>
        <w:footnoteReference w:customMarkFollows="1" w:id="4"/>
        <w:t>4)</w:t>
      </w:r>
      <w:r>
        <w:t>), zwanego dalej „rozporządzeniem 1094/2010”;”;</w:t>
      </w:r>
    </w:p>
    <w:p w:rsidR="00C30B70" w:rsidRDefault="00C30B70" w:rsidP="00C30B70">
      <w:pPr>
        <w:pStyle w:val="PKTpunkt"/>
      </w:pPr>
      <w:r>
        <w:lastRenderedPageBreak/>
        <w:t>2)</w:t>
      </w:r>
      <w:r>
        <w:tab/>
        <w:t>w art. 174 dotychczasową treść oznacza się jako ust. 1 i dodaje się ust. 2 w brzmieniu:</w:t>
      </w:r>
    </w:p>
    <w:p w:rsidR="00C30B70" w:rsidRDefault="00C30B70" w:rsidP="00C30B70">
      <w:pPr>
        <w:pStyle w:val="ZUSTzmustartykuempunktem"/>
      </w:pPr>
      <w:r>
        <w:t xml:space="preserve">„2. W przypadku gdy plan działalności, o którym mowa w art. 163, wskazuje że krajowy zakład ubezpieczeń lub krajowy zakład reasekuracji zamierza wykonywać działalność na terytorium </w:t>
      </w:r>
      <w:r w:rsidRPr="00484971">
        <w:t>innego niż Rzeczpospolita Polska</w:t>
      </w:r>
      <w:r>
        <w:t xml:space="preserve"> państwa członkowskiego Unii Europejskiej w ramach swobody świadczenia usług lub przez oddział i działalność ta mogłaby być istotna dla rynku przyjmującego państwa członkowskiego, organ nadzoru powiadamia o zamiarze wydania zezwolenia, o którym mowa w art.</w:t>
      </w:r>
      <w:r w:rsidR="00072C4E">
        <w:t xml:space="preserve"> 162 ust. 1 i </w:t>
      </w:r>
      <w:r>
        <w:t>art. 169 ust. 1, EIOPA oraz organ nadzorczy przyjmującego państwa członkowskiego Unii Europejskiej.</w:t>
      </w:r>
      <w:r w:rsidRPr="00CB1414">
        <w:t>”</w:t>
      </w:r>
      <w:r>
        <w:t>;</w:t>
      </w:r>
    </w:p>
    <w:p w:rsidR="00C30B70" w:rsidRPr="00CF1A10" w:rsidRDefault="00C30B70" w:rsidP="00C30B70">
      <w:pPr>
        <w:pStyle w:val="PKTpunkt"/>
      </w:pPr>
      <w:r>
        <w:t>3)</w:t>
      </w:r>
      <w:r>
        <w:tab/>
        <w:t>po art. 213 dodaje się art. 213a</w:t>
      </w:r>
      <w:r w:rsidRPr="002D5D85">
        <w:t>–</w:t>
      </w:r>
      <w:r>
        <w:t>213c w brzmieniu:</w:t>
      </w:r>
    </w:p>
    <w:p w:rsidR="00C30B70" w:rsidRDefault="00C30B70" w:rsidP="00C30B70">
      <w:pPr>
        <w:pStyle w:val="ZARTzmartartykuempunktem"/>
      </w:pPr>
      <w:r>
        <w:t>„Art. 213a. Organ nadzoru może:</w:t>
      </w:r>
    </w:p>
    <w:p w:rsidR="00C30B70" w:rsidRDefault="00C30B70" w:rsidP="00C30B70">
      <w:pPr>
        <w:pStyle w:val="ZPKTzmpktartykuempunktem"/>
      </w:pPr>
      <w:r>
        <w:t>1)</w:t>
      </w:r>
      <w:r>
        <w:tab/>
        <w:t>wystąpić do zainteresowanych organów nadzorczych z wnioskiem o ustanowienie platformy współpracy, o której mowa w art. 152b ust. 2 dyrektywy 2009/138/WE;</w:t>
      </w:r>
    </w:p>
    <w:p w:rsidR="00C30B70" w:rsidRDefault="00C30B70" w:rsidP="00C30B70">
      <w:pPr>
        <w:pStyle w:val="ZPKTzmpktartykuempunktem"/>
      </w:pPr>
      <w:r>
        <w:t>2)</w:t>
      </w:r>
      <w:r>
        <w:tab/>
        <w:t>uczestniczyć w platformie współpracy ustanowionej na wniosek zainteresowanego organu</w:t>
      </w:r>
      <w:r w:rsidRPr="00484971">
        <w:t xml:space="preserve"> nadzorczego</w:t>
      </w:r>
      <w:r>
        <w:t>.</w:t>
      </w:r>
    </w:p>
    <w:p w:rsidR="00C30B70" w:rsidRDefault="00C30B70" w:rsidP="00C30B70">
      <w:pPr>
        <w:pStyle w:val="ZARTzmartartykuempunktem"/>
      </w:pPr>
      <w:r>
        <w:t>Art. 213b. 1. O</w:t>
      </w:r>
      <w:r w:rsidRPr="0004404B">
        <w:t>rgan nadzoru powiadamia EIOPA oraz organ nadzorczy przyjmującego państwa członkowskiego</w:t>
      </w:r>
      <w:r>
        <w:t xml:space="preserve"> Unii Europejskiej o stwierdzonym przypadku pogorszenia sytuacji finansowej lub wystąpien</w:t>
      </w:r>
      <w:r w:rsidR="00072C4E">
        <w:t>iu innego ryzyka wynikającego z </w:t>
      </w:r>
      <w:r>
        <w:t xml:space="preserve">działalności krajowego zakładu ubezpieczeń lub krajowego zakładu reasekuracji wykonywanej na terytorium innego niż Rzeczpospolita Polska państwa członkowskiego Unii Europejskiej w ramach swobody świadczenia usług lub przez oddział, które mogą mieć skutki dla rynku </w:t>
      </w:r>
      <w:r w:rsidRPr="008B70A8">
        <w:t>przyjmującego państwa członkowskiego</w:t>
      </w:r>
      <w:r>
        <w:t xml:space="preserve"> Unii Europejskiej. </w:t>
      </w:r>
    </w:p>
    <w:p w:rsidR="00C30B70" w:rsidRPr="00CB1414" w:rsidRDefault="00C30B70" w:rsidP="00C30B70">
      <w:pPr>
        <w:pStyle w:val="ZUSTzmustartykuempunktem"/>
      </w:pPr>
      <w:r>
        <w:t xml:space="preserve">2. W przypadku </w:t>
      </w:r>
      <w:r w:rsidRPr="00CB1414">
        <w:t>gdy działalność krajowego zakładu ubezpieczeń lub krajowego zakładu reasekuracji jest istotna dla rynku przyjmującego państwa członkowskiego Unii Europejskiej, organ nadzoru może zwrócić się do or</w:t>
      </w:r>
      <w:r w:rsidR="00072C4E">
        <w:t>ganu nadzorczego tego państwa o </w:t>
      </w:r>
      <w:r w:rsidRPr="00CB1414">
        <w:t>podjęcie współpracy w celu osiągnięcia wspólnego stanowiska.</w:t>
      </w:r>
    </w:p>
    <w:p w:rsidR="00C30B70" w:rsidRDefault="00C30B70" w:rsidP="00C30B70">
      <w:pPr>
        <w:pStyle w:val="ZUSTzmustartykuempunktem"/>
      </w:pPr>
      <w:r w:rsidRPr="00CB1414">
        <w:t>3. Jeżeli organ nadzoru i organ nadzorczy przyjmującego państwa członkowskiego Unii Europejskiej nie osiągną wspólnego stanowiska, organ nadzoru może zwrócić się do EIOPA o pomoc lub o ustanowienie</w:t>
      </w:r>
      <w:r>
        <w:t xml:space="preserve"> i koordynowanie platformy współpracy. </w:t>
      </w:r>
    </w:p>
    <w:p w:rsidR="00C30B70" w:rsidRDefault="00C30B70" w:rsidP="00C30B70">
      <w:pPr>
        <w:pStyle w:val="ZUSTzmustartykuempunktem"/>
      </w:pPr>
      <w:r>
        <w:t xml:space="preserve">4. </w:t>
      </w:r>
      <w:r w:rsidRPr="007F3204">
        <w:t xml:space="preserve">W przypadku </w:t>
      </w:r>
      <w:r>
        <w:t xml:space="preserve">ustanowienia przez EIOPA </w:t>
      </w:r>
      <w:r w:rsidRPr="007F3204">
        <w:t xml:space="preserve">platformy współpracy organ nadzoru przekazuje niezwłocznie </w:t>
      </w:r>
      <w:r>
        <w:t xml:space="preserve">zainteresowanym organom nadzorczym i EIOPA </w:t>
      </w:r>
      <w:r w:rsidRPr="007F3204">
        <w:t xml:space="preserve">informacje niezbędne </w:t>
      </w:r>
      <w:r>
        <w:t xml:space="preserve">dla </w:t>
      </w:r>
      <w:r w:rsidRPr="007F3204">
        <w:t>właściwego funkcjonowania</w:t>
      </w:r>
      <w:r>
        <w:t xml:space="preserve"> platformy.</w:t>
      </w:r>
    </w:p>
    <w:p w:rsidR="00C30B70" w:rsidRDefault="00C30B70" w:rsidP="00C30B70">
      <w:pPr>
        <w:pStyle w:val="ZARTzmartartykuempunktem"/>
      </w:pPr>
      <w:r>
        <w:lastRenderedPageBreak/>
        <w:t xml:space="preserve">Art. 213c. 1. Organ nadzoru może powiadomić </w:t>
      </w:r>
      <w:r w:rsidRPr="00D34B3C">
        <w:t>organ nadzorczy państwa członkowskiego Unii Europejskiej</w:t>
      </w:r>
      <w:r>
        <w:t xml:space="preserve">, właściwy dla siedziby zagranicznego zakładu </w:t>
      </w:r>
      <w:r w:rsidRPr="00D34B3C">
        <w:t xml:space="preserve">ubezpieczeń </w:t>
      </w:r>
      <w:r>
        <w:t>wykonującego na terytorium Rzeczypo</w:t>
      </w:r>
      <w:r w:rsidR="00072C4E">
        <w:t>spolitej Polskiej działalność w </w:t>
      </w:r>
      <w:r>
        <w:t xml:space="preserve">ramach swobody świadczenia usług lub przez oddział, o możliwości naruszenia przez ten zakład interesów klientów, o których mowa </w:t>
      </w:r>
      <w:r w:rsidR="00072C4E">
        <w:t>w art. 3 ust. 1 pkt 10 ustawy o </w:t>
      </w:r>
      <w:r>
        <w:t xml:space="preserve">dystrybucji ubezpieczeń, oraz uprawnionych z umów ubezpieczenia. </w:t>
      </w:r>
    </w:p>
    <w:p w:rsidR="00C30B70" w:rsidRPr="00CF1A10" w:rsidRDefault="00C30B70" w:rsidP="00C30B70">
      <w:pPr>
        <w:pStyle w:val="ZUSTzmustartykuempunktem"/>
      </w:pPr>
      <w:r>
        <w:t>2. Jeżeli działalność zagranicznego zakładu ubezpieczeń wykonywana na terytorium Rzeczypospolitej Polskiej w ramach swobody świadczenia usług lub przez oddział jest istotna dla rynku polskiego, organ nadzoru współ</w:t>
      </w:r>
      <w:r w:rsidR="005D732A">
        <w:t>pracuje z organem nadzorczym, o </w:t>
      </w:r>
      <w:r>
        <w:t xml:space="preserve">którym mowa w ust. 1, w celu osiągnięcia wspólnego stanowiska. </w:t>
      </w:r>
    </w:p>
    <w:p w:rsidR="00C30B70" w:rsidRPr="00CF1A10" w:rsidRDefault="00C30B70" w:rsidP="00C30B70">
      <w:pPr>
        <w:pStyle w:val="ZUSTzmustartykuempunktem"/>
      </w:pPr>
      <w:r>
        <w:t>3. Jeżeli organ nadzoru i organ nadzorczy, o którym mowa w ust. 1, nie osiągną wspólnego stanowiska, organ nadzoru może zwr</w:t>
      </w:r>
      <w:r w:rsidR="00072C4E">
        <w:t>ócić się do EIOPA o pomoc lub o </w:t>
      </w:r>
      <w:r>
        <w:t xml:space="preserve">ustanowienie i koordynowanie platformy współpracy. </w:t>
      </w:r>
    </w:p>
    <w:p w:rsidR="00C30B70" w:rsidRPr="00CF1A10" w:rsidRDefault="00C30B70" w:rsidP="00C30B70">
      <w:pPr>
        <w:pStyle w:val="ZUSTzmustartykuempunktem"/>
      </w:pPr>
      <w:r>
        <w:t>4. W przypadku ustanowienia przez EIOPA platformy współpracy, organ nadzoru przekazuje niezwłocznie zainteresowanym organom nadzorczym i EIOPA informacje niezbędne dla właściwego funkcjonowania platformy.”;</w:t>
      </w:r>
    </w:p>
    <w:p w:rsidR="00C30B70" w:rsidRDefault="00C30B70" w:rsidP="00C30B70">
      <w:pPr>
        <w:pStyle w:val="PKTpunkt"/>
      </w:pPr>
      <w:r>
        <w:t>4)</w:t>
      </w:r>
      <w:r>
        <w:tab/>
      </w:r>
      <w:r w:rsidRPr="00AF033F">
        <w:t xml:space="preserve">w art. </w:t>
      </w:r>
      <w:r>
        <w:t>258:</w:t>
      </w:r>
    </w:p>
    <w:p w:rsidR="00C30B70" w:rsidRPr="00AF033F" w:rsidRDefault="00C30B70" w:rsidP="00C30B70">
      <w:pPr>
        <w:pStyle w:val="LITlitera"/>
      </w:pPr>
      <w:r>
        <w:t>a)</w:t>
      </w:r>
      <w:r>
        <w:tab/>
        <w:t xml:space="preserve">po ust. 5 dodaje się </w:t>
      </w:r>
      <w:r w:rsidRPr="00AF033F">
        <w:t xml:space="preserve">ust. </w:t>
      </w:r>
      <w:r>
        <w:t>5a w</w:t>
      </w:r>
      <w:r w:rsidRPr="00AF033F">
        <w:t xml:space="preserve"> brzmieni</w:t>
      </w:r>
      <w:r>
        <w:t>u</w:t>
      </w:r>
      <w:r w:rsidRPr="00AF033F">
        <w:t>:</w:t>
      </w:r>
    </w:p>
    <w:p w:rsidR="00C30B70" w:rsidRPr="00AF033F" w:rsidRDefault="00C30B70" w:rsidP="00C30B70">
      <w:pPr>
        <w:pStyle w:val="ZLITUSTzmustliter"/>
      </w:pPr>
      <w:r w:rsidRPr="00293902">
        <w:t>„</w:t>
      </w:r>
      <w:r>
        <w:t>5a. O</w:t>
      </w:r>
      <w:r w:rsidRPr="00AF033F">
        <w:t xml:space="preserve">rgan nadzoru </w:t>
      </w:r>
      <w:r>
        <w:t>powiadami</w:t>
      </w:r>
      <w:r w:rsidR="00072C4E">
        <w:t>a EIOPA, zgodnie z art. 35 ust. </w:t>
      </w:r>
      <w:r>
        <w:t>1 rozporządzenia 1094/2010, o otrzymaniu kompletnego wniosku o zatwierdzenie pełnego albo częściowego modelu wewnętrznego.</w:t>
      </w:r>
      <w:r w:rsidRPr="00251B77">
        <w:t>”</w:t>
      </w:r>
      <w:r>
        <w:t>,</w:t>
      </w:r>
    </w:p>
    <w:p w:rsidR="00C30B70" w:rsidRPr="00AF033F" w:rsidRDefault="00C30B70" w:rsidP="00C30B70">
      <w:pPr>
        <w:pStyle w:val="LITlitera"/>
      </w:pPr>
      <w:r>
        <w:t>b)</w:t>
      </w:r>
      <w:r>
        <w:tab/>
      </w:r>
      <w:r w:rsidRPr="00AF033F">
        <w:t xml:space="preserve">po ust. </w:t>
      </w:r>
      <w:r>
        <w:t>6 d</w:t>
      </w:r>
      <w:r w:rsidRPr="00AF033F">
        <w:t>odaje się ust</w:t>
      </w:r>
      <w:r>
        <w:t>.</w:t>
      </w:r>
      <w:r w:rsidRPr="00AF033F">
        <w:t xml:space="preserve"> </w:t>
      </w:r>
      <w:r>
        <w:t>6a</w:t>
      </w:r>
      <w:r w:rsidRPr="00AF033F">
        <w:t xml:space="preserve"> w brzmieniu:</w:t>
      </w:r>
    </w:p>
    <w:p w:rsidR="00C30B70" w:rsidRDefault="00C30B70" w:rsidP="00C30B70">
      <w:pPr>
        <w:pStyle w:val="ZLITUSTzmustliter"/>
      </w:pPr>
      <w:r w:rsidRPr="004D004E">
        <w:t>„</w:t>
      </w:r>
      <w:r>
        <w:t>6a. Organ nadzoru może</w:t>
      </w:r>
      <w:r w:rsidRPr="00881750">
        <w:t xml:space="preserve"> </w:t>
      </w:r>
      <w:r>
        <w:t>zwrócić się do EIOPA</w:t>
      </w:r>
      <w:r w:rsidRPr="00881750">
        <w:t xml:space="preserve"> </w:t>
      </w:r>
      <w:r>
        <w:t xml:space="preserve">o udzielenie, </w:t>
      </w:r>
      <w:r w:rsidR="00072C4E">
        <w:t>zgodnie z art. </w:t>
      </w:r>
      <w:r w:rsidRPr="00F175F1">
        <w:t>8 ust. 1 lit. b rozporządzenia 1094/2010</w:t>
      </w:r>
      <w:r>
        <w:t xml:space="preserve">, pomocy </w:t>
      </w:r>
      <w:r w:rsidRPr="004D3AC3">
        <w:t>techniczn</w:t>
      </w:r>
      <w:r>
        <w:t>ej w sprawie zatwierdzenia pełnego albo częściowego modelu wewnętrznego</w:t>
      </w:r>
      <w:r w:rsidRPr="00AF033F">
        <w:t>.</w:t>
      </w:r>
      <w:r w:rsidRPr="00251B77">
        <w:t>”</w:t>
      </w:r>
      <w:r>
        <w:t>;</w:t>
      </w:r>
    </w:p>
    <w:p w:rsidR="00C30B70" w:rsidRDefault="00C30B70" w:rsidP="00C30B70">
      <w:pPr>
        <w:pStyle w:val="PKTpunkt"/>
      </w:pPr>
      <w:r>
        <w:t>5)</w:t>
      </w:r>
      <w:r>
        <w:tab/>
        <w:t>w art. 260:</w:t>
      </w:r>
    </w:p>
    <w:p w:rsidR="00C30B70" w:rsidRDefault="00C30B70" w:rsidP="00C30B70">
      <w:pPr>
        <w:pStyle w:val="LITlitera"/>
      </w:pPr>
      <w:r>
        <w:t>a)</w:t>
      </w:r>
      <w:r>
        <w:tab/>
        <w:t>po ust. 2 dodaje się ust. 2a w brzmieniu:</w:t>
      </w:r>
    </w:p>
    <w:p w:rsidR="00C30B70" w:rsidRDefault="00C30B70" w:rsidP="00C30B70">
      <w:pPr>
        <w:pStyle w:val="ZLITUSTzmustliter"/>
      </w:pPr>
      <w:r w:rsidRPr="004C0E47">
        <w:t>„</w:t>
      </w:r>
      <w:r>
        <w:t>2</w:t>
      </w:r>
      <w:r w:rsidRPr="00393E95">
        <w:t>a.</w:t>
      </w:r>
      <w:r>
        <w:t xml:space="preserve"> </w:t>
      </w:r>
      <w:r w:rsidRPr="001F676F">
        <w:t>Organ nadzoru powiadamia EIOPA, zgodnie z art. 35</w:t>
      </w:r>
      <w:r>
        <w:t xml:space="preserve"> </w:t>
      </w:r>
      <w:r w:rsidR="00072C4E">
        <w:t>ust. </w:t>
      </w:r>
      <w:r w:rsidRPr="001F676F">
        <w:t>1 rozporządzenia 1094/2010, o otrzymaniu</w:t>
      </w:r>
      <w:r>
        <w:t xml:space="preserve"> </w:t>
      </w:r>
      <w:r w:rsidRPr="001F676F">
        <w:t xml:space="preserve">kompletnego wniosku o zatwierdzenie </w:t>
      </w:r>
      <w:r w:rsidRPr="00C358E5">
        <w:t xml:space="preserve">głównych zmian modelu wewnętrznego oraz zmian zasad </w:t>
      </w:r>
      <w:r w:rsidRPr="003D0995">
        <w:t xml:space="preserve">wprowadzania zmian </w:t>
      </w:r>
      <w:r w:rsidRPr="00C358E5">
        <w:t>w</w:t>
      </w:r>
      <w:r w:rsidR="00072C4E">
        <w:t> </w:t>
      </w:r>
      <w:r w:rsidRPr="001F676F">
        <w:t>stos</w:t>
      </w:r>
      <w:r w:rsidRPr="00C358E5">
        <w:t>owanym modelu wewnętrznym.”</w:t>
      </w:r>
      <w:r>
        <w:t>,</w:t>
      </w:r>
    </w:p>
    <w:p w:rsidR="00C30B70" w:rsidRPr="00AE5BBA" w:rsidRDefault="00C30B70" w:rsidP="00C30B70">
      <w:pPr>
        <w:pStyle w:val="LITlitera"/>
      </w:pPr>
      <w:r>
        <w:t>b)</w:t>
      </w:r>
      <w:r>
        <w:tab/>
      </w:r>
      <w:r w:rsidRPr="00AE5BBA">
        <w:t>dodaje się ust.</w:t>
      </w:r>
      <w:r>
        <w:t xml:space="preserve"> 6 </w:t>
      </w:r>
      <w:r w:rsidRPr="00AE5BBA">
        <w:t>w brzmieniu:</w:t>
      </w:r>
    </w:p>
    <w:p w:rsidR="00C30B70" w:rsidRDefault="00C30B70" w:rsidP="00C30B70">
      <w:pPr>
        <w:pStyle w:val="ZLITUSTzmustliter"/>
      </w:pPr>
      <w:r w:rsidRPr="004C0E47">
        <w:lastRenderedPageBreak/>
        <w:t>„</w:t>
      </w:r>
      <w:r>
        <w:t>6</w:t>
      </w:r>
      <w:r w:rsidRPr="00393E95">
        <w:t>.</w:t>
      </w:r>
      <w:r>
        <w:t xml:space="preserve"> </w:t>
      </w:r>
      <w:r w:rsidRPr="00393E95">
        <w:t xml:space="preserve">Organ nadzoru </w:t>
      </w:r>
      <w:r>
        <w:t>może</w:t>
      </w:r>
      <w:r w:rsidRPr="0027150C">
        <w:t xml:space="preserve"> </w:t>
      </w:r>
      <w:r>
        <w:t xml:space="preserve">zwrócić się do </w:t>
      </w:r>
      <w:r w:rsidRPr="00393E95">
        <w:t>EIOPA</w:t>
      </w:r>
      <w:r>
        <w:t xml:space="preserve"> o udzielenie, </w:t>
      </w:r>
      <w:r w:rsidR="00072C4E">
        <w:t>zgodnie z art. </w:t>
      </w:r>
      <w:r w:rsidRPr="00F175F1">
        <w:t>8 ust. 1 lit. b rozporządzenia 1094/2010</w:t>
      </w:r>
      <w:r>
        <w:t xml:space="preserve">, pomocy technicznej w sprawie zatwierdzenia zmian, </w:t>
      </w:r>
      <w:r w:rsidR="00C10ED2">
        <w:t xml:space="preserve">o </w:t>
      </w:r>
      <w:r>
        <w:t>których mowa w ust. 2a</w:t>
      </w:r>
      <w:r w:rsidRPr="00AE5BBA">
        <w:t>.</w:t>
      </w:r>
      <w:r w:rsidRPr="00DA1C4D">
        <w:t>”</w:t>
      </w:r>
      <w:r>
        <w:t>;</w:t>
      </w:r>
    </w:p>
    <w:p w:rsidR="00C30B70" w:rsidRPr="00C30B70" w:rsidRDefault="00C30B70" w:rsidP="00FB6A39">
      <w:pPr>
        <w:pStyle w:val="PKTpunkt"/>
      </w:pPr>
      <w:r>
        <w:t>6)</w:t>
      </w:r>
      <w:r>
        <w:tab/>
        <w:t xml:space="preserve">w art. 365 w ust. 1 pkt 1 </w:t>
      </w:r>
      <w:r w:rsidRPr="00C30B70">
        <w:t>otrzymuje brzmienie:</w:t>
      </w:r>
    </w:p>
    <w:p w:rsidR="00C30B70" w:rsidRDefault="00C30B70" w:rsidP="00C30B70">
      <w:pPr>
        <w:pStyle w:val="ZPKTzmpktartykuempunktem"/>
      </w:pPr>
      <w:r>
        <w:t>„1)</w:t>
      </w:r>
      <w:r w:rsidR="00A134DF">
        <w:tab/>
      </w:r>
      <w:r>
        <w:t>w zakresie niezbędnym do realizacji wytycznych i zaleceń EIOPA wydawanych na podstawie art. 16 rozporządzenia 1094/2010;”;</w:t>
      </w:r>
    </w:p>
    <w:p w:rsidR="00C30B70" w:rsidRPr="00AF033F" w:rsidRDefault="00C30B70" w:rsidP="00C30B70">
      <w:pPr>
        <w:pStyle w:val="PKTpunkt"/>
      </w:pPr>
      <w:r>
        <w:t>7)</w:t>
      </w:r>
      <w:r>
        <w:tab/>
      </w:r>
      <w:r w:rsidRPr="00AF033F">
        <w:t xml:space="preserve">w art. </w:t>
      </w:r>
      <w:r w:rsidRPr="00487183">
        <w:t>391</w:t>
      </w:r>
      <w:r>
        <w:t>:</w:t>
      </w:r>
    </w:p>
    <w:p w:rsidR="00C30B70" w:rsidRPr="00CF1A10" w:rsidRDefault="00C30B70" w:rsidP="00C30B70">
      <w:pPr>
        <w:pStyle w:val="LITlitera"/>
      </w:pPr>
      <w:r w:rsidRPr="00AF033F">
        <w:t>a</w:t>
      </w:r>
      <w:r w:rsidRPr="00CF1A10">
        <w:t>)</w:t>
      </w:r>
      <w:r w:rsidRPr="00CF1A10">
        <w:tab/>
        <w:t>po ust. 5 dodaje się ust. 5a w brzmieniu:</w:t>
      </w:r>
    </w:p>
    <w:p w:rsidR="00C30B70" w:rsidRPr="00AF033F" w:rsidRDefault="00C30B70" w:rsidP="00C30B70">
      <w:pPr>
        <w:pStyle w:val="ZLITUSTzmustliter"/>
      </w:pPr>
      <w:r w:rsidRPr="004D004E">
        <w:t>„</w:t>
      </w:r>
      <w:r>
        <w:t>5a. Organ nadzoru będący organem sprawującym nadzór nad grupą może</w:t>
      </w:r>
      <w:r w:rsidRPr="0027150C">
        <w:t xml:space="preserve"> </w:t>
      </w:r>
      <w:r>
        <w:t>zwrócić się do EIOPA o udzielenie,</w:t>
      </w:r>
      <w:r w:rsidRPr="00F175F1">
        <w:t xml:space="preserve"> zgodnie z art. 8 ust. 1 lit. b rozporządzenia 1094/2010</w:t>
      </w:r>
      <w:r>
        <w:t>, pomocy technicznej w sprawie wydania zgody albo odmowy wydania zgody, o której mowa w ust. 1.</w:t>
      </w:r>
      <w:r w:rsidRPr="00251B77">
        <w:t>”</w:t>
      </w:r>
      <w:r>
        <w:t>,</w:t>
      </w:r>
    </w:p>
    <w:p w:rsidR="00C30B70" w:rsidRPr="00CF1A10" w:rsidRDefault="00C30B70" w:rsidP="00C30B70">
      <w:pPr>
        <w:pStyle w:val="LITlitera"/>
      </w:pPr>
      <w:r>
        <w:t>b)</w:t>
      </w:r>
      <w:r>
        <w:tab/>
      </w:r>
      <w:r w:rsidRPr="00CF1A10">
        <w:t xml:space="preserve">po </w:t>
      </w:r>
      <w:r>
        <w:t>ust.</w:t>
      </w:r>
      <w:r w:rsidRPr="00CF1A10">
        <w:t xml:space="preserve"> 9 dodaje się </w:t>
      </w:r>
      <w:r>
        <w:t>ust.</w:t>
      </w:r>
      <w:r w:rsidRPr="00CF1A10">
        <w:t xml:space="preserve"> 9a w brzmieniu:</w:t>
      </w:r>
    </w:p>
    <w:p w:rsidR="00C30B70" w:rsidRPr="00AF033F" w:rsidRDefault="00C30B70" w:rsidP="00C30B70">
      <w:pPr>
        <w:pStyle w:val="ZLITUSTzmustliter"/>
      </w:pPr>
      <w:r w:rsidRPr="004D004E">
        <w:t>„</w:t>
      </w:r>
      <w:r>
        <w:t>9a. W</w:t>
      </w:r>
      <w:r w:rsidRPr="00CF1A10">
        <w:t xml:space="preserve"> przypadku, o którym mowa w ust. 9, organ nadzoru może</w:t>
      </w:r>
      <w:r w:rsidRPr="0027150C">
        <w:t xml:space="preserve"> </w:t>
      </w:r>
      <w:r w:rsidRPr="00CF1A10">
        <w:t>zwrócić się do EIOPA o</w:t>
      </w:r>
      <w:r>
        <w:t xml:space="preserve"> udzielenie,</w:t>
      </w:r>
      <w:r w:rsidRPr="00CF1A10">
        <w:t xml:space="preserve"> </w:t>
      </w:r>
      <w:r w:rsidRPr="00F175F1">
        <w:t>zgodnie z art. 8 ust. 1 lit. b rozporządzenia 1094/2010</w:t>
      </w:r>
      <w:r>
        <w:t xml:space="preserve">, </w:t>
      </w:r>
      <w:r w:rsidRPr="00CF1A10">
        <w:t>pomoc</w:t>
      </w:r>
      <w:r>
        <w:t>y</w:t>
      </w:r>
      <w:r w:rsidRPr="00DF6445">
        <w:t xml:space="preserve"> </w:t>
      </w:r>
      <w:r>
        <w:t>technicznej w sprawie wniosku o wyrażenie zgody w zakresie odpowiadającym ust. 2.</w:t>
      </w:r>
      <w:r w:rsidRPr="00251B77">
        <w:t>”</w:t>
      </w:r>
      <w:r>
        <w:t>;</w:t>
      </w:r>
    </w:p>
    <w:p w:rsidR="00C30B70" w:rsidRDefault="00C30B70" w:rsidP="00C30B70">
      <w:pPr>
        <w:pStyle w:val="PKTpunkt"/>
      </w:pPr>
      <w:r>
        <w:t>8)</w:t>
      </w:r>
      <w:r>
        <w:tab/>
        <w:t>w art. 396 dodaje się ust. 13 w brzmieniu:</w:t>
      </w:r>
    </w:p>
    <w:p w:rsidR="00C30B70" w:rsidRDefault="001E7186" w:rsidP="00C30B70">
      <w:pPr>
        <w:pStyle w:val="ZUSTzmustartykuempunktem"/>
      </w:pPr>
      <w:r w:rsidRPr="005E32F7">
        <w:t>„</w:t>
      </w:r>
      <w:r w:rsidR="00C30B70">
        <w:t>13. W przypadku gdy EIOPA nie wyda rozstrz</w:t>
      </w:r>
      <w:r w:rsidR="00072C4E">
        <w:t>ygnięcia zgodnie z art. 19 ust. </w:t>
      </w:r>
      <w:r w:rsidR="00C30B70">
        <w:t>3 rozporządzenia 1094/2010, decyzję wydaje organ nadzoru będący organem sprawującym nadzór nad grupą.</w:t>
      </w:r>
      <w:r w:rsidR="00C30B70" w:rsidRPr="00251B77">
        <w:t>”</w:t>
      </w:r>
      <w:r w:rsidR="00C30B70">
        <w:t>.</w:t>
      </w:r>
    </w:p>
    <w:p w:rsidR="00C30B70" w:rsidRPr="00514D4B" w:rsidRDefault="00C30B70" w:rsidP="00C30B70">
      <w:pPr>
        <w:pStyle w:val="ARTartustawynprozporzdzenia"/>
      </w:pPr>
      <w:r w:rsidRPr="00AE683A">
        <w:rPr>
          <w:rStyle w:val="Ppogrubienie"/>
        </w:rPr>
        <w:t>Art.</w:t>
      </w:r>
      <w:r w:rsidR="00A134DF">
        <w:rPr>
          <w:rStyle w:val="Ppogrubienie"/>
        </w:rPr>
        <w:t> </w:t>
      </w:r>
      <w:r>
        <w:rPr>
          <w:rStyle w:val="Ppogrubienie"/>
        </w:rPr>
        <w:t xml:space="preserve">6. </w:t>
      </w:r>
      <w:r w:rsidRPr="00514D4B">
        <w:t>W ustawie z dnia 30 sierpnia 2019 r. o zmianie ustawy – Kodeks spółek handlowych oraz niektórych innych ustaw (Dz. U. poz. 1798 oraz z 2020 r. poz.</w:t>
      </w:r>
      <w:r w:rsidR="00072C4E">
        <w:t xml:space="preserve"> 288, 875 i </w:t>
      </w:r>
      <w:r w:rsidRPr="00514D4B">
        <w:t>1086) wprowadza się następujące zmiany:</w:t>
      </w:r>
    </w:p>
    <w:p w:rsidR="00C30B70" w:rsidRPr="00514D4B" w:rsidRDefault="00C30B70" w:rsidP="00C30B70">
      <w:pPr>
        <w:pStyle w:val="PKTpunkt"/>
      </w:pPr>
      <w:r w:rsidRPr="00514D4B">
        <w:t>1)</w:t>
      </w:r>
      <w:r w:rsidRPr="00514D4B">
        <w:tab/>
        <w:t>w art. 8:</w:t>
      </w:r>
    </w:p>
    <w:p w:rsidR="00C30B70" w:rsidRPr="00514D4B" w:rsidRDefault="00C30B70" w:rsidP="00C30B70">
      <w:pPr>
        <w:pStyle w:val="LITlitera"/>
      </w:pPr>
      <w:r w:rsidRPr="00514D4B">
        <w:t>a)</w:t>
      </w:r>
      <w:r w:rsidRPr="00514D4B">
        <w:tab/>
        <w:t>w pkt 6 lit. a otrzymuje brzmienie:</w:t>
      </w:r>
    </w:p>
    <w:p w:rsidR="00C30B70" w:rsidRPr="00514D4B" w:rsidRDefault="00C30B70" w:rsidP="00C30B70">
      <w:pPr>
        <w:pStyle w:val="ZLITLITzmlitliter"/>
      </w:pPr>
      <w:r w:rsidRPr="00514D4B">
        <w:t>„a)</w:t>
      </w:r>
      <w:r w:rsidRPr="00514D4B">
        <w:tab/>
        <w:t>pkt 11 otrzymuje brzmienie:</w:t>
      </w:r>
    </w:p>
    <w:p w:rsidR="00C30B70" w:rsidRPr="00514D4B" w:rsidRDefault="00C30B70" w:rsidP="00C96B8D">
      <w:pPr>
        <w:pStyle w:val="ZZPKTzmianazmpkt"/>
      </w:pPr>
      <w:r w:rsidRPr="00514D4B">
        <w:t>„11)</w:t>
      </w:r>
      <w:r w:rsidRPr="00514D4B">
        <w:tab/>
        <w:t xml:space="preserve">przez Krajowy Depozyt lub spółkę, której Krajowy Depozyt przekazał wykonywanie czynności z zakresu zadań, o których mowa w art. 48 ust. 1 pkt 1–6, a także przez uczestników Krajowego Depozytu lub tej spółki, spółce publicznej lub spółce niebędącej spółką publiczną, z którą została rozwiązana umowa o rejestrację </w:t>
      </w:r>
      <w:r w:rsidRPr="00514D4B">
        <w:lastRenderedPageBreak/>
        <w:t xml:space="preserve">akcji w depozycie papierów wartościowych, w przypadku określonym w art. 91 ust. 15 </w:t>
      </w:r>
      <w:r>
        <w:t>ustawy o ofercie publicznej;”,”,</w:t>
      </w:r>
    </w:p>
    <w:p w:rsidR="00C30B70" w:rsidRDefault="00C30B70" w:rsidP="00FB6A39">
      <w:pPr>
        <w:pStyle w:val="LITlitera"/>
      </w:pPr>
      <w:r w:rsidRPr="00514D4B">
        <w:t>b)</w:t>
      </w:r>
      <w:r w:rsidRPr="00514D4B">
        <w:tab/>
        <w:t>pkt 7</w:t>
      </w:r>
      <w:r>
        <w:t xml:space="preserve"> otrzymuje brzmienie:</w:t>
      </w:r>
      <w:r w:rsidRPr="00514D4B" w:rsidDel="003F33A1">
        <w:t xml:space="preserve"> </w:t>
      </w:r>
    </w:p>
    <w:p w:rsidR="00C30B70" w:rsidRPr="00514D4B" w:rsidRDefault="00C30B70" w:rsidP="00C30B70">
      <w:pPr>
        <w:pStyle w:val="ZLITPKTzmpktliter"/>
      </w:pPr>
      <w:r w:rsidRPr="00514D4B">
        <w:t>„</w:t>
      </w:r>
      <w:r>
        <w:t>7</w:t>
      </w:r>
      <w:r w:rsidRPr="00514D4B">
        <w:t>)</w:t>
      </w:r>
      <w:r w:rsidRPr="00514D4B">
        <w:tab/>
        <w:t xml:space="preserve">po art. 178h dodaje się art. 178i w brzmieniu: </w:t>
      </w:r>
    </w:p>
    <w:p w:rsidR="00C30B70" w:rsidRPr="00514D4B" w:rsidRDefault="00C30B70" w:rsidP="00C96B8D">
      <w:pPr>
        <w:pStyle w:val="ZZARTzmianazmart"/>
      </w:pPr>
      <w:r w:rsidRPr="00514D4B">
        <w:t>„Art. 178i. 1. Kto wystawia fałszywe świadectwo, podlega grzywnie, karze ograniczenia wolności albo pozbawienia wolności do roku.</w:t>
      </w:r>
    </w:p>
    <w:p w:rsidR="00C30B70" w:rsidRPr="00514D4B" w:rsidRDefault="00C30B70" w:rsidP="00C30B70">
      <w:pPr>
        <w:pStyle w:val="ZZUSTzmianazmust"/>
        <w:rPr>
          <w:rStyle w:val="Ppogrubienie"/>
        </w:rPr>
      </w:pPr>
      <w:r w:rsidRPr="00514D4B">
        <w:t>2. Tej samej karze podlega, kto posługu</w:t>
      </w:r>
      <w:r>
        <w:t xml:space="preserve">je się fałszywym świadectwem.”.”; </w:t>
      </w:r>
    </w:p>
    <w:p w:rsidR="00C30B70" w:rsidRDefault="00C30B70" w:rsidP="00C30B70">
      <w:pPr>
        <w:pStyle w:val="PKTpunkt"/>
      </w:pPr>
      <w:r w:rsidRPr="00514D4B">
        <w:t>2)</w:t>
      </w:r>
      <w:r w:rsidRPr="00514D4B">
        <w:tab/>
        <w:t>w</w:t>
      </w:r>
      <w:r>
        <w:t xml:space="preserve"> </w:t>
      </w:r>
      <w:r w:rsidRPr="00514D4B">
        <w:t>art. 9</w:t>
      </w:r>
      <w:r>
        <w:t>:</w:t>
      </w:r>
    </w:p>
    <w:p w:rsidR="00C30B70" w:rsidRPr="00C30B70" w:rsidRDefault="00C30B70" w:rsidP="00FB6A39">
      <w:pPr>
        <w:pStyle w:val="LITlitera"/>
      </w:pPr>
      <w:r>
        <w:t>a)</w:t>
      </w:r>
      <w:r>
        <w:tab/>
      </w:r>
      <w:r w:rsidRPr="00C30B70">
        <w:t xml:space="preserve"> uchyla się pkt 1,</w:t>
      </w:r>
    </w:p>
    <w:p w:rsidR="00C30B70" w:rsidRPr="00C30B70" w:rsidRDefault="00C30B70" w:rsidP="00FB6A39">
      <w:pPr>
        <w:pStyle w:val="LITlitera"/>
      </w:pPr>
      <w:r>
        <w:t>b)</w:t>
      </w:r>
      <w:r>
        <w:tab/>
        <w:t>uchyla się pkt</w:t>
      </w:r>
      <w:r w:rsidRPr="00C30B70">
        <w:t xml:space="preserve"> 3–7;</w:t>
      </w:r>
    </w:p>
    <w:p w:rsidR="00C30B70" w:rsidRPr="00514D4B" w:rsidRDefault="00C30B70" w:rsidP="00C30B70">
      <w:pPr>
        <w:pStyle w:val="PKTpunkt"/>
      </w:pPr>
      <w:r w:rsidRPr="00514D4B">
        <w:t>3)</w:t>
      </w:r>
      <w:r w:rsidRPr="00514D4B">
        <w:tab/>
        <w:t>uchyla się art. 20;</w:t>
      </w:r>
    </w:p>
    <w:p w:rsidR="00C30B70" w:rsidRPr="00514D4B" w:rsidRDefault="00C30B70" w:rsidP="00C30B70">
      <w:pPr>
        <w:pStyle w:val="PKTpunkt"/>
      </w:pPr>
      <w:r w:rsidRPr="00514D4B">
        <w:t>4)</w:t>
      </w:r>
      <w:r w:rsidRPr="00514D4B">
        <w:tab/>
        <w:t>w art. 20a w ust. 2 pkt 1 otrzymuje brzmienie:</w:t>
      </w:r>
    </w:p>
    <w:p w:rsidR="00C30B70" w:rsidRPr="00514D4B" w:rsidRDefault="00C30B70" w:rsidP="00C30B70">
      <w:pPr>
        <w:pStyle w:val="ZPKTzmpktartykuempunktem"/>
      </w:pPr>
      <w:r w:rsidRPr="00514D4B">
        <w:t>„1)</w:t>
      </w:r>
      <w:r w:rsidRPr="00514D4B">
        <w:tab/>
        <w:t xml:space="preserve">termin określony w art. 15 ust. 1 </w:t>
      </w:r>
      <w:r>
        <w:t>i</w:t>
      </w:r>
      <w:r w:rsidRPr="00514D4B">
        <w:t xml:space="preserve"> art. 19 przypada na pierwszy dzień po upływie okresu, o którym mowa w ust. 1;”</w:t>
      </w:r>
      <w:r>
        <w:t>.</w:t>
      </w:r>
    </w:p>
    <w:p w:rsidR="00C30B70" w:rsidRPr="00FB6A39" w:rsidRDefault="00C30B70" w:rsidP="001E7186">
      <w:pPr>
        <w:pStyle w:val="ARTartustawynprozporzdzenia"/>
      </w:pPr>
      <w:r w:rsidRPr="001E7186">
        <w:rPr>
          <w:rStyle w:val="Ppogrubienie"/>
        </w:rPr>
        <w:t>Art.</w:t>
      </w:r>
      <w:r w:rsidR="00C96B8D" w:rsidRPr="001E7186">
        <w:rPr>
          <w:rStyle w:val="Ppogrubienie"/>
        </w:rPr>
        <w:t> </w:t>
      </w:r>
      <w:r w:rsidRPr="001E7186">
        <w:rPr>
          <w:rStyle w:val="Ppogrubienie"/>
        </w:rPr>
        <w:t>7.</w:t>
      </w:r>
      <w:r w:rsidRPr="00FB6A39">
        <w:t xml:space="preserve"> Do wniosków o udzielenie zezwolenia na świadczenie usług w zakresie udostępniania informacji o transakcjach, o których mowa w art. 131b ust. 1 ustawy zmienianej w art. 1, złożonych przed dniem 1 października 2021 r. i nierozpatrzonych do dnia 31 grudnia 2021 r., stosuje się przepisy dotychczasowe.</w:t>
      </w:r>
    </w:p>
    <w:p w:rsidR="00C30B70" w:rsidRPr="001E7186" w:rsidRDefault="00C30B70" w:rsidP="001E7186">
      <w:pPr>
        <w:pStyle w:val="ARTartustawynprozporzdzenia"/>
      </w:pPr>
      <w:r w:rsidRPr="00A52616">
        <w:rPr>
          <w:rStyle w:val="Ppogrubienie"/>
        </w:rPr>
        <w:t>Art.</w:t>
      </w:r>
      <w:r w:rsidR="00C96B8D">
        <w:rPr>
          <w:rStyle w:val="Ppogrubienie"/>
        </w:rPr>
        <w:t> </w:t>
      </w:r>
      <w:r>
        <w:rPr>
          <w:rStyle w:val="Ppogrubienie"/>
        </w:rPr>
        <w:t>8</w:t>
      </w:r>
      <w:r w:rsidRPr="00A52616">
        <w:rPr>
          <w:rStyle w:val="Ppogrubienie"/>
        </w:rPr>
        <w:t>.</w:t>
      </w:r>
      <w:r w:rsidRPr="00C30B70">
        <w:rPr>
          <w:rStyle w:val="Ppogrubienie"/>
        </w:rPr>
        <w:t xml:space="preserve"> </w:t>
      </w:r>
      <w:r w:rsidRPr="00FB6A39">
        <w:rPr>
          <w:rStyle w:val="Ppogrubienie"/>
          <w:b w:val="0"/>
        </w:rPr>
        <w:t xml:space="preserve">1. </w:t>
      </w:r>
      <w:r w:rsidRPr="001E7186">
        <w:t>Do wykonywania umów ubezpieczenia, umów reasekuracji i umów retrocesji zawartych na terytorium Rzeczypospolitej Polskiej przed dniem 1 stycznia 2021 r. przez zakład ubezpieczeń i zakład reasekuracji z siedzibą na terytorium Zjednoczonego Królestwa Wielkiej Brytanii i Irlandii Północnej lub Gibraltaru, a w pr</w:t>
      </w:r>
      <w:r w:rsidR="005D732A">
        <w:t>zypadku umów w zakresie działu </w:t>
      </w:r>
      <w:bookmarkStart w:id="5" w:name="_GoBack"/>
      <w:bookmarkEnd w:id="5"/>
      <w:r w:rsidRPr="001E7186">
        <w:t>II załącznika do ustawy zmienianej w art. 5, także jeżeli umowy te wskazują Rzeczpospolitą Polską jako państwo członkowskie Unii Europejskiej umiejscowienia ryzyka w rozumieniu art. 3 ust. 1 pkt 28 tej ustawy, do dnia wygaśnięcia roszczeń z tych umów, stosuje się odpowiednio przepisy rozdziału 8 tej ustawy.</w:t>
      </w:r>
    </w:p>
    <w:p w:rsidR="00C30B70" w:rsidRPr="00C30B70" w:rsidRDefault="00C30B70" w:rsidP="00C30B70">
      <w:pPr>
        <w:pStyle w:val="USTustnpkodeksu"/>
        <w:rPr>
          <w:rStyle w:val="Ppogrubienie"/>
        </w:rPr>
      </w:pPr>
      <w:r>
        <w:t>2. Do zakładów ubezpieczeń i zakładów reasekuracji, o których mowa w ust. 1, stosuje się odpowiednio przepisy art. 173 ust. 1 i 2 ustawy zmienianej w art. 5.</w:t>
      </w:r>
    </w:p>
    <w:p w:rsidR="00C30B70" w:rsidRDefault="00C30B70" w:rsidP="00C30B70">
      <w:pPr>
        <w:pStyle w:val="ARTartustawynprozporzdzenia"/>
      </w:pPr>
      <w:r w:rsidRPr="00AE683A">
        <w:rPr>
          <w:rStyle w:val="Ppogrubienie"/>
        </w:rPr>
        <w:t>Art</w:t>
      </w:r>
      <w:r>
        <w:rPr>
          <w:rStyle w:val="Ppogrubienie"/>
        </w:rPr>
        <w:t>.</w:t>
      </w:r>
      <w:r w:rsidR="00C96B8D">
        <w:rPr>
          <w:rStyle w:val="Ppogrubienie"/>
        </w:rPr>
        <w:t> </w:t>
      </w:r>
      <w:r>
        <w:rPr>
          <w:rStyle w:val="Ppogrubienie"/>
        </w:rPr>
        <w:t>9</w:t>
      </w:r>
      <w:r w:rsidRPr="00AE683A">
        <w:rPr>
          <w:rStyle w:val="Ppogrubienie"/>
        </w:rPr>
        <w:t>.</w:t>
      </w:r>
      <w:r>
        <w:t xml:space="preserve"> Ustawa wchodzi w życie z dniem 1 stycznia 2022 r., z wyjątkiem:</w:t>
      </w:r>
    </w:p>
    <w:p w:rsidR="00C30B70" w:rsidRDefault="00C30B70" w:rsidP="00C30B70">
      <w:pPr>
        <w:pStyle w:val="PKTpunkt"/>
      </w:pPr>
      <w:r>
        <w:t>1)</w:t>
      </w:r>
      <w:r>
        <w:tab/>
        <w:t>art. 8, który wchodzi z dniem następującym po dniu ogłoszenia;</w:t>
      </w:r>
    </w:p>
    <w:p w:rsidR="00C30B70" w:rsidRDefault="00C30B70" w:rsidP="00C30B70">
      <w:pPr>
        <w:pStyle w:val="PKTpunkt"/>
      </w:pPr>
      <w:r>
        <w:t>2)</w:t>
      </w:r>
      <w:r>
        <w:tab/>
      </w:r>
      <w:r w:rsidRPr="00991FA4">
        <w:t xml:space="preserve">art. 4, który wchodzi w życie </w:t>
      </w:r>
      <w:r>
        <w:t>po upływie</w:t>
      </w:r>
      <w:r w:rsidRPr="00991FA4">
        <w:t xml:space="preserve"> 14 dni od dnia ogłoszenia</w:t>
      </w:r>
      <w:r>
        <w:t>;</w:t>
      </w:r>
      <w:r w:rsidRPr="00991FA4">
        <w:t xml:space="preserve"> </w:t>
      </w:r>
    </w:p>
    <w:p w:rsidR="00C30B70" w:rsidRDefault="00C30B70" w:rsidP="00C30B70">
      <w:pPr>
        <w:pStyle w:val="PKTpunkt"/>
      </w:pPr>
      <w:r>
        <w:lastRenderedPageBreak/>
        <w:t>3)</w:t>
      </w:r>
      <w:r>
        <w:tab/>
        <w:t>art. 3 i art. 6, które wchodzą w życie z dniem 1 marca 2021 r.;</w:t>
      </w:r>
    </w:p>
    <w:p w:rsidR="00261A16" w:rsidRPr="00737F6A" w:rsidRDefault="00C30B70" w:rsidP="00FB6A39">
      <w:pPr>
        <w:pStyle w:val="PKTpunkt"/>
      </w:pPr>
      <w:r>
        <w:t>4)</w:t>
      </w:r>
      <w:r>
        <w:tab/>
        <w:t xml:space="preserve">art. 5, który wchodzi w życie z dniem 30 czerwca 2021 r. </w:t>
      </w:r>
    </w:p>
    <w:sectPr w:rsidR="00261A16" w:rsidRPr="00737F6A" w:rsidSect="001A7F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BF1" w:rsidRDefault="00DA7BF1">
      <w:r>
        <w:separator/>
      </w:r>
    </w:p>
  </w:endnote>
  <w:endnote w:type="continuationSeparator" w:id="0">
    <w:p w:rsidR="00DA7BF1" w:rsidRDefault="00DA7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2D4" w:rsidRDefault="00DE42D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2D4" w:rsidRDefault="00DE42D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2D4" w:rsidRDefault="00DE42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BF1" w:rsidRDefault="00DA7BF1">
      <w:r>
        <w:separator/>
      </w:r>
    </w:p>
  </w:footnote>
  <w:footnote w:type="continuationSeparator" w:id="0">
    <w:p w:rsidR="00DA7BF1" w:rsidRDefault="00DA7BF1">
      <w:r>
        <w:continuationSeparator/>
      </w:r>
    </w:p>
  </w:footnote>
  <w:footnote w:id="1">
    <w:p w:rsidR="00C30B70" w:rsidRDefault="00C30B70" w:rsidP="00C30B7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Niniejsza ustawa: </w:t>
      </w:r>
    </w:p>
    <w:p w:rsidR="00C30B70" w:rsidRDefault="00C30B70" w:rsidP="00C30B70">
      <w:pPr>
        <w:pStyle w:val="PKTODNONIKApunktodnonika"/>
      </w:pPr>
      <w:r>
        <w:t>1)</w:t>
      </w:r>
      <w:r>
        <w:tab/>
        <w:t>w zakresie swojej regulacji:</w:t>
      </w:r>
    </w:p>
    <w:p w:rsidR="00C30B70" w:rsidRDefault="00C30B70" w:rsidP="00FB6A39">
      <w:pPr>
        <w:pStyle w:val="LITODNONIKAliteraodnonika"/>
      </w:pPr>
      <w:r>
        <w:t>a)</w:t>
      </w:r>
      <w:r>
        <w:tab/>
        <w:t>wdraża dyrektywę Parlamentu Europejskiego i Rady (UE) 2</w:t>
      </w:r>
      <w:r w:rsidR="00072C4E">
        <w:t>019/2177 z dnia 18 grudnia 2019 </w:t>
      </w:r>
      <w:r>
        <w:t xml:space="preserve">r. zmieniającą dyrektywę </w:t>
      </w:r>
      <w:r w:rsidRPr="00127CE2">
        <w:t>2009/138/WE</w:t>
      </w:r>
      <w:r>
        <w:t xml:space="preserve"> </w:t>
      </w:r>
      <w:r w:rsidRPr="00127CE2">
        <w:t>w</w:t>
      </w:r>
      <w:r>
        <w:t xml:space="preserve"> </w:t>
      </w:r>
      <w:r w:rsidRPr="00127CE2">
        <w:t>sprawie</w:t>
      </w:r>
      <w:r>
        <w:t xml:space="preserve"> </w:t>
      </w:r>
      <w:r w:rsidRPr="00127CE2">
        <w:t>podejmowania</w:t>
      </w:r>
      <w:r>
        <w:t xml:space="preserve"> </w:t>
      </w:r>
      <w:r w:rsidRPr="00127CE2">
        <w:t>i</w:t>
      </w:r>
      <w:r>
        <w:t xml:space="preserve"> </w:t>
      </w:r>
      <w:r w:rsidRPr="00127CE2">
        <w:t>prowadzenia</w:t>
      </w:r>
      <w:r>
        <w:t xml:space="preserve"> </w:t>
      </w:r>
      <w:r w:rsidRPr="00127CE2">
        <w:t>działalności ubezpieczeniowej</w:t>
      </w:r>
      <w:r>
        <w:t xml:space="preserve"> </w:t>
      </w:r>
      <w:r w:rsidRPr="00127CE2">
        <w:t>i</w:t>
      </w:r>
      <w:r>
        <w:t xml:space="preserve"> </w:t>
      </w:r>
      <w:r w:rsidRPr="00127CE2">
        <w:t>reasekuracyjnej</w:t>
      </w:r>
      <w:r>
        <w:t xml:space="preserve"> </w:t>
      </w:r>
      <w:r w:rsidRPr="00127CE2">
        <w:t>(Wypłacalność</w:t>
      </w:r>
      <w:r>
        <w:t xml:space="preserve"> </w:t>
      </w:r>
      <w:r w:rsidRPr="00127CE2">
        <w:t>II)</w:t>
      </w:r>
      <w:r>
        <w:t>,</w:t>
      </w:r>
      <w:r w:rsidRPr="00127CE2">
        <w:t xml:space="preserve"> </w:t>
      </w:r>
      <w:r>
        <w:t xml:space="preserve">dyrektywę 2014/65/UE w sprawie rynków instrumentów finansowych oraz </w:t>
      </w:r>
      <w:r w:rsidRPr="00127CE2">
        <w:t>dyrektywę (UE) 2015/849</w:t>
      </w:r>
      <w:r>
        <w:t xml:space="preserve"> </w:t>
      </w:r>
      <w:r w:rsidRPr="00127CE2">
        <w:t>w</w:t>
      </w:r>
      <w:r>
        <w:t xml:space="preserve"> </w:t>
      </w:r>
      <w:r w:rsidRPr="00127CE2">
        <w:t xml:space="preserve">sprawie zapobiegania wykorzystywaniu systemu finansowego do prania pieniędzy lub finansowania terroryzmu </w:t>
      </w:r>
      <w:r w:rsidR="00072C4E">
        <w:t>(Dz. Urz. UE L 334 z </w:t>
      </w:r>
      <w:r>
        <w:t xml:space="preserve">27.12.2019, str. 155), </w:t>
      </w:r>
    </w:p>
    <w:p w:rsidR="00C30B70" w:rsidRDefault="00C30B70" w:rsidP="00FB6A39">
      <w:pPr>
        <w:pStyle w:val="LITODNONIKAliteraodnonika"/>
      </w:pPr>
      <w:r>
        <w:t>b)</w:t>
      </w:r>
      <w:r>
        <w:tab/>
        <w:t xml:space="preserve">uzupełnia wdrożenie </w:t>
      </w:r>
      <w:r w:rsidRPr="001966BB">
        <w:t>dyrektyw</w:t>
      </w:r>
      <w:r>
        <w:t>y</w:t>
      </w:r>
      <w:r w:rsidRPr="001966BB">
        <w:t xml:space="preserve"> Parlamentu Europejskiego i Rady (UE) 2015/2366 z dnia 25 listopada 2015 r. w sprawie usług płatniczych w ramach rynku wewnętrznego, zmieniając</w:t>
      </w:r>
      <w:r>
        <w:t>ej</w:t>
      </w:r>
      <w:r w:rsidRPr="001966BB">
        <w:t xml:space="preserve"> dyrektywy 2002/65/WE, 2009/110/WE, 2013/36/UE i rozporządzenie (UE) nr 1093/2010 oraz uchylając</w:t>
      </w:r>
      <w:r>
        <w:t>ej</w:t>
      </w:r>
      <w:r w:rsidRPr="001966BB">
        <w:t xml:space="preserve"> dyrektywę 2007/64/WE (Dz. Urz. UE L 337 z 23.12.2015, str. 35</w:t>
      </w:r>
      <w:r w:rsidR="00072C4E">
        <w:t xml:space="preserve"> oraz Dz. Urz. UE L </w:t>
      </w:r>
      <w:r>
        <w:t>102 z 23.04.2018, str. 97</w:t>
      </w:r>
      <w:r w:rsidRPr="001966BB">
        <w:t>)</w:t>
      </w:r>
      <w:r>
        <w:t>;</w:t>
      </w:r>
    </w:p>
    <w:p w:rsidR="00C30B70" w:rsidRDefault="00C30B70" w:rsidP="00C30B70">
      <w:pPr>
        <w:pStyle w:val="PKTODNONIKApunktodnonika"/>
      </w:pPr>
      <w:r>
        <w:t>2)</w:t>
      </w:r>
      <w:r>
        <w:tab/>
        <w:t>służy stosowaniu rozporządzenia Parlamentu Europejskiego i Rady (UE) 2</w:t>
      </w:r>
      <w:r w:rsidR="005D732A">
        <w:t>019/2175 z dnia 18 grudnia 2019 </w:t>
      </w:r>
      <w:r>
        <w:t>r. zmieniającego rozporządzenie (UE) nr 1093/2010 w sprawie ustanowienia Europejskiego Urzędu Nadzoru (Europejskiego Urzędu Nadzoru Bankowego), rozporządzenie (UE) nr 1094/2010 w sprawie ustanowienia Europejskiego Urzędu Nadzoru (Europejskie</w:t>
      </w:r>
      <w:r w:rsidR="00072C4E">
        <w:t>go Urzędu Nadzoru Ubezpieczeń i </w:t>
      </w:r>
      <w:r>
        <w:t>Pracowniczych Programów Emerytalnych), rozporządzenie (UE) nr 1095/2010 w sprawie ustanowienia Europejskiego Urzędu Nadzoru (Europejskiego Urzędu Nadzoru Giełd i Papierów Wartościowych), rozporządzenie (UE) nr 600/2014 w sprawie rynków instrumentów finansowych, rozporządzenie (UE) 2016/1011 w sprawie indeksów stosowanych jako wskaźniki referencyjn</w:t>
      </w:r>
      <w:r w:rsidR="00072C4E">
        <w:t>e w instrumentach finansowych i </w:t>
      </w:r>
      <w:r>
        <w:t>umowach finansowych lub do pomiaru wyników funduszy inwestycyjnych oraz rozporządzenie (UE) 2015/847 w sprawie informacji towarzyszących transferom środków p</w:t>
      </w:r>
      <w:r w:rsidR="00072C4E">
        <w:t>ieniężnych (Dz. Urz. UE L 334 z </w:t>
      </w:r>
      <w:r>
        <w:t>27.12.2019, str. 1).</w:t>
      </w:r>
    </w:p>
  </w:footnote>
  <w:footnote w:id="2">
    <w:p w:rsidR="00C30B70" w:rsidRDefault="00C30B70" w:rsidP="00C30B7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 zmienia się ustawy: ustawę z dnia 29 lipca 2005 r. o nadzorze nad rynkiem kapitałowym, ustawę</w:t>
      </w:r>
      <w:r w:rsidRPr="00A348F0">
        <w:t xml:space="preserve"> z dnia 29 lipca 2005 r. o ofercie publicznej i warunkach wprowadzania instrumentów finansowych do zorganizowanego systemu obrotu oraz o spółkach publicznych</w:t>
      </w:r>
      <w:r>
        <w:t>,</w:t>
      </w:r>
      <w:r w:rsidRPr="00A348F0">
        <w:t xml:space="preserve"> </w:t>
      </w:r>
      <w:r>
        <w:t>ustawę z dnia 19</w:t>
      </w:r>
      <w:r w:rsidRPr="00CF1A10">
        <w:t xml:space="preserve"> </w:t>
      </w:r>
      <w:r>
        <w:t>sierpnia 2011</w:t>
      </w:r>
      <w:r w:rsidRPr="00CF1A10">
        <w:t xml:space="preserve"> r. o </w:t>
      </w:r>
      <w:r>
        <w:t xml:space="preserve">usługach płatniczych, ustawę </w:t>
      </w:r>
      <w:r w:rsidRPr="00510B65">
        <w:t>z dnia 11 września 2015 r. o działalności ubezpieczeniowej i reasekuracyjnej</w:t>
      </w:r>
      <w:r>
        <w:t xml:space="preserve"> oraz</w:t>
      </w:r>
      <w:r>
        <w:rPr>
          <w:rStyle w:val="Ppogrubienie"/>
        </w:rPr>
        <w:t xml:space="preserve"> </w:t>
      </w:r>
      <w:r w:rsidRPr="00A348F0">
        <w:t>ustaw</w:t>
      </w:r>
      <w:r>
        <w:t>ę</w:t>
      </w:r>
      <w:r w:rsidRPr="00A348F0">
        <w:t xml:space="preserve"> z dnia 30 sierpnia 2019 r. o zmianie ustawy – Kodeks spółek handlowych oraz niektórych innych ustaw</w:t>
      </w:r>
      <w:r>
        <w:t>.</w:t>
      </w:r>
    </w:p>
  </w:footnote>
  <w:footnote w:id="3">
    <w:p w:rsidR="00C30B70" w:rsidRPr="00133EF5" w:rsidRDefault="00C30B70" w:rsidP="00C30B7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591233">
        <w:t>Zmian</w:t>
      </w:r>
      <w:r>
        <w:t>a</w:t>
      </w:r>
      <w:r w:rsidRPr="00591233">
        <w:t xml:space="preserve"> wym</w:t>
      </w:r>
      <w:r>
        <w:t>ienionej dyrektywy została ogłoszona</w:t>
      </w:r>
      <w:r w:rsidRPr="00591233">
        <w:t xml:space="preserve"> w Dz. Urz. UE L 102 </w:t>
      </w:r>
      <w:r>
        <w:t>z 23.04.2018, str.</w:t>
      </w:r>
      <w:r w:rsidRPr="00591233">
        <w:t xml:space="preserve"> 97.</w:t>
      </w:r>
    </w:p>
  </w:footnote>
  <w:footnote w:id="4">
    <w:p w:rsidR="00C30B70" w:rsidRDefault="00C30B70" w:rsidP="00C30B70">
      <w:pPr>
        <w:pStyle w:val="ODNONIKtreodnonika"/>
      </w:pPr>
      <w:r>
        <w:rPr>
          <w:rStyle w:val="Odwoanieprzypisudolnego"/>
        </w:rPr>
        <w:t>4)</w:t>
      </w:r>
      <w:r>
        <w:tab/>
      </w:r>
      <w:r w:rsidRPr="007C5FAE">
        <w:t>Zmian</w:t>
      </w:r>
      <w:r>
        <w:t>y</w:t>
      </w:r>
      <w:r w:rsidRPr="007C5FAE">
        <w:t xml:space="preserve"> wymienione</w:t>
      </w:r>
      <w:r>
        <w:t>go</w:t>
      </w:r>
      <w:r w:rsidRPr="007C5FAE">
        <w:t xml:space="preserve"> </w:t>
      </w:r>
      <w:r>
        <w:t>rozporządzenia</w:t>
      </w:r>
      <w:r w:rsidRPr="007C5FAE">
        <w:t xml:space="preserve"> został</w:t>
      </w:r>
      <w:r>
        <w:t>y</w:t>
      </w:r>
      <w:r w:rsidRPr="007C5FAE">
        <w:t xml:space="preserve"> ogłoszon</w:t>
      </w:r>
      <w:r>
        <w:t>e</w:t>
      </w:r>
      <w:r w:rsidRPr="007C5FAE">
        <w:t xml:space="preserve"> w Dz. Urz. UE L 1</w:t>
      </w:r>
      <w:r>
        <w:t>53</w:t>
      </w:r>
      <w:r w:rsidRPr="007C5FAE">
        <w:t xml:space="preserve"> z </w:t>
      </w:r>
      <w:r>
        <w:t>22</w:t>
      </w:r>
      <w:r w:rsidRPr="007C5FAE">
        <w:t>.0</w:t>
      </w:r>
      <w:r>
        <w:t>5</w:t>
      </w:r>
      <w:r w:rsidRPr="007C5FAE">
        <w:t>.201</w:t>
      </w:r>
      <w:r w:rsidR="00072C4E">
        <w:t>4, str. 1 oraz Dz. </w:t>
      </w:r>
      <w:r>
        <w:t>Urz. UE L 334 z 27.12.2019, str. 1</w:t>
      </w:r>
      <w:r w:rsidRPr="007C5FAE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2D4" w:rsidRDefault="00DE42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D732A">
      <w:rPr>
        <w:noProof/>
      </w:rPr>
      <w:t>16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2D4" w:rsidRDefault="00DE42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47A76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594B7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D42FF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77C662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41A6B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8CFB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47CAA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7ACA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6F661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57E05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5193058"/>
    <w:multiLevelType w:val="hybridMultilevel"/>
    <w:tmpl w:val="7B2CB2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7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6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0"/>
  </w:num>
  <w:num w:numId="35">
    <w:abstractNumId w:val="17"/>
  </w:num>
  <w:num w:numId="36">
    <w:abstractNumId w:val="22"/>
  </w:num>
  <w:num w:numId="37">
    <w:abstractNumId w:val="28"/>
  </w:num>
  <w:num w:numId="38">
    <w:abstractNumId w:val="25"/>
  </w:num>
  <w:num w:numId="39">
    <w:abstractNumId w:val="13"/>
  </w:num>
  <w:num w:numId="40">
    <w:abstractNumId w:val="30"/>
  </w:num>
  <w:num w:numId="41">
    <w:abstractNumId w:val="29"/>
  </w:num>
  <w:num w:numId="42">
    <w:abstractNumId w:val="21"/>
  </w:num>
  <w:num w:numId="43">
    <w:abstractNumId w:val="35"/>
  </w:num>
  <w:num w:numId="44">
    <w:abstractNumId w:val="12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B7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2C4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17266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5C6A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E7186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C76ED"/>
    <w:rsid w:val="005D3763"/>
    <w:rsid w:val="005D55E1"/>
    <w:rsid w:val="005D732A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33D1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149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18B"/>
    <w:rsid w:val="008A5D26"/>
    <w:rsid w:val="008A6B13"/>
    <w:rsid w:val="008A6ECB"/>
    <w:rsid w:val="008B0BF9"/>
    <w:rsid w:val="008B2866"/>
    <w:rsid w:val="008B3859"/>
    <w:rsid w:val="008B4067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4DF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4F83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0ED2"/>
    <w:rsid w:val="00C11943"/>
    <w:rsid w:val="00C12E96"/>
    <w:rsid w:val="00C14763"/>
    <w:rsid w:val="00C16141"/>
    <w:rsid w:val="00C20A30"/>
    <w:rsid w:val="00C2363F"/>
    <w:rsid w:val="00C236C8"/>
    <w:rsid w:val="00C260B1"/>
    <w:rsid w:val="00C26E56"/>
    <w:rsid w:val="00C30B70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050B"/>
    <w:rsid w:val="00C72223"/>
    <w:rsid w:val="00C76417"/>
    <w:rsid w:val="00C7726F"/>
    <w:rsid w:val="00C7740C"/>
    <w:rsid w:val="00C823DA"/>
    <w:rsid w:val="00C8259F"/>
    <w:rsid w:val="00C82746"/>
    <w:rsid w:val="00C8312F"/>
    <w:rsid w:val="00C84C47"/>
    <w:rsid w:val="00C858A4"/>
    <w:rsid w:val="00C86AFA"/>
    <w:rsid w:val="00C96B8D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A7BF1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1E4"/>
    <w:rsid w:val="00DE1554"/>
    <w:rsid w:val="00DE2901"/>
    <w:rsid w:val="00DE42D4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B6A39"/>
    <w:rsid w:val="00FC2E3D"/>
    <w:rsid w:val="00FC3BDE"/>
    <w:rsid w:val="00FD063B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61C1D3A"/>
  <w15:docId w15:val="{D75D1AF3-82C0-48DE-85C6-F2435F266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42D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C30B70"/>
    <w:pPr>
      <w:keepNext/>
      <w:keepLines/>
      <w:widowControl/>
      <w:autoSpaceDE/>
      <w:autoSpaceDN/>
      <w:adjustRightInd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4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C30B70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NormalnyWeb">
    <w:name w:val="Normal (Web)"/>
    <w:basedOn w:val="Normalny"/>
    <w:uiPriority w:val="99"/>
    <w:unhideWhenUsed/>
    <w:rsid w:val="00C30B70"/>
    <w:pPr>
      <w:widowControl/>
      <w:autoSpaceDE/>
      <w:autoSpaceDN/>
      <w:adjustRightInd/>
      <w:spacing w:after="160" w:line="259" w:lineRule="auto"/>
    </w:pPr>
    <w:rPr>
      <w:rFonts w:eastAsiaTheme="minorHAnsi" w:cs="Times New Roman"/>
      <w:szCs w:val="24"/>
      <w:lang w:eastAsia="en-US"/>
    </w:rPr>
  </w:style>
  <w:style w:type="paragraph" w:styleId="Poprawka">
    <w:name w:val="Revision"/>
    <w:hidden/>
    <w:uiPriority w:val="99"/>
    <w:semiHidden/>
    <w:rsid w:val="00C30B70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0600FF-9EAC-4BEB-B1C8-0D774AEC6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6</TotalTime>
  <Pages>16</Pages>
  <Words>4373</Words>
  <Characters>26159</Characters>
  <Application>Microsoft Office Word</Application>
  <DocSecurity>0</DocSecurity>
  <Lines>217</Lines>
  <Paragraphs>60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30472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Bodych Dominika</dc:creator>
  <cp:lastModifiedBy>DJS</cp:lastModifiedBy>
  <cp:revision>5</cp:revision>
  <cp:lastPrinted>2012-04-23T06:39:00Z</cp:lastPrinted>
  <dcterms:created xsi:type="dcterms:W3CDTF">2021-01-05T06:49:00Z</dcterms:created>
  <dcterms:modified xsi:type="dcterms:W3CDTF">2021-01-07T09:13:00Z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